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CD179" w14:textId="77777777" w:rsidR="00A258C3" w:rsidRPr="00790ADA" w:rsidRDefault="005D2D54" w:rsidP="00441B6F">
      <w:pPr>
        <w:pStyle w:val="Author"/>
        <w:spacing w:line="240" w:lineRule="auto"/>
        <w:jc w:val="both"/>
        <w:rPr>
          <w:rFonts w:ascii="Arial" w:hAnsi="Arial" w:cs="Arial"/>
          <w:sz w:val="36"/>
        </w:rPr>
      </w:pPr>
      <w:r w:rsidRPr="005D2D54">
        <w:rPr>
          <w:rFonts w:ascii="Arial" w:hAnsi="Arial" w:cs="Arial"/>
          <w:bCs/>
          <w:iCs/>
          <w:kern w:val="28"/>
          <w:sz w:val="36"/>
        </w:rPr>
        <w:t>Anti</w:t>
      </w:r>
      <w:r>
        <w:rPr>
          <w:rFonts w:ascii="Arial" w:hAnsi="Arial" w:cs="Arial"/>
          <w:bCs/>
          <w:iCs/>
          <w:kern w:val="28"/>
          <w:sz w:val="36"/>
          <w:highlight w:val="yellow"/>
        </w:rPr>
        <w:t>hyperglycaemic</w:t>
      </w:r>
      <w:r>
        <w:rPr>
          <w:rFonts w:ascii="Arial" w:hAnsi="Arial" w:cs="Arial"/>
          <w:bCs/>
          <w:iCs/>
          <w:kern w:val="28"/>
          <w:sz w:val="36"/>
        </w:rPr>
        <w:t xml:space="preserve"> Effect of Ethanol Extract of </w:t>
      </w:r>
      <w:proofErr w:type="spellStart"/>
      <w:r w:rsidRPr="005D2D54">
        <w:rPr>
          <w:rFonts w:ascii="Arial" w:hAnsi="Arial" w:cs="Arial"/>
          <w:bCs/>
          <w:i/>
          <w:iCs/>
          <w:kern w:val="28"/>
          <w:sz w:val="36"/>
        </w:rPr>
        <w:t>Trichosanthes</w:t>
      </w:r>
      <w:proofErr w:type="spellEnd"/>
      <w:r w:rsidRPr="005D2D54">
        <w:rPr>
          <w:rFonts w:ascii="Arial" w:hAnsi="Arial" w:cs="Arial"/>
          <w:bCs/>
          <w:i/>
          <w:iCs/>
          <w:kern w:val="28"/>
          <w:sz w:val="36"/>
        </w:rPr>
        <w:t xml:space="preserve"> </w:t>
      </w:r>
      <w:proofErr w:type="spellStart"/>
      <w:r w:rsidRPr="005D2D54">
        <w:rPr>
          <w:rFonts w:ascii="Arial" w:hAnsi="Arial" w:cs="Arial"/>
          <w:bCs/>
          <w:i/>
          <w:iCs/>
          <w:kern w:val="28"/>
          <w:sz w:val="36"/>
        </w:rPr>
        <w:t>cucumerina</w:t>
      </w:r>
      <w:proofErr w:type="spellEnd"/>
      <w:r w:rsidRPr="005D2D54">
        <w:rPr>
          <w:rFonts w:ascii="Arial" w:hAnsi="Arial" w:cs="Arial"/>
          <w:bCs/>
          <w:iCs/>
          <w:kern w:val="28"/>
          <w:sz w:val="36"/>
        </w:rPr>
        <w:t xml:space="preserve"> Leaf in Streptozotocin-Induced Diabetes</w:t>
      </w:r>
    </w:p>
    <w:p w14:paraId="104CDAA3" w14:textId="77777777" w:rsidR="002C57D2" w:rsidRDefault="002C57D2" w:rsidP="00441B6F">
      <w:pPr>
        <w:pStyle w:val="Affiliation"/>
        <w:spacing w:after="0" w:line="240" w:lineRule="auto"/>
        <w:jc w:val="both"/>
        <w:rPr>
          <w:rFonts w:ascii="Arial" w:hAnsi="Arial" w:cs="Arial"/>
        </w:rPr>
      </w:pPr>
    </w:p>
    <w:p w14:paraId="6F6C6439" w14:textId="77777777" w:rsidR="00C96916" w:rsidRDefault="00C96916" w:rsidP="00441B6F">
      <w:pPr>
        <w:pStyle w:val="Affiliation"/>
        <w:spacing w:after="0" w:line="240" w:lineRule="auto"/>
        <w:jc w:val="both"/>
        <w:rPr>
          <w:rFonts w:ascii="Arial" w:hAnsi="Arial" w:cs="Arial"/>
        </w:rPr>
      </w:pPr>
    </w:p>
    <w:p w14:paraId="2C4DC3B6" w14:textId="77777777" w:rsidR="00C96916" w:rsidRDefault="00C96916" w:rsidP="00441B6F">
      <w:pPr>
        <w:pStyle w:val="Affiliation"/>
        <w:spacing w:after="0" w:line="240" w:lineRule="auto"/>
        <w:jc w:val="both"/>
        <w:rPr>
          <w:rFonts w:ascii="Arial" w:hAnsi="Arial" w:cs="Arial"/>
        </w:rPr>
      </w:pPr>
    </w:p>
    <w:p w14:paraId="3E59F143" w14:textId="77777777" w:rsidR="00C96916" w:rsidRPr="00FB3A86" w:rsidRDefault="00C96916" w:rsidP="00441B6F">
      <w:pPr>
        <w:pStyle w:val="Affiliation"/>
        <w:spacing w:after="0" w:line="240" w:lineRule="auto"/>
        <w:jc w:val="both"/>
        <w:rPr>
          <w:rFonts w:ascii="Arial" w:hAnsi="Arial" w:cs="Arial"/>
        </w:rPr>
      </w:pPr>
    </w:p>
    <w:p w14:paraId="1B897082" w14:textId="77777777" w:rsidR="00B01FCD" w:rsidRPr="00FB3A86" w:rsidRDefault="00000000" w:rsidP="00441B6F">
      <w:pPr>
        <w:pStyle w:val="Copyright"/>
        <w:spacing w:after="0" w:line="240" w:lineRule="auto"/>
        <w:jc w:val="both"/>
        <w:rPr>
          <w:rFonts w:ascii="Arial" w:hAnsi="Arial" w:cs="Arial"/>
        </w:rPr>
        <w:sectPr w:rsidR="00B01FCD" w:rsidRPr="00FB3A86" w:rsidSect="003F027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45E1668A">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02ADE48D"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6425A6F9"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951"/>
      </w:tblGrid>
      <w:tr w:rsidR="00296529" w:rsidRPr="001E44FE" w14:paraId="392BBBEF" w14:textId="77777777" w:rsidTr="00C02823">
        <w:trPr>
          <w:trHeight w:val="4731"/>
        </w:trPr>
        <w:tc>
          <w:tcPr>
            <w:tcW w:w="9951" w:type="dxa"/>
            <w:shd w:val="clear" w:color="auto" w:fill="F2F2F2"/>
          </w:tcPr>
          <w:p w14:paraId="56853391" w14:textId="77777777" w:rsidR="00505F06" w:rsidRDefault="006B2CCA" w:rsidP="00441B6F">
            <w:pPr>
              <w:pStyle w:val="Body"/>
              <w:spacing w:after="0"/>
            </w:pPr>
            <w:r>
              <w:t xml:space="preserve">Diabetes mellitus is a chronic metabolic disorder </w:t>
            </w:r>
            <w:r>
              <w:rPr>
                <w:highlight w:val="yellow"/>
              </w:rPr>
              <w:t>characterised</w:t>
            </w:r>
            <w:r>
              <w:t xml:space="preserve"> by persistent </w:t>
            </w:r>
            <w:r>
              <w:rPr>
                <w:highlight w:val="yellow"/>
              </w:rPr>
              <w:t>hyperglycaemia</w:t>
            </w:r>
            <w:r>
              <w:t xml:space="preserve"> and impaired glucose metabolism, necessitating the investigation of affordable and naturally derived therapeutic agents. This study evaluated the anti</w:t>
            </w:r>
            <w:r>
              <w:rPr>
                <w:highlight w:val="yellow"/>
              </w:rPr>
              <w:t>hyperglycaemic</w:t>
            </w:r>
            <w:r>
              <w:t xml:space="preserve"> potential of ethanol extract of </w:t>
            </w:r>
            <w:proofErr w:type="spellStart"/>
            <w:r>
              <w:rPr>
                <w:rStyle w:val="Emphasis"/>
              </w:rPr>
              <w:t>Trichosanthes</w:t>
            </w:r>
            <w:proofErr w:type="spellEnd"/>
            <w:r>
              <w:rPr>
                <w:rStyle w:val="Emphasis"/>
              </w:rPr>
              <w:t xml:space="preserve"> </w:t>
            </w:r>
            <w:proofErr w:type="spellStart"/>
            <w:r>
              <w:rPr>
                <w:rStyle w:val="Emphasis"/>
              </w:rPr>
              <w:t>cucumerina</w:t>
            </w:r>
            <w:proofErr w:type="spellEnd"/>
            <w:r>
              <w:t xml:space="preserve"> (snake gourd) in streptozotocin (STZ)-induced diabetic Wistar rats. Diabetes was experimentally induced using STZ, after which the animals received graded doses of the ethanol extract for 28 days. </w:t>
            </w:r>
            <w:r w:rsidR="00620650">
              <w:t xml:space="preserve">We assessed treatment effects using fasting blood glucose (FBG), glycated </w:t>
            </w:r>
            <w:proofErr w:type="spellStart"/>
            <w:r w:rsidR="00620650">
              <w:t>haemoglobin</w:t>
            </w:r>
            <w:proofErr w:type="spellEnd"/>
            <w:r w:rsidR="00620650">
              <w:t xml:space="preserve"> (HbA1c), serum insulin, and the </w:t>
            </w:r>
            <w:r>
              <w:t xml:space="preserve">Homeostatic Model Assessment of Insulin Resistance (HOMA-IR) as indicators of </w:t>
            </w:r>
            <w:proofErr w:type="spellStart"/>
            <w:r>
              <w:t>glycaemic</w:t>
            </w:r>
            <w:proofErr w:type="spellEnd"/>
            <w:r>
              <w:t xml:space="preserve"> control and insulin sensitivity. Administration of </w:t>
            </w:r>
            <w:r>
              <w:rPr>
                <w:rStyle w:val="Emphasis"/>
              </w:rPr>
              <w:t>T. cucumerina</w:t>
            </w:r>
            <w:r>
              <w:t xml:space="preserve"> extract </w:t>
            </w:r>
            <w:r w:rsidR="00620650">
              <w:t>significantly improved</w:t>
            </w:r>
            <w:r>
              <w:t xml:space="preserve"> </w:t>
            </w:r>
            <w:r>
              <w:rPr>
                <w:highlight w:val="yellow"/>
              </w:rPr>
              <w:t>hyperglycaemic</w:t>
            </w:r>
            <w:r>
              <w:t xml:space="preserve"> indices compared with the untreated diabetic control group (p &lt; 0.05). The highest dose of 400 mg/kg body weight produced the most pronounced effect, reducing FBG to 130.82 ± 4.55 mg/dL and HbA1c to 6.35 ± 0.26%. The treatment also increased serum insulin concentration to 12.62 ± 1.10 µIU/mL and reduced HOMA-IR to 4.32 ± 0.30, indicating improved insulin sensitivity and glucose regulation. The observed anti</w:t>
            </w:r>
            <w:r>
              <w:rPr>
                <w:highlight w:val="yellow"/>
              </w:rPr>
              <w:t>hyperglycaemic</w:t>
            </w:r>
            <w:r>
              <w:t xml:space="preserve"> activity may be associated with the bioactive phytochemicals present in </w:t>
            </w:r>
            <w:r>
              <w:rPr>
                <w:rStyle w:val="Emphasis"/>
              </w:rPr>
              <w:t>T. cucumerina</w:t>
            </w:r>
            <w:r>
              <w:t xml:space="preserve">, particularly flavonoids and tannins, which may enhance insulin action, reduce oxidative stress, and improve glucose </w:t>
            </w:r>
            <w:r>
              <w:rPr>
                <w:highlight w:val="yellow"/>
              </w:rPr>
              <w:t>utilisation</w:t>
            </w:r>
            <w:r>
              <w:t xml:space="preserve">. Histopathological findings further indicated restoration of pancreatic islet architecture in treated diabetic rats, supporting the biochemical evidence of improved </w:t>
            </w:r>
            <w:proofErr w:type="spellStart"/>
            <w:r>
              <w:t>glycaemic</w:t>
            </w:r>
            <w:proofErr w:type="spellEnd"/>
            <w:r>
              <w:t xml:space="preserve"> control. The findings demonstrate that ethanol extract of </w:t>
            </w:r>
            <w:r>
              <w:rPr>
                <w:rStyle w:val="Emphasis"/>
              </w:rPr>
              <w:t>T. cucumerina</w:t>
            </w:r>
            <w:r>
              <w:t xml:space="preserve"> possesses significant anti</w:t>
            </w:r>
            <w:r>
              <w:rPr>
                <w:highlight w:val="yellow"/>
              </w:rPr>
              <w:t>hyperglycaemic</w:t>
            </w:r>
            <w:r>
              <w:t xml:space="preserve"> activity and may have potential as a natural adjunct for the management of diabetes mellitus.</w:t>
            </w:r>
          </w:p>
          <w:p w14:paraId="3D6614B0" w14:textId="77777777" w:rsidR="00C02823" w:rsidRPr="00C02823" w:rsidRDefault="00C02823" w:rsidP="00C02823">
            <w:pPr>
              <w:spacing w:before="100" w:beforeAutospacing="1" w:after="100" w:afterAutospacing="1"/>
              <w:outlineLvl w:val="1"/>
              <w:rPr>
                <w:rFonts w:ascii="Times New Roman" w:hAnsi="Times New Roman"/>
                <w:b/>
                <w:bCs/>
                <w:sz w:val="36"/>
                <w:szCs w:val="36"/>
              </w:rPr>
            </w:pPr>
            <w:r w:rsidRPr="00C02823">
              <w:rPr>
                <w:rFonts w:ascii="Times New Roman" w:hAnsi="Times New Roman"/>
                <w:b/>
                <w:bCs/>
                <w:sz w:val="36"/>
                <w:szCs w:val="36"/>
              </w:rPr>
              <w:t>Keywords</w:t>
            </w:r>
          </w:p>
          <w:p w14:paraId="10346700" w14:textId="6976EC7D" w:rsidR="00C02823" w:rsidRPr="00C02823" w:rsidRDefault="00C02823" w:rsidP="00C02823">
            <w:pPr>
              <w:spacing w:before="100" w:beforeAutospacing="1" w:after="100" w:afterAutospacing="1"/>
              <w:rPr>
                <w:rFonts w:ascii="Times New Roman" w:hAnsi="Times New Roman"/>
                <w:sz w:val="24"/>
                <w:szCs w:val="24"/>
              </w:rPr>
            </w:pPr>
            <w:proofErr w:type="spellStart"/>
            <w:r w:rsidRPr="00C02823">
              <w:rPr>
                <w:rFonts w:ascii="Times New Roman" w:hAnsi="Times New Roman"/>
                <w:i/>
                <w:iCs/>
                <w:sz w:val="24"/>
                <w:szCs w:val="24"/>
              </w:rPr>
              <w:t>Trichosanthes</w:t>
            </w:r>
            <w:proofErr w:type="spellEnd"/>
            <w:r w:rsidRPr="00C02823">
              <w:rPr>
                <w:rFonts w:ascii="Times New Roman" w:hAnsi="Times New Roman"/>
                <w:i/>
                <w:iCs/>
                <w:sz w:val="24"/>
                <w:szCs w:val="24"/>
              </w:rPr>
              <w:t xml:space="preserve"> </w:t>
            </w:r>
            <w:proofErr w:type="spellStart"/>
            <w:r w:rsidRPr="00C02823">
              <w:rPr>
                <w:rFonts w:ascii="Times New Roman" w:hAnsi="Times New Roman"/>
                <w:i/>
                <w:iCs/>
                <w:sz w:val="24"/>
                <w:szCs w:val="24"/>
              </w:rPr>
              <w:t>cucumerina</w:t>
            </w:r>
            <w:proofErr w:type="spellEnd"/>
            <w:r w:rsidRPr="00C02823">
              <w:rPr>
                <w:rFonts w:ascii="Times New Roman" w:hAnsi="Times New Roman"/>
                <w:sz w:val="24"/>
                <w:szCs w:val="24"/>
              </w:rPr>
              <w:t xml:space="preserve">; diabetes mellitus; streptozotocin; </w:t>
            </w:r>
            <w:proofErr w:type="spellStart"/>
            <w:r w:rsidRPr="00C02823">
              <w:rPr>
                <w:rFonts w:ascii="Times New Roman" w:hAnsi="Times New Roman"/>
                <w:sz w:val="24"/>
                <w:szCs w:val="24"/>
              </w:rPr>
              <w:t>antihyperglycaemic</w:t>
            </w:r>
            <w:proofErr w:type="spellEnd"/>
            <w:r w:rsidRPr="00C02823">
              <w:rPr>
                <w:rFonts w:ascii="Times New Roman" w:hAnsi="Times New Roman"/>
                <w:sz w:val="24"/>
                <w:szCs w:val="24"/>
              </w:rPr>
              <w:t xml:space="preserve"> activity; fasting blood glucose; glycated </w:t>
            </w:r>
            <w:proofErr w:type="spellStart"/>
            <w:r w:rsidRPr="00C02823">
              <w:rPr>
                <w:rFonts w:ascii="Times New Roman" w:hAnsi="Times New Roman"/>
                <w:sz w:val="24"/>
                <w:szCs w:val="24"/>
              </w:rPr>
              <w:t>haemoglobin</w:t>
            </w:r>
            <w:proofErr w:type="spellEnd"/>
          </w:p>
          <w:p w14:paraId="13838FAE" w14:textId="77777777" w:rsidR="00C02823" w:rsidRPr="00BA1B01" w:rsidRDefault="00C02823" w:rsidP="00441B6F">
            <w:pPr>
              <w:pStyle w:val="Body"/>
              <w:spacing w:after="0"/>
              <w:rPr>
                <w:rFonts w:ascii="Arial" w:eastAsia="Calibri" w:hAnsi="Arial" w:cs="Arial"/>
                <w:szCs w:val="22"/>
              </w:rPr>
            </w:pPr>
          </w:p>
        </w:tc>
      </w:tr>
    </w:tbl>
    <w:p w14:paraId="5ACA5A00" w14:textId="77777777" w:rsidR="00C02823" w:rsidRDefault="00C02823" w:rsidP="00441B6F">
      <w:pPr>
        <w:pStyle w:val="AbstHead"/>
        <w:spacing w:after="0"/>
        <w:jc w:val="both"/>
        <w:rPr>
          <w:rFonts w:ascii="Arial" w:hAnsi="Arial" w:cs="Arial"/>
        </w:rPr>
      </w:pPr>
    </w:p>
    <w:p w14:paraId="2D6B85BB" w14:textId="77777777" w:rsidR="00C02823" w:rsidRDefault="00C02823" w:rsidP="00441B6F">
      <w:pPr>
        <w:pStyle w:val="AbstHead"/>
        <w:spacing w:after="0"/>
        <w:jc w:val="both"/>
        <w:rPr>
          <w:rFonts w:ascii="Arial" w:hAnsi="Arial" w:cs="Arial"/>
        </w:rPr>
      </w:pPr>
    </w:p>
    <w:p w14:paraId="50ED804D" w14:textId="77777777" w:rsidR="00C02823" w:rsidRDefault="00C02823" w:rsidP="00441B6F">
      <w:pPr>
        <w:pStyle w:val="AbstHead"/>
        <w:spacing w:after="0"/>
        <w:jc w:val="both"/>
        <w:rPr>
          <w:rFonts w:ascii="Arial" w:hAnsi="Arial" w:cs="Arial"/>
        </w:rPr>
      </w:pPr>
    </w:p>
    <w:p w14:paraId="72324590" w14:textId="77777777" w:rsidR="00C02823" w:rsidRDefault="00C02823" w:rsidP="00441B6F">
      <w:pPr>
        <w:pStyle w:val="AbstHead"/>
        <w:spacing w:after="0"/>
        <w:jc w:val="both"/>
        <w:rPr>
          <w:rFonts w:ascii="Arial" w:hAnsi="Arial" w:cs="Arial"/>
        </w:rPr>
      </w:pPr>
    </w:p>
    <w:p w14:paraId="5DD5A2BA" w14:textId="1FEBA026" w:rsidR="00790ADA" w:rsidRPr="00FB3A86" w:rsidRDefault="00B01FCD" w:rsidP="00441B6F">
      <w:pPr>
        <w:pStyle w:val="AbstHead"/>
        <w:spacing w:after="0"/>
        <w:jc w:val="both"/>
        <w:rPr>
          <w:rFonts w:ascii="Arial" w:hAnsi="Arial" w:cs="Arial"/>
        </w:rPr>
      </w:pPr>
      <w:r w:rsidRPr="00FB3A86">
        <w:rPr>
          <w:rFonts w:ascii="Arial" w:hAnsi="Arial" w:cs="Arial"/>
        </w:rPr>
        <w:t>INTRODUCTION</w:t>
      </w:r>
    </w:p>
    <w:p w14:paraId="67D0B0C7" w14:textId="77777777" w:rsidR="006B2CCA" w:rsidRPr="00B85CB7" w:rsidRDefault="006B2CCA" w:rsidP="006B2CCA">
      <w:pPr>
        <w:spacing w:line="480" w:lineRule="auto"/>
        <w:ind w:firstLine="720"/>
        <w:jc w:val="both"/>
      </w:pPr>
      <w:r w:rsidRPr="00B85CB7">
        <w:t xml:space="preserve">Diabetes mellitus (DM) is a chronic, multifactorial metabolic disorder </w:t>
      </w:r>
      <w:r>
        <w:rPr>
          <w:highlight w:val="yellow"/>
        </w:rPr>
        <w:t>characterised</w:t>
      </w:r>
      <w:r>
        <w:t xml:space="preserve"> by persistent </w:t>
      </w:r>
      <w:r>
        <w:rPr>
          <w:highlight w:val="yellow"/>
        </w:rPr>
        <w:t>hyperglycaemia</w:t>
      </w:r>
      <w:r>
        <w:t xml:space="preserve"> resulting from defects in insulin secretion, insulin action, or both (Campos, 2012). The disease is associated with profound disturbances in carbohydrate, lipid, and protein metabolism, as well as impairments in micronutrient homeostasis, which collectively contribute to elevated morbidity and mortality, particularly through cardiovascular complications (</w:t>
      </w:r>
      <w:proofErr w:type="spellStart"/>
      <w:r w:rsidRPr="00B85CB7">
        <w:t>Awuchi</w:t>
      </w:r>
      <w:proofErr w:type="spellEnd"/>
      <w:r w:rsidRPr="00B85CB7">
        <w:t xml:space="preserve"> </w:t>
      </w:r>
      <w:r w:rsidRPr="00B85CB7">
        <w:rPr>
          <w:i/>
          <w:iCs/>
        </w:rPr>
        <w:t>et al.,</w:t>
      </w:r>
      <w:r w:rsidRPr="00B85CB7">
        <w:t xml:space="preserve"> </w:t>
      </w:r>
      <w:r w:rsidRPr="00B85CB7">
        <w:lastRenderedPageBreak/>
        <w:t>2020). The global burden of DM is considerable and continues to escalate; in 2010, approximately 285 million adults representing 6.4% of the world's adult population were estimated to be living with diabetes, a figure projected to reach 430 million in the absence of more effective preventive or therapeutic interventions (Ahmad, 2013). By 2021, this estimate had risen to 537 million, with projections indicating a further increase to 783 million by 2047 (Care, 2022).</w:t>
      </w:r>
    </w:p>
    <w:p w14:paraId="4C1AC21F" w14:textId="77777777" w:rsidR="006B2CCA" w:rsidRPr="00B85CB7" w:rsidRDefault="006B2CCA" w:rsidP="006B2CCA">
      <w:pPr>
        <w:spacing w:line="480" w:lineRule="auto"/>
        <w:ind w:firstLine="720"/>
        <w:jc w:val="both"/>
      </w:pPr>
      <w:r w:rsidRPr="00B85CB7">
        <w:t>Diabetes mellitus is broadly classified into several distinct forms, including Type 1 diabetes mellitus (T1DM), Type 2 diabetes mellitus (T2DM), gestational diabetes mellitus (GDM), neonatal diabetes, and maturity-onset diabetes of the young (</w:t>
      </w:r>
      <w:r>
        <w:rPr>
          <w:highlight w:val="yellow"/>
        </w:rPr>
        <w:t>MODY), as well as secondary forms attributable</w:t>
      </w:r>
      <w:r>
        <w:t xml:space="preserve"> to endocrinopathies or pharmacological agents such as </w:t>
      </w:r>
      <w:r w:rsidRPr="00B85CB7">
        <w:t xml:space="preserve">glucocorticoids (Arena et al., 2017). T1DM and T2DM constitute the primary subtypes; T1DM, which is </w:t>
      </w:r>
      <w:r>
        <w:rPr>
          <w:highlight w:val="yellow"/>
        </w:rPr>
        <w:t>characterised</w:t>
      </w:r>
      <w:r>
        <w:t xml:space="preserve"> by autoimmune destruction of pancreatic β-cells, typically presents in children and adolescents, whereas T2DM,</w:t>
      </w:r>
      <w:r w:rsidRPr="00B85CB7">
        <w:t xml:space="preserve"> a condition defined by progressive insulin resistance and relative insulin deficiency</w:t>
      </w:r>
      <w:r>
        <w:t>,</w:t>
      </w:r>
      <w:r w:rsidRPr="00B85CB7">
        <w:t xml:space="preserve"> predominantly affects middle-aged and older adults with chronic lifestyle and nutritional risk factors (</w:t>
      </w:r>
      <w:proofErr w:type="spellStart"/>
      <w:r w:rsidRPr="00B85CB7">
        <w:t>Athyros</w:t>
      </w:r>
      <w:proofErr w:type="spellEnd"/>
      <w:r w:rsidRPr="00B85CB7">
        <w:t xml:space="preserve"> </w:t>
      </w:r>
      <w:r w:rsidRPr="00B85CB7">
        <w:rPr>
          <w:i/>
          <w:iCs/>
        </w:rPr>
        <w:t>et al.,</w:t>
      </w:r>
      <w:r w:rsidRPr="00B85CB7">
        <w:t xml:space="preserve"> 2018; </w:t>
      </w:r>
      <w:proofErr w:type="spellStart"/>
      <w:r w:rsidRPr="00B85CB7">
        <w:t>Karavanaki</w:t>
      </w:r>
      <w:proofErr w:type="spellEnd"/>
      <w:r w:rsidRPr="00B85CB7">
        <w:t xml:space="preserve"> </w:t>
      </w:r>
      <w:r w:rsidRPr="00B85CB7">
        <w:rPr>
          <w:i/>
          <w:iCs/>
        </w:rPr>
        <w:t>et al</w:t>
      </w:r>
      <w:r w:rsidRPr="00B85CB7">
        <w:t xml:space="preserve">., 2022). </w:t>
      </w:r>
      <w:r>
        <w:t xml:space="preserve">Each subtype has distinct pathophysiological mechanisms that shape clinical presentations, </w:t>
      </w:r>
      <w:r>
        <w:rPr>
          <w:highlight w:val="yellow"/>
        </w:rPr>
        <w:t>aetiological profiles</w:t>
      </w:r>
      <w:r>
        <w:t>, and therapeutic needs</w:t>
      </w:r>
      <w:r w:rsidRPr="00B85CB7">
        <w:t xml:space="preserve"> (</w:t>
      </w:r>
      <w:proofErr w:type="spellStart"/>
      <w:r w:rsidRPr="00B85CB7">
        <w:t>Muxammadrasul</w:t>
      </w:r>
      <w:proofErr w:type="spellEnd"/>
      <w:r w:rsidRPr="00B85CB7">
        <w:t>, 2024).</w:t>
      </w:r>
    </w:p>
    <w:p w14:paraId="3995F475" w14:textId="77777777" w:rsidR="006B2CCA" w:rsidRPr="00B85CB7" w:rsidRDefault="006B2CCA" w:rsidP="006B2CCA">
      <w:pPr>
        <w:spacing w:line="480" w:lineRule="auto"/>
        <w:ind w:firstLine="720"/>
        <w:jc w:val="both"/>
      </w:pPr>
      <w:r w:rsidRPr="00B85CB7">
        <w:t xml:space="preserve">Chronic </w:t>
      </w:r>
      <w:r>
        <w:rPr>
          <w:highlight w:val="yellow"/>
        </w:rPr>
        <w:t>hyperglycaemia</w:t>
      </w:r>
      <w:r>
        <w:t>, irrespective of diabetes type, is the principal driver of both microvascular complications,</w:t>
      </w:r>
      <w:r w:rsidRPr="00B85CB7">
        <w:t xml:space="preserve"> including diabetic nephropathy, retinopathy, and peripheral neuropathy</w:t>
      </w:r>
      <w:r>
        <w:t>,</w:t>
      </w:r>
      <w:r w:rsidRPr="00B85CB7">
        <w:t xml:space="preserve"> and macrovascular complications such as atherosclerotic cardiovascular disease (ASCVD), coronary heart disease, and stroke (Campos, 2012; Yamazaki </w:t>
      </w:r>
      <w:r w:rsidRPr="00B85CB7">
        <w:rPr>
          <w:i/>
          <w:iCs/>
        </w:rPr>
        <w:t>et al.,</w:t>
      </w:r>
      <w:r w:rsidRPr="00B85CB7">
        <w:t xml:space="preserve"> 2018). In 2015, DM was recorded as the seventh leading cause of death in the United States (Murphy et al., 2017), and it is estimated that nearly two-thirds of persons with diabetes will die from myocardial infarction or stroke (</w:t>
      </w:r>
      <w:proofErr w:type="spellStart"/>
      <w:r w:rsidRPr="00B85CB7">
        <w:t>Wannamethee</w:t>
      </w:r>
      <w:proofErr w:type="spellEnd"/>
      <w:r w:rsidRPr="00B85CB7">
        <w:t xml:space="preserve"> </w:t>
      </w:r>
      <w:r w:rsidRPr="00B85CB7">
        <w:rPr>
          <w:i/>
          <w:iCs/>
        </w:rPr>
        <w:t>et al.,</w:t>
      </w:r>
      <w:r w:rsidRPr="00B85CB7">
        <w:t xml:space="preserve"> 2011). Fasting blood glucose levels exceeding 100 mg/dL in T2DM are associated with significantly elevated cardiovascular risk, which may precede the onset of overt </w:t>
      </w:r>
      <w:r>
        <w:rPr>
          <w:highlight w:val="yellow"/>
        </w:rPr>
        <w:t>hyperglycaemia</w:t>
      </w:r>
      <w:r>
        <w:t xml:space="preserve"> (Rao </w:t>
      </w:r>
      <w:r w:rsidRPr="00B85CB7">
        <w:rPr>
          <w:i/>
          <w:iCs/>
        </w:rPr>
        <w:t>et al</w:t>
      </w:r>
      <w:r w:rsidRPr="00B85CB7">
        <w:t xml:space="preserve">., 2011). Diabetic retinopathy contributes to between 12,000 and 24,000 new cases of blindness annually in the United States alone (Kropp </w:t>
      </w:r>
      <w:r w:rsidRPr="00B85CB7">
        <w:rPr>
          <w:i/>
          <w:iCs/>
        </w:rPr>
        <w:t>et al</w:t>
      </w:r>
      <w:r w:rsidRPr="00B85CB7">
        <w:t>., 2023).</w:t>
      </w:r>
    </w:p>
    <w:p w14:paraId="48CFF423" w14:textId="77777777" w:rsidR="006B2CCA" w:rsidRPr="00B85CB7" w:rsidRDefault="006B2CCA" w:rsidP="006B2CCA">
      <w:pPr>
        <w:spacing w:line="480" w:lineRule="auto"/>
        <w:ind w:firstLine="720"/>
        <w:jc w:val="both"/>
      </w:pPr>
      <w:r w:rsidRPr="00B85CB7">
        <w:t>Renal dysfunction constitutes another major contributor to DM-associated morbidity and mortality. Microalbuminuria</w:t>
      </w:r>
      <w:r>
        <w:t>,</w:t>
      </w:r>
      <w:r w:rsidRPr="00B85CB7">
        <w:t xml:space="preserve"> defined as urinary albumin excretion of 30–300 mg/day</w:t>
      </w:r>
      <w:r>
        <w:t>,</w:t>
      </w:r>
      <w:r w:rsidRPr="00B85CB7">
        <w:t xml:space="preserve"> serves as a reliable early marker of diabetic nephropathy, with progression to End-Stage Renal Disease (ESRD) accelerating once macroalbuminuria (&gt;300 mg/24 hours) is established (Albers </w:t>
      </w:r>
      <w:r w:rsidRPr="00B85CB7">
        <w:rPr>
          <w:i/>
          <w:iCs/>
        </w:rPr>
        <w:t>et al.,</w:t>
      </w:r>
      <w:r w:rsidRPr="00B85CB7">
        <w:t xml:space="preserve"> 2010). The albuminuria-to-creatinine ratio from a random spot urine sample represents the most widely used, rapid, and reliable diagnostic method for detecting microalbuminuria (</w:t>
      </w:r>
      <w:proofErr w:type="spellStart"/>
      <w:r w:rsidRPr="00B85CB7">
        <w:t>Arawwawala</w:t>
      </w:r>
      <w:proofErr w:type="spellEnd"/>
      <w:r w:rsidRPr="00B85CB7">
        <w:t xml:space="preserve"> </w:t>
      </w:r>
      <w:r w:rsidRPr="00B85CB7">
        <w:rPr>
          <w:i/>
          <w:iCs/>
        </w:rPr>
        <w:t>et al</w:t>
      </w:r>
      <w:r w:rsidRPr="00B85CB7">
        <w:t>., 2009). Additionally, T2DM has been implicated in the pathogenesis of bladder cancer, particularly in patients receiving pioglitazone therapy (Tseng, 2011). Acute metabolic crises in DM include diabetic ketoacidosis (DKA)</w:t>
      </w:r>
      <w:r w:rsidR="00524AD2">
        <w:t>,</w:t>
      </w:r>
      <w:r w:rsidRPr="00B85CB7">
        <w:t xml:space="preserve"> predominantly in T1DM</w:t>
      </w:r>
      <w:r w:rsidR="00524AD2">
        <w:t>,</w:t>
      </w:r>
      <w:r w:rsidRPr="00B85CB7">
        <w:t xml:space="preserve"> resulting from unchecked lipolysis and ketogenesis in the absence of adequate insulin, causing high anion-gap </w:t>
      </w:r>
      <w:r w:rsidRPr="00B85CB7">
        <w:lastRenderedPageBreak/>
        <w:t xml:space="preserve">metabolic acidosis </w:t>
      </w:r>
      <w:r>
        <w:rPr>
          <w:highlight w:val="yellow"/>
        </w:rPr>
        <w:t>(Acam et al., 2018; Martínez et al., 2018)</w:t>
      </w:r>
      <w:r>
        <w:t xml:space="preserve">, and hyperosmolar </w:t>
      </w:r>
      <w:proofErr w:type="spellStart"/>
      <w:r w:rsidRPr="00B85CB7">
        <w:t>hyperglycaemic</w:t>
      </w:r>
      <w:proofErr w:type="spellEnd"/>
      <w:r w:rsidRPr="00B85CB7">
        <w:t xml:space="preserve"> syndrome (HHS), which is more characteristic of T2DM and presents with extreme </w:t>
      </w:r>
      <w:r>
        <w:rPr>
          <w:highlight w:val="yellow"/>
        </w:rPr>
        <w:t>hyperglycaemia</w:t>
      </w:r>
      <w:r>
        <w:t xml:space="preserve"> without significant </w:t>
      </w:r>
      <w:r>
        <w:rPr>
          <w:highlight w:val="yellow"/>
        </w:rPr>
        <w:t>ketonaemia</w:t>
      </w:r>
      <w:r>
        <w:t xml:space="preserve"> (Victor </w:t>
      </w:r>
      <w:r w:rsidRPr="00B85CB7">
        <w:rPr>
          <w:i/>
          <w:iCs/>
        </w:rPr>
        <w:t>et al.,</w:t>
      </w:r>
      <w:r w:rsidRPr="00B85CB7">
        <w:t xml:space="preserve"> 2022).</w:t>
      </w:r>
    </w:p>
    <w:p w14:paraId="6CD5AF10" w14:textId="77777777" w:rsidR="006B2CCA" w:rsidRPr="00B85CB7" w:rsidRDefault="00524AD2" w:rsidP="006B2CCA">
      <w:pPr>
        <w:spacing w:line="480" w:lineRule="auto"/>
        <w:ind w:firstLine="720"/>
        <w:jc w:val="both"/>
      </w:pPr>
      <w:r>
        <w:t xml:space="preserve">The </w:t>
      </w:r>
      <w:proofErr w:type="spellStart"/>
      <w:r>
        <w:t>hyperglycaemic</w:t>
      </w:r>
      <w:proofErr w:type="spellEnd"/>
      <w:r w:rsidR="006B2CCA" w:rsidRPr="00B85CB7">
        <w:t xml:space="preserve"> index </w:t>
      </w:r>
      <w:r w:rsidR="006B2CCA">
        <w:t>represents a</w:t>
      </w:r>
      <w:r w:rsidR="006B2CCA" w:rsidRPr="00B85CB7">
        <w:t xml:space="preserve"> critical </w:t>
      </w:r>
      <w:r w:rsidR="006B2CCA">
        <w:t>biomarker</w:t>
      </w:r>
      <w:r w:rsidR="006B2CCA" w:rsidRPr="00B85CB7">
        <w:t xml:space="preserve"> for monitoring DM. </w:t>
      </w:r>
      <w:proofErr w:type="spellStart"/>
      <w:r>
        <w:rPr>
          <w:highlight w:val="yellow"/>
        </w:rPr>
        <w:t>Dyslipidaemia</w:t>
      </w:r>
      <w:proofErr w:type="spellEnd"/>
      <w:r>
        <w:rPr>
          <w:highlight w:val="yellow"/>
        </w:rPr>
        <w:t xml:space="preserve"> in diabetes, </w:t>
      </w:r>
      <w:proofErr w:type="spellStart"/>
      <w:r>
        <w:rPr>
          <w:highlight w:val="yellow"/>
        </w:rPr>
        <w:t>characterised</w:t>
      </w:r>
      <w:proofErr w:type="spellEnd"/>
      <w:r>
        <w:rPr>
          <w:highlight w:val="yellow"/>
        </w:rPr>
        <w:t xml:space="preserve"> by elevated low-density lipoprotein cholesterol (LDL-C), total cholesterol (TC), triglycerides (TG), very-low-density lipoprotein cholesterol (VLDL-C), and reduced high-density lipoprotein cholesterol (HDL-C), results from poor </w:t>
      </w:r>
      <w:proofErr w:type="spellStart"/>
      <w:r>
        <w:rPr>
          <w:highlight w:val="yellow"/>
        </w:rPr>
        <w:t>glycaemic</w:t>
      </w:r>
      <w:proofErr w:type="spellEnd"/>
      <w:r>
        <w:rPr>
          <w:highlight w:val="yellow"/>
        </w:rPr>
        <w:t xml:space="preserve"> control, which is typically assessed through glycated </w:t>
      </w:r>
      <w:proofErr w:type="spellStart"/>
      <w:r>
        <w:rPr>
          <w:highlight w:val="yellow"/>
        </w:rPr>
        <w:t>haemoglobin</w:t>
      </w:r>
      <w:proofErr w:type="spellEnd"/>
      <w:r>
        <w:rPr>
          <w:highlight w:val="yellow"/>
        </w:rPr>
        <w:t xml:space="preserve"> (HbA1c) levels</w:t>
      </w:r>
      <w:r>
        <w:t xml:space="preserve"> (Wang et al., 2022; </w:t>
      </w:r>
      <w:proofErr w:type="spellStart"/>
      <w:r w:rsidR="006B2CCA" w:rsidRPr="00B85CB7">
        <w:t>Chinko</w:t>
      </w:r>
      <w:proofErr w:type="spellEnd"/>
      <w:r w:rsidR="006B2CCA" w:rsidRPr="00B85CB7">
        <w:t xml:space="preserve"> and </w:t>
      </w:r>
      <w:proofErr w:type="spellStart"/>
      <w:r w:rsidR="006B2CCA" w:rsidRPr="00B85CB7">
        <w:t>Efebo</w:t>
      </w:r>
      <w:proofErr w:type="spellEnd"/>
      <w:r w:rsidR="006B2CCA" w:rsidRPr="00B85CB7">
        <w:t xml:space="preserve">, 2025). These lipid abnormalities substantially increase the risk of atherosclerosis and cardiovascular disease in the diabetic population. The streptozotocin (STZ)-induced diabetic rat model reliably replicates </w:t>
      </w:r>
      <w:proofErr w:type="spellStart"/>
      <w:r>
        <w:rPr>
          <w:highlight w:val="yellow"/>
        </w:rPr>
        <w:t>hyperglycaemic</w:t>
      </w:r>
      <w:proofErr w:type="spellEnd"/>
      <w:r>
        <w:rPr>
          <w:highlight w:val="yellow"/>
        </w:rPr>
        <w:t xml:space="preserve"> disturbances observed in human diabetes</w:t>
      </w:r>
      <w:r>
        <w:t>, making it an appropriate and widely validated experimental model for evaluating therapeuti</w:t>
      </w:r>
      <w:r w:rsidR="00487FEC">
        <w:t xml:space="preserve">c interventions targeting these </w:t>
      </w:r>
      <w:r w:rsidR="006B2CCA" w:rsidRPr="00B85CB7">
        <w:t xml:space="preserve">pathological processes (Rehman </w:t>
      </w:r>
      <w:r w:rsidR="006B2CCA" w:rsidRPr="00B85CB7">
        <w:rPr>
          <w:i/>
          <w:iCs/>
        </w:rPr>
        <w:t>et al.,</w:t>
      </w:r>
      <w:r w:rsidR="006B2CCA" w:rsidRPr="00B85CB7">
        <w:t xml:space="preserve"> 2023).</w:t>
      </w:r>
    </w:p>
    <w:p w14:paraId="5CA9FC89" w14:textId="77777777" w:rsidR="00790ADA" w:rsidRPr="00985B77" w:rsidRDefault="006B2CCA" w:rsidP="00985B77">
      <w:pPr>
        <w:spacing w:line="480" w:lineRule="auto"/>
        <w:ind w:firstLine="720"/>
        <w:jc w:val="both"/>
      </w:pPr>
      <w:r w:rsidRPr="00B85CB7">
        <w:t xml:space="preserve">Despite the significant burden of DM and its complications, current synthetic pharmacotherapies remain limited by adverse effects, high costs, and restricted accessibility, particularly in low-resource settings (Zafar </w:t>
      </w:r>
      <w:r w:rsidRPr="00B85CB7">
        <w:rPr>
          <w:i/>
          <w:iCs/>
        </w:rPr>
        <w:t>et al.,</w:t>
      </w:r>
      <w:r w:rsidRPr="00B85CB7">
        <w:t xml:space="preserve"> 2010). These limitations have driven growing interest in medicinal plant-based alternatives as complementary or primary therapeutic options. </w:t>
      </w:r>
      <w:proofErr w:type="spellStart"/>
      <w:r>
        <w:rPr>
          <w:i/>
        </w:rPr>
        <w:t>Trichosanthes</w:t>
      </w:r>
      <w:proofErr w:type="spellEnd"/>
      <w:r>
        <w:rPr>
          <w:i/>
        </w:rPr>
        <w:t xml:space="preserve"> </w:t>
      </w:r>
      <w:proofErr w:type="spellStart"/>
      <w:r>
        <w:rPr>
          <w:i/>
        </w:rPr>
        <w:t>cucumerina</w:t>
      </w:r>
      <w:proofErr w:type="spellEnd"/>
      <w:r w:rsidRPr="00B85CB7">
        <w:t xml:space="preserve"> (snake gourd), a member of the family Cucurbitaceae, is an annual climbing plant widely distributed across southern India and Nigeria </w:t>
      </w:r>
      <w:r>
        <w:rPr>
          <w:highlight w:val="yellow"/>
        </w:rPr>
        <w:t>(Ajuru &amp; Nmom, 2017)</w:t>
      </w:r>
      <w:r>
        <w:t>. In African and Asian ethnomedicine, this plant has traditionally been used to manage</w:t>
      </w:r>
      <w:r w:rsidRPr="00B85CB7">
        <w:t xml:space="preserve"> diabetes, inflammation, and cardiovascular disorders. Its diverse phytochemical constituents</w:t>
      </w:r>
      <w:r>
        <w:t>,</w:t>
      </w:r>
      <w:r w:rsidRPr="00B85CB7">
        <w:t xml:space="preserve"> including alkaloids, flavonoids, tannins, saponins, and phenolics</w:t>
      </w:r>
      <w:r>
        <w:t>,</w:t>
      </w:r>
      <w:r w:rsidRPr="00B85CB7">
        <w:t xml:space="preserve"> underpin its antioxidant, </w:t>
      </w:r>
      <w:proofErr w:type="spellStart"/>
      <w:r w:rsidRPr="00B85CB7">
        <w:t>hypolipidaemic</w:t>
      </w:r>
      <w:proofErr w:type="spellEnd"/>
      <w:r w:rsidRPr="00B85CB7">
        <w:t xml:space="preserve">, and antidiabetic activities (Nnaoma </w:t>
      </w:r>
      <w:r w:rsidRPr="00B85CB7">
        <w:rPr>
          <w:i/>
          <w:iCs/>
        </w:rPr>
        <w:t>et al.,</w:t>
      </w:r>
      <w:r w:rsidRPr="00B85CB7">
        <w:t xml:space="preserve"> 2023</w:t>
      </w:r>
      <w:r w:rsidRPr="00C02823">
        <w:t xml:space="preserve">). </w:t>
      </w:r>
      <w:r w:rsidRPr="00C02823">
        <w:rPr>
          <w:highlight w:val="yellow"/>
        </w:rPr>
        <w:t xml:space="preserve"> A focused review of </w:t>
      </w:r>
      <w:r w:rsidRPr="00C02823">
        <w:rPr>
          <w:i/>
          <w:highlight w:val="yellow"/>
        </w:rPr>
        <w:t>Trichosanthus cucumerina</w:t>
      </w:r>
      <w:r w:rsidRPr="00C02823">
        <w:rPr>
          <w:highlight w:val="yellow"/>
        </w:rPr>
        <w:t xml:space="preserve"> has documented its phytochemical constituents and traditional medicinal applications, providing a basis for continued pharmacological investigation of this species (Devi, 2017). In a separate STZ-based rat model, an aqueous botanical extract was evaluated for antidiabetic and antihyperlipidaemic effects, further illustrating the use of STZ-induced diabetic rats for screening plant-derived interventions (Kesavan &amp; Gnanasekaran, 2024). Recent literature has continued to examine </w:t>
      </w:r>
      <w:r w:rsidRPr="00C02823">
        <w:rPr>
          <w:i/>
          <w:highlight w:val="yellow"/>
        </w:rPr>
        <w:t>T. cucumerina</w:t>
      </w:r>
      <w:r w:rsidRPr="00C02823">
        <w:rPr>
          <w:highlight w:val="yellow"/>
        </w:rPr>
        <w:t xml:space="preserve"> in the context of diabetes: a 95% ethanolic whole-plant extract was screened in diabetic rats (Gautam </w:t>
      </w:r>
      <w:r w:rsidRPr="00C02823">
        <w:rPr>
          <w:i/>
          <w:highlight w:val="yellow"/>
        </w:rPr>
        <w:t>et al.</w:t>
      </w:r>
      <w:r w:rsidRPr="00C02823">
        <w:rPr>
          <w:highlight w:val="yellow"/>
        </w:rPr>
        <w:t xml:space="preserve">, 2025), and a 2026 comparative STZ-induced Wistar rat study evaluated methanolic green-fruit extract of </w:t>
      </w:r>
      <w:r w:rsidRPr="00C02823">
        <w:rPr>
          <w:i/>
          <w:highlight w:val="yellow"/>
        </w:rPr>
        <w:t>T. cucumerina subsp. cucumerina</w:t>
      </w:r>
      <w:r w:rsidRPr="00C02823">
        <w:rPr>
          <w:highlight w:val="yellow"/>
        </w:rPr>
        <w:t xml:space="preserve"> (Radharamanan &amp; Perumal, 2026). A recent review of plant-based foods and phytochemicals in diabetes also identifies </w:t>
      </w:r>
      <w:r w:rsidRPr="00C02823">
        <w:rPr>
          <w:i/>
          <w:highlight w:val="yellow"/>
        </w:rPr>
        <w:t>T. cucumerina</w:t>
      </w:r>
      <w:r w:rsidRPr="00C02823">
        <w:rPr>
          <w:highlight w:val="yellow"/>
        </w:rPr>
        <w:t xml:space="preserve"> among plant sources with reported antihyperglycaemic relevance (Ansari </w:t>
      </w:r>
      <w:r w:rsidRPr="00C02823">
        <w:rPr>
          <w:i/>
          <w:highlight w:val="yellow"/>
        </w:rPr>
        <w:t>et al.</w:t>
      </w:r>
      <w:r w:rsidRPr="00C02823">
        <w:rPr>
          <w:highlight w:val="yellow"/>
        </w:rPr>
        <w:t>, 2024).</w:t>
      </w:r>
      <w:r>
        <w:rPr>
          <w:b/>
          <w:highlight w:val="yellow"/>
        </w:rPr>
        <w:t xml:space="preserve"> </w:t>
      </w:r>
      <w:r>
        <w:t xml:space="preserve">However, despite its traditional applications and preliminary evidence of efficacy, rigorous empirical validation of the ethanolic extract of </w:t>
      </w:r>
      <w:r w:rsidRPr="00B85CB7">
        <w:rPr>
          <w:i/>
          <w:iCs/>
        </w:rPr>
        <w:t xml:space="preserve">T. </w:t>
      </w:r>
      <w:proofErr w:type="spellStart"/>
      <w:r w:rsidRPr="00B85CB7">
        <w:rPr>
          <w:i/>
          <w:iCs/>
        </w:rPr>
        <w:t>cucumerina</w:t>
      </w:r>
      <w:proofErr w:type="spellEnd"/>
      <w:r w:rsidRPr="00B85CB7">
        <w:t xml:space="preserve"> with respect to </w:t>
      </w:r>
      <w:proofErr w:type="spellStart"/>
      <w:r w:rsidRPr="00B85CB7">
        <w:t>hyperglycaemic</w:t>
      </w:r>
      <w:proofErr w:type="spellEnd"/>
      <w:r w:rsidRPr="00B85CB7">
        <w:t xml:space="preserve"> index regulation and lipid profile modulation in controlled animal models </w:t>
      </w:r>
      <w:r w:rsidRPr="00B85CB7">
        <w:lastRenderedPageBreak/>
        <w:t xml:space="preserve">remains limited. The present study was therefore designed to address this gap by evaluating the effects of the ethanolic extract of </w:t>
      </w:r>
      <w:r w:rsidRPr="00B85CB7">
        <w:rPr>
          <w:i/>
          <w:iCs/>
        </w:rPr>
        <w:t xml:space="preserve">T. </w:t>
      </w:r>
      <w:proofErr w:type="spellStart"/>
      <w:r w:rsidRPr="00B85CB7">
        <w:rPr>
          <w:i/>
          <w:iCs/>
        </w:rPr>
        <w:t>cucumerina</w:t>
      </w:r>
      <w:proofErr w:type="spellEnd"/>
      <w:r w:rsidRPr="00B85CB7">
        <w:t xml:space="preserve"> on the </w:t>
      </w:r>
      <w:proofErr w:type="spellStart"/>
      <w:r w:rsidRPr="00B85CB7">
        <w:t>hyperglycaemic</w:t>
      </w:r>
      <w:proofErr w:type="spellEnd"/>
      <w:r w:rsidRPr="00B85CB7">
        <w:t xml:space="preserve"> index and lipid profile in STZ-induced diabetic albino rats.</w:t>
      </w:r>
    </w:p>
    <w:p w14:paraId="0049FA33" w14:textId="77777777" w:rsidR="00487FEC" w:rsidRPr="00B85CB7" w:rsidRDefault="00487FEC" w:rsidP="00487FEC">
      <w:pPr>
        <w:pStyle w:val="Heading1"/>
        <w:spacing w:before="0" w:after="0" w:line="480" w:lineRule="auto"/>
        <w:rPr>
          <w:sz w:val="24"/>
          <w:szCs w:val="24"/>
        </w:rPr>
      </w:pPr>
      <w:bookmarkStart w:id="0" w:name="_Toc230616737"/>
      <w:r w:rsidRPr="00B85CB7">
        <w:rPr>
          <w:sz w:val="24"/>
          <w:szCs w:val="24"/>
        </w:rPr>
        <w:t>MATERIALS AND METHODS</w:t>
      </w:r>
      <w:bookmarkEnd w:id="0"/>
    </w:p>
    <w:p w14:paraId="3110359E" w14:textId="77777777" w:rsidR="00487FEC" w:rsidRPr="00B85CB7" w:rsidRDefault="00487FEC" w:rsidP="00487FEC">
      <w:pPr>
        <w:pStyle w:val="Heading2"/>
        <w:spacing w:before="0" w:line="480" w:lineRule="auto"/>
        <w:jc w:val="both"/>
      </w:pPr>
      <w:bookmarkStart w:id="1" w:name="_Toc230616738"/>
      <w:r w:rsidRPr="00B85CB7">
        <w:t>Study Area</w:t>
      </w:r>
      <w:bookmarkEnd w:id="1"/>
    </w:p>
    <w:p w14:paraId="55E5C5FD" w14:textId="77777777" w:rsidR="00487FEC" w:rsidRPr="00B85CB7" w:rsidRDefault="00487FEC" w:rsidP="00487FEC">
      <w:pPr>
        <w:spacing w:line="480" w:lineRule="auto"/>
        <w:ind w:firstLine="720"/>
        <w:jc w:val="both"/>
      </w:pPr>
      <w:r w:rsidRPr="00B85CB7">
        <w:t>The plant material was collected from a cultivated botanical garden located within the Calabar South Local Government Area (LGA), Cross River State, Nigeria. All laboratory analyses were conducted at the Biochemistry Research Laboratory, Department of Biochemistry, University of Cross River State (UNICROSS), Calabar.</w:t>
      </w:r>
    </w:p>
    <w:p w14:paraId="6AE97019" w14:textId="77777777" w:rsidR="00487FEC" w:rsidRPr="00B85CB7" w:rsidRDefault="00487FEC" w:rsidP="00487FEC">
      <w:pPr>
        <w:pStyle w:val="Heading2"/>
        <w:spacing w:before="0" w:line="480" w:lineRule="auto"/>
        <w:jc w:val="both"/>
      </w:pPr>
      <w:bookmarkStart w:id="2" w:name="_Toc230616739"/>
      <w:r w:rsidRPr="00B85CB7">
        <w:t>Materials</w:t>
      </w:r>
      <w:bookmarkEnd w:id="2"/>
    </w:p>
    <w:p w14:paraId="187E4C38" w14:textId="77777777" w:rsidR="00487FEC" w:rsidRPr="00B85CB7" w:rsidRDefault="00487FEC" w:rsidP="00487FEC">
      <w:pPr>
        <w:pStyle w:val="Heading3"/>
        <w:spacing w:before="0" w:line="480" w:lineRule="auto"/>
        <w:jc w:val="both"/>
      </w:pPr>
      <w:bookmarkStart w:id="3" w:name="_Toc230616740"/>
      <w:r w:rsidRPr="00B85CB7">
        <w:t>Experimental Plant Material</w:t>
      </w:r>
      <w:bookmarkEnd w:id="3"/>
    </w:p>
    <w:p w14:paraId="403ED1CB" w14:textId="77777777" w:rsidR="00487FEC" w:rsidRPr="00B85CB7" w:rsidRDefault="00487FEC" w:rsidP="00487FEC">
      <w:pPr>
        <w:spacing w:line="480" w:lineRule="auto"/>
        <w:ind w:firstLine="720"/>
        <w:jc w:val="both"/>
      </w:pPr>
      <w:r w:rsidRPr="00B85CB7">
        <w:t xml:space="preserve">Fresh, mature leaves of </w:t>
      </w:r>
      <w:proofErr w:type="spellStart"/>
      <w:r w:rsidRPr="00B85CB7">
        <w:rPr>
          <w:i/>
          <w:iCs/>
        </w:rPr>
        <w:t>Trichosanthes</w:t>
      </w:r>
      <w:proofErr w:type="spellEnd"/>
      <w:r w:rsidRPr="00B85CB7">
        <w:rPr>
          <w:i/>
          <w:iCs/>
        </w:rPr>
        <w:t xml:space="preserve"> </w:t>
      </w:r>
      <w:proofErr w:type="spellStart"/>
      <w:r w:rsidRPr="00B85CB7">
        <w:rPr>
          <w:i/>
          <w:iCs/>
        </w:rPr>
        <w:t>cucumerina</w:t>
      </w:r>
      <w:proofErr w:type="spellEnd"/>
      <w:r w:rsidRPr="00B85CB7">
        <w:rPr>
          <w:i/>
          <w:iCs/>
        </w:rPr>
        <w:t xml:space="preserve"> </w:t>
      </w:r>
      <w:r w:rsidRPr="00B85CB7">
        <w:t>Linn. were harvested from the cultivated botanical garden in Calabar South LGA, Cross River State, Nigeria, during the wet season (June 2025). Plant authentication was conducted by a certified plant taxonomist at the Forest Herbarium, UNICROSS Botanist Garden, Calabar. A voucher specimen was deposited and assigned Voucher Number FHI 112358 for permanent reference.</w:t>
      </w:r>
    </w:p>
    <w:p w14:paraId="45031D3B" w14:textId="77777777" w:rsidR="00487FEC" w:rsidRPr="00B85CB7" w:rsidRDefault="00487FEC" w:rsidP="00487FEC">
      <w:pPr>
        <w:pStyle w:val="Heading3"/>
        <w:spacing w:before="0" w:line="480" w:lineRule="auto"/>
        <w:jc w:val="both"/>
      </w:pPr>
      <w:bookmarkStart w:id="4" w:name="_Toc230616741"/>
      <w:r w:rsidRPr="00B85CB7">
        <w:t>Experimental Animals</w:t>
      </w:r>
      <w:bookmarkEnd w:id="4"/>
    </w:p>
    <w:p w14:paraId="23853B06" w14:textId="77777777" w:rsidR="00487FEC" w:rsidRPr="00B85CB7" w:rsidRDefault="00487FEC" w:rsidP="00487FEC">
      <w:pPr>
        <w:spacing w:line="480" w:lineRule="auto"/>
        <w:ind w:firstLine="720"/>
        <w:jc w:val="both"/>
      </w:pPr>
      <w:r w:rsidRPr="00B85CB7">
        <w:t>Twenty-five (25) healthy, young adult male albino rats (</w:t>
      </w:r>
      <w:r>
        <w:rPr>
          <w:i/>
        </w:rPr>
        <w:t>Rattus norvegicus</w:t>
      </w:r>
      <w:r>
        <w:t xml:space="preserve">, Wistar strain), with body weights ranging from 150 to 200 g, were procured from the Animal House Facility, Department of Biochemistry, UNICROSS. Male rats were exclusively used to eliminate hormonal variability associated with the </w:t>
      </w:r>
      <w:proofErr w:type="spellStart"/>
      <w:r w:rsidRPr="00B85CB7">
        <w:t>oestrous</w:t>
      </w:r>
      <w:proofErr w:type="spellEnd"/>
      <w:r w:rsidRPr="00B85CB7">
        <w:t xml:space="preserve"> cycle in females, which can significantly confound biochemical and </w:t>
      </w:r>
      <w:proofErr w:type="spellStart"/>
      <w:r w:rsidRPr="00B85CB7">
        <w:t>haematological</w:t>
      </w:r>
      <w:proofErr w:type="spellEnd"/>
      <w:r w:rsidRPr="00B85CB7">
        <w:t xml:space="preserve"> parameters (Kumar et al., 2009). The animals were housed in well-ventilated, sanitized polypropylene cages with sterile paddy husk bedding and maintained under standard laboratory conditions: a 12-hour light/dark cycle, ambient temperature of 25 ± 2°C, and relative humidity of 55 ± 5%. They were provided with standard pelletized rodent feed (Vital Feeds®) and clean drinking water ad libitum. All animals were allowed a one-week acclimatization period prior to the commencement of experimental procedures. All experimental protocols were conducted in strict compliance with the National Institutes of Health (NIH) Guide for the Care and Use of Laboratory Animals and received institutional ethical approval from the Institutional Animal Care and Use Committee (IACUC), Approval Number: UI-BCH/2023/045 (Olson </w:t>
      </w:r>
      <w:r w:rsidRPr="00B85CB7">
        <w:rPr>
          <w:i/>
          <w:iCs/>
        </w:rPr>
        <w:t>et al.,</w:t>
      </w:r>
      <w:r w:rsidRPr="00B85CB7">
        <w:t xml:space="preserve"> 2010).</w:t>
      </w:r>
    </w:p>
    <w:p w14:paraId="49361FCF" w14:textId="77777777" w:rsidR="00487FEC" w:rsidRPr="00B85CB7" w:rsidRDefault="00487FEC" w:rsidP="00487FEC">
      <w:pPr>
        <w:pStyle w:val="Heading3"/>
        <w:spacing w:before="0" w:line="480" w:lineRule="auto"/>
        <w:jc w:val="both"/>
      </w:pPr>
      <w:bookmarkStart w:id="5" w:name="_Toc230616742"/>
      <w:r w:rsidRPr="00B85CB7">
        <w:t>Chemicals and Reagents</w:t>
      </w:r>
      <w:bookmarkEnd w:id="5"/>
    </w:p>
    <w:p w14:paraId="3C6F1EBE" w14:textId="77777777" w:rsidR="00487FEC" w:rsidRPr="00524AD2" w:rsidRDefault="00487FEC" w:rsidP="00524AD2">
      <w:pPr>
        <w:spacing w:line="480" w:lineRule="auto"/>
        <w:jc w:val="both"/>
      </w:pPr>
      <w:r w:rsidRPr="00B85CB7">
        <w:t>The chemicals, reagents, and diagnostic kits used in this study are listed in Table 1 below.</w:t>
      </w:r>
      <w:r w:rsidRPr="00B85CB7">
        <w:rPr>
          <w:b/>
          <w:bCs/>
        </w:rPr>
        <w:br w:type="page"/>
      </w:r>
    </w:p>
    <w:p w14:paraId="0DFB3100" w14:textId="77777777" w:rsidR="00487FEC" w:rsidRPr="00B85CB7" w:rsidRDefault="00487FEC" w:rsidP="00487FEC">
      <w:pPr>
        <w:spacing w:line="480" w:lineRule="auto"/>
        <w:jc w:val="center"/>
      </w:pPr>
      <w:r w:rsidRPr="00B85CB7">
        <w:rPr>
          <w:b/>
          <w:bCs/>
        </w:rPr>
        <w:lastRenderedPageBreak/>
        <w:t>Table 1. Chemicals, reagents, and diagnostic kits used in this study</w:t>
      </w:r>
    </w:p>
    <w:tbl>
      <w:tblPr>
        <w:tblW w:w="9026" w:type="dxa"/>
        <w:tblCellMar>
          <w:left w:w="10" w:type="dxa"/>
          <w:right w:w="10" w:type="dxa"/>
        </w:tblCellMar>
        <w:tblLook w:val="0000" w:firstRow="0" w:lastRow="0" w:firstColumn="0" w:lastColumn="0" w:noHBand="0" w:noVBand="0"/>
      </w:tblPr>
      <w:tblGrid>
        <w:gridCol w:w="3500"/>
        <w:gridCol w:w="3263"/>
        <w:gridCol w:w="2263"/>
      </w:tblGrid>
      <w:tr w:rsidR="00487FEC" w:rsidRPr="00B85CB7" w14:paraId="28765061" w14:textId="77777777" w:rsidTr="005D2D54">
        <w:trPr>
          <w:cantSplit/>
          <w:tblHeader/>
        </w:trPr>
        <w:tc>
          <w:tcPr>
            <w:tcW w:w="35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78937588" w14:textId="77777777" w:rsidR="00487FEC" w:rsidRPr="00B85CB7" w:rsidRDefault="00487FEC" w:rsidP="005D2D54">
            <w:pPr>
              <w:spacing w:line="360" w:lineRule="auto"/>
              <w:jc w:val="both"/>
            </w:pPr>
            <w:r w:rsidRPr="00B85CB7">
              <w:rPr>
                <w:b/>
                <w:bCs/>
              </w:rPr>
              <w:t>Reagent / Chemical</w:t>
            </w:r>
          </w:p>
        </w:tc>
        <w:tc>
          <w:tcPr>
            <w:tcW w:w="326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C10ECE0" w14:textId="77777777" w:rsidR="00487FEC" w:rsidRPr="00B85CB7" w:rsidRDefault="00487FEC" w:rsidP="005D2D54">
            <w:pPr>
              <w:spacing w:line="360" w:lineRule="auto"/>
              <w:jc w:val="both"/>
            </w:pPr>
            <w:r w:rsidRPr="00B85CB7">
              <w:rPr>
                <w:b/>
                <w:bCs/>
              </w:rPr>
              <w:t>Purpose / Assay</w:t>
            </w:r>
          </w:p>
        </w:tc>
        <w:tc>
          <w:tcPr>
            <w:tcW w:w="226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05C1AA0" w14:textId="77777777" w:rsidR="00487FEC" w:rsidRPr="00B85CB7" w:rsidRDefault="00487FEC" w:rsidP="005D2D54">
            <w:pPr>
              <w:spacing w:line="360" w:lineRule="auto"/>
              <w:jc w:val="both"/>
            </w:pPr>
            <w:r w:rsidRPr="00B85CB7">
              <w:rPr>
                <w:b/>
                <w:bCs/>
              </w:rPr>
              <w:t>Supplier / Standard</w:t>
            </w:r>
          </w:p>
        </w:tc>
      </w:tr>
      <w:tr w:rsidR="00487FEC" w:rsidRPr="00B85CB7" w14:paraId="3ABEBEA4" w14:textId="77777777" w:rsidTr="005D2D54">
        <w:trPr>
          <w:cantSplit/>
        </w:trPr>
        <w:tc>
          <w:tcPr>
            <w:tcW w:w="3500" w:type="dxa"/>
            <w:tcBorders>
              <w:top w:val="single" w:sz="4" w:space="0" w:color="auto"/>
            </w:tcBorders>
            <w:shd w:val="clear" w:color="auto" w:fill="FFFFFF"/>
            <w:tcMar>
              <w:top w:w="80" w:type="dxa"/>
              <w:left w:w="120" w:type="dxa"/>
              <w:bottom w:w="80" w:type="dxa"/>
              <w:right w:w="120" w:type="dxa"/>
            </w:tcMar>
            <w:vAlign w:val="center"/>
          </w:tcPr>
          <w:p w14:paraId="5DF6746D" w14:textId="77777777" w:rsidR="00487FEC" w:rsidRPr="00B85CB7" w:rsidRDefault="00487FEC" w:rsidP="005D2D54">
            <w:pPr>
              <w:spacing w:line="360" w:lineRule="auto"/>
              <w:jc w:val="both"/>
            </w:pPr>
            <w:r w:rsidRPr="00B85CB7">
              <w:t>Streptozotocin (STZ)</w:t>
            </w:r>
          </w:p>
        </w:tc>
        <w:tc>
          <w:tcPr>
            <w:tcW w:w="3263" w:type="dxa"/>
            <w:tcBorders>
              <w:top w:val="single" w:sz="4" w:space="0" w:color="auto"/>
            </w:tcBorders>
            <w:shd w:val="clear" w:color="auto" w:fill="FFFFFF"/>
            <w:tcMar>
              <w:top w:w="80" w:type="dxa"/>
              <w:left w:w="120" w:type="dxa"/>
              <w:bottom w:w="80" w:type="dxa"/>
              <w:right w:w="120" w:type="dxa"/>
            </w:tcMar>
            <w:vAlign w:val="center"/>
          </w:tcPr>
          <w:p w14:paraId="52DD559C" w14:textId="77777777" w:rsidR="00487FEC" w:rsidRPr="00B85CB7" w:rsidRDefault="00487FEC" w:rsidP="005D2D54">
            <w:pPr>
              <w:spacing w:line="360" w:lineRule="auto"/>
              <w:jc w:val="both"/>
            </w:pPr>
            <w:r w:rsidRPr="00B85CB7">
              <w:t>Induction of experimental diabetes in rats</w:t>
            </w:r>
          </w:p>
        </w:tc>
        <w:tc>
          <w:tcPr>
            <w:tcW w:w="2263" w:type="dxa"/>
            <w:tcBorders>
              <w:top w:val="single" w:sz="4" w:space="0" w:color="auto"/>
            </w:tcBorders>
            <w:shd w:val="clear" w:color="auto" w:fill="FFFFFF"/>
            <w:tcMar>
              <w:top w:w="80" w:type="dxa"/>
              <w:left w:w="120" w:type="dxa"/>
              <w:bottom w:w="80" w:type="dxa"/>
              <w:right w:w="120" w:type="dxa"/>
            </w:tcMar>
            <w:vAlign w:val="center"/>
          </w:tcPr>
          <w:p w14:paraId="102A1D9D" w14:textId="77777777" w:rsidR="00487FEC" w:rsidRPr="00B85CB7" w:rsidRDefault="00487FEC" w:rsidP="005D2D54">
            <w:pPr>
              <w:spacing w:line="360" w:lineRule="auto"/>
              <w:jc w:val="both"/>
            </w:pPr>
            <w:r w:rsidRPr="00B85CB7">
              <w:t>Sigma-Aldrich</w:t>
            </w:r>
          </w:p>
        </w:tc>
      </w:tr>
      <w:tr w:rsidR="00487FEC" w:rsidRPr="00B85CB7" w14:paraId="21C4F2AA" w14:textId="77777777" w:rsidTr="005D2D54">
        <w:trPr>
          <w:cantSplit/>
        </w:trPr>
        <w:tc>
          <w:tcPr>
            <w:tcW w:w="3500" w:type="dxa"/>
            <w:shd w:val="clear" w:color="auto" w:fill="FFFFFF"/>
            <w:tcMar>
              <w:top w:w="80" w:type="dxa"/>
              <w:left w:w="120" w:type="dxa"/>
              <w:bottom w:w="80" w:type="dxa"/>
              <w:right w:w="120" w:type="dxa"/>
            </w:tcMar>
            <w:vAlign w:val="center"/>
          </w:tcPr>
          <w:p w14:paraId="42A472AB" w14:textId="77777777" w:rsidR="00487FEC" w:rsidRPr="00B85CB7" w:rsidRDefault="00487FEC" w:rsidP="005D2D54">
            <w:pPr>
              <w:spacing w:line="360" w:lineRule="auto"/>
              <w:jc w:val="both"/>
            </w:pPr>
            <w:r w:rsidRPr="00B85CB7">
              <w:t>Sodium citrate buffer (0.1 M, pH 4.5)</w:t>
            </w:r>
          </w:p>
        </w:tc>
        <w:tc>
          <w:tcPr>
            <w:tcW w:w="3263" w:type="dxa"/>
            <w:shd w:val="clear" w:color="auto" w:fill="FFFFFF"/>
            <w:tcMar>
              <w:top w:w="80" w:type="dxa"/>
              <w:left w:w="120" w:type="dxa"/>
              <w:bottom w:w="80" w:type="dxa"/>
              <w:right w:w="120" w:type="dxa"/>
            </w:tcMar>
            <w:vAlign w:val="center"/>
          </w:tcPr>
          <w:p w14:paraId="39CFE2D6" w14:textId="77777777" w:rsidR="00487FEC" w:rsidRPr="00B85CB7" w:rsidRDefault="00487FEC" w:rsidP="005D2D54">
            <w:pPr>
              <w:spacing w:line="360" w:lineRule="auto"/>
              <w:jc w:val="both"/>
            </w:pPr>
            <w:r w:rsidRPr="00B85CB7">
              <w:t>Vehicle for STZ preparation</w:t>
            </w:r>
          </w:p>
        </w:tc>
        <w:tc>
          <w:tcPr>
            <w:tcW w:w="2263" w:type="dxa"/>
            <w:shd w:val="clear" w:color="auto" w:fill="FFFFFF"/>
            <w:tcMar>
              <w:top w:w="80" w:type="dxa"/>
              <w:left w:w="120" w:type="dxa"/>
              <w:bottom w:w="80" w:type="dxa"/>
              <w:right w:w="120" w:type="dxa"/>
            </w:tcMar>
            <w:vAlign w:val="center"/>
          </w:tcPr>
          <w:p w14:paraId="773E07FA" w14:textId="77777777" w:rsidR="00487FEC" w:rsidRPr="00B85CB7" w:rsidRDefault="00487FEC" w:rsidP="005D2D54">
            <w:pPr>
              <w:spacing w:line="360" w:lineRule="auto"/>
              <w:jc w:val="both"/>
            </w:pPr>
            <w:r w:rsidRPr="00B85CB7">
              <w:t>Laboratory-prepared</w:t>
            </w:r>
          </w:p>
        </w:tc>
      </w:tr>
      <w:tr w:rsidR="00487FEC" w:rsidRPr="00B85CB7" w14:paraId="0187895D" w14:textId="77777777" w:rsidTr="005D2D54">
        <w:trPr>
          <w:cantSplit/>
        </w:trPr>
        <w:tc>
          <w:tcPr>
            <w:tcW w:w="3500" w:type="dxa"/>
            <w:shd w:val="clear" w:color="auto" w:fill="FFFFFF"/>
            <w:tcMar>
              <w:top w:w="80" w:type="dxa"/>
              <w:left w:w="120" w:type="dxa"/>
              <w:bottom w:w="80" w:type="dxa"/>
              <w:right w:w="120" w:type="dxa"/>
            </w:tcMar>
            <w:vAlign w:val="center"/>
          </w:tcPr>
          <w:p w14:paraId="1B9E2C84" w14:textId="77777777" w:rsidR="00487FEC" w:rsidRPr="00B85CB7" w:rsidRDefault="00487FEC" w:rsidP="005D2D54">
            <w:pPr>
              <w:spacing w:line="360" w:lineRule="auto"/>
              <w:jc w:val="both"/>
            </w:pPr>
            <w:r w:rsidRPr="00B85CB7">
              <w:t>Metformin hydrochloride</w:t>
            </w:r>
          </w:p>
        </w:tc>
        <w:tc>
          <w:tcPr>
            <w:tcW w:w="3263" w:type="dxa"/>
            <w:shd w:val="clear" w:color="auto" w:fill="FFFFFF"/>
            <w:tcMar>
              <w:top w:w="80" w:type="dxa"/>
              <w:left w:w="120" w:type="dxa"/>
              <w:bottom w:w="80" w:type="dxa"/>
              <w:right w:w="120" w:type="dxa"/>
            </w:tcMar>
            <w:vAlign w:val="center"/>
          </w:tcPr>
          <w:p w14:paraId="1E1E85BE" w14:textId="77777777" w:rsidR="00487FEC" w:rsidRPr="00B85CB7" w:rsidRDefault="00487FEC" w:rsidP="005D2D54">
            <w:pPr>
              <w:spacing w:line="360" w:lineRule="auto"/>
              <w:jc w:val="both"/>
            </w:pPr>
            <w:r w:rsidRPr="00B85CB7">
              <w:t>Standard antidiabetic drug (positive control)</w:t>
            </w:r>
          </w:p>
        </w:tc>
        <w:tc>
          <w:tcPr>
            <w:tcW w:w="2263" w:type="dxa"/>
            <w:shd w:val="clear" w:color="auto" w:fill="FFFFFF"/>
            <w:tcMar>
              <w:top w:w="80" w:type="dxa"/>
              <w:left w:w="120" w:type="dxa"/>
              <w:bottom w:w="80" w:type="dxa"/>
              <w:right w:w="120" w:type="dxa"/>
            </w:tcMar>
            <w:vAlign w:val="center"/>
          </w:tcPr>
          <w:p w14:paraId="13FD8FEF" w14:textId="77777777" w:rsidR="00487FEC" w:rsidRPr="00B85CB7" w:rsidRDefault="00487FEC" w:rsidP="005D2D54">
            <w:pPr>
              <w:spacing w:line="360" w:lineRule="auto"/>
              <w:jc w:val="both"/>
            </w:pPr>
            <w:r w:rsidRPr="00B85CB7">
              <w:t>Standard (commercial-grade)</w:t>
            </w:r>
          </w:p>
        </w:tc>
      </w:tr>
      <w:tr w:rsidR="00487FEC" w:rsidRPr="00B85CB7" w14:paraId="682F3BB3" w14:textId="77777777" w:rsidTr="005D2D54">
        <w:trPr>
          <w:cantSplit/>
        </w:trPr>
        <w:tc>
          <w:tcPr>
            <w:tcW w:w="3500" w:type="dxa"/>
            <w:shd w:val="clear" w:color="auto" w:fill="FFFFFF"/>
            <w:tcMar>
              <w:top w:w="80" w:type="dxa"/>
              <w:left w:w="120" w:type="dxa"/>
              <w:bottom w:w="80" w:type="dxa"/>
              <w:right w:w="120" w:type="dxa"/>
            </w:tcMar>
            <w:vAlign w:val="center"/>
          </w:tcPr>
          <w:p w14:paraId="47AD577A" w14:textId="77777777" w:rsidR="00487FEC" w:rsidRPr="00B85CB7" w:rsidRDefault="00487FEC" w:rsidP="005D2D54">
            <w:pPr>
              <w:spacing w:line="360" w:lineRule="auto"/>
              <w:jc w:val="both"/>
            </w:pPr>
            <w:r w:rsidRPr="00B85CB7">
              <w:t>Distilled water</w:t>
            </w:r>
          </w:p>
        </w:tc>
        <w:tc>
          <w:tcPr>
            <w:tcW w:w="3263" w:type="dxa"/>
            <w:shd w:val="clear" w:color="auto" w:fill="FFFFFF"/>
            <w:tcMar>
              <w:top w:w="80" w:type="dxa"/>
              <w:left w:w="120" w:type="dxa"/>
              <w:bottom w:w="80" w:type="dxa"/>
              <w:right w:w="120" w:type="dxa"/>
            </w:tcMar>
            <w:vAlign w:val="center"/>
          </w:tcPr>
          <w:p w14:paraId="6001C0FB" w14:textId="77777777" w:rsidR="00487FEC" w:rsidRPr="00B85CB7" w:rsidRDefault="00487FEC" w:rsidP="005D2D54">
            <w:pPr>
              <w:spacing w:line="360" w:lineRule="auto"/>
              <w:jc w:val="both"/>
            </w:pPr>
            <w:r w:rsidRPr="00B85CB7">
              <w:t>Extraction solvent and vehicle</w:t>
            </w:r>
          </w:p>
        </w:tc>
        <w:tc>
          <w:tcPr>
            <w:tcW w:w="2263" w:type="dxa"/>
            <w:shd w:val="clear" w:color="auto" w:fill="FFFFFF"/>
            <w:tcMar>
              <w:top w:w="80" w:type="dxa"/>
              <w:left w:w="120" w:type="dxa"/>
              <w:bottom w:w="80" w:type="dxa"/>
              <w:right w:w="120" w:type="dxa"/>
            </w:tcMar>
            <w:vAlign w:val="center"/>
          </w:tcPr>
          <w:p w14:paraId="3E55446F" w14:textId="77777777" w:rsidR="00487FEC" w:rsidRPr="00B85CB7" w:rsidRDefault="00487FEC" w:rsidP="005D2D54">
            <w:pPr>
              <w:spacing w:line="360" w:lineRule="auto"/>
              <w:jc w:val="both"/>
            </w:pPr>
            <w:r w:rsidRPr="00B85CB7">
              <w:t>Laboratory-prepared</w:t>
            </w:r>
          </w:p>
        </w:tc>
      </w:tr>
      <w:tr w:rsidR="00487FEC" w:rsidRPr="00B85CB7" w14:paraId="323FF5AF" w14:textId="77777777" w:rsidTr="005D2D54">
        <w:trPr>
          <w:cantSplit/>
        </w:trPr>
        <w:tc>
          <w:tcPr>
            <w:tcW w:w="3500" w:type="dxa"/>
            <w:shd w:val="clear" w:color="auto" w:fill="FFFFFF"/>
            <w:tcMar>
              <w:top w:w="80" w:type="dxa"/>
              <w:left w:w="120" w:type="dxa"/>
              <w:bottom w:w="80" w:type="dxa"/>
              <w:right w:w="120" w:type="dxa"/>
            </w:tcMar>
            <w:vAlign w:val="center"/>
          </w:tcPr>
          <w:p w14:paraId="77123903" w14:textId="77777777" w:rsidR="00487FEC" w:rsidRPr="00B85CB7" w:rsidRDefault="00487FEC" w:rsidP="005D2D54">
            <w:pPr>
              <w:spacing w:line="360" w:lineRule="auto"/>
              <w:jc w:val="both"/>
            </w:pPr>
            <w:r w:rsidRPr="00B85CB7">
              <w:t>95% Ethanol</w:t>
            </w:r>
          </w:p>
        </w:tc>
        <w:tc>
          <w:tcPr>
            <w:tcW w:w="3263" w:type="dxa"/>
            <w:shd w:val="clear" w:color="auto" w:fill="FFFFFF"/>
            <w:tcMar>
              <w:top w:w="80" w:type="dxa"/>
              <w:left w:w="120" w:type="dxa"/>
              <w:bottom w:w="80" w:type="dxa"/>
              <w:right w:w="120" w:type="dxa"/>
            </w:tcMar>
            <w:vAlign w:val="center"/>
          </w:tcPr>
          <w:p w14:paraId="11221304" w14:textId="77777777" w:rsidR="00487FEC" w:rsidRPr="00B85CB7" w:rsidRDefault="00487FEC" w:rsidP="005D2D54">
            <w:pPr>
              <w:spacing w:line="360" w:lineRule="auto"/>
              <w:jc w:val="both"/>
            </w:pPr>
            <w:r w:rsidRPr="00B85CB7">
              <w:t>Primary extraction solvent (maceration)</w:t>
            </w:r>
          </w:p>
        </w:tc>
        <w:tc>
          <w:tcPr>
            <w:tcW w:w="2263" w:type="dxa"/>
            <w:shd w:val="clear" w:color="auto" w:fill="FFFFFF"/>
            <w:tcMar>
              <w:top w:w="80" w:type="dxa"/>
              <w:left w:w="120" w:type="dxa"/>
              <w:bottom w:w="80" w:type="dxa"/>
              <w:right w:w="120" w:type="dxa"/>
            </w:tcMar>
            <w:vAlign w:val="center"/>
          </w:tcPr>
          <w:p w14:paraId="63403BB8" w14:textId="77777777" w:rsidR="00487FEC" w:rsidRPr="00B85CB7" w:rsidRDefault="00487FEC" w:rsidP="005D2D54">
            <w:pPr>
              <w:spacing w:line="360" w:lineRule="auto"/>
              <w:jc w:val="both"/>
            </w:pPr>
            <w:r w:rsidRPr="00B85CB7">
              <w:t>BDH Chemicals, UK</w:t>
            </w:r>
          </w:p>
        </w:tc>
      </w:tr>
      <w:tr w:rsidR="00487FEC" w:rsidRPr="00B85CB7" w14:paraId="093DFE9D" w14:textId="77777777" w:rsidTr="005D2D54">
        <w:trPr>
          <w:cantSplit/>
        </w:trPr>
        <w:tc>
          <w:tcPr>
            <w:tcW w:w="3500" w:type="dxa"/>
            <w:shd w:val="clear" w:color="auto" w:fill="FFFFFF"/>
            <w:tcMar>
              <w:top w:w="80" w:type="dxa"/>
              <w:left w:w="120" w:type="dxa"/>
              <w:bottom w:w="80" w:type="dxa"/>
              <w:right w:w="120" w:type="dxa"/>
            </w:tcMar>
            <w:vAlign w:val="center"/>
          </w:tcPr>
          <w:p w14:paraId="5AC10D5E" w14:textId="77777777" w:rsidR="00487FEC" w:rsidRPr="00B85CB7" w:rsidRDefault="00487FEC" w:rsidP="005D2D54">
            <w:pPr>
              <w:spacing w:line="360" w:lineRule="auto"/>
              <w:jc w:val="both"/>
            </w:pPr>
            <w:r w:rsidRPr="00B85CB7">
              <w:t>Petroleum ether</w:t>
            </w:r>
          </w:p>
        </w:tc>
        <w:tc>
          <w:tcPr>
            <w:tcW w:w="3263" w:type="dxa"/>
            <w:shd w:val="clear" w:color="auto" w:fill="FFFFFF"/>
            <w:tcMar>
              <w:top w:w="80" w:type="dxa"/>
              <w:left w:w="120" w:type="dxa"/>
              <w:bottom w:w="80" w:type="dxa"/>
              <w:right w:w="120" w:type="dxa"/>
            </w:tcMar>
            <w:vAlign w:val="center"/>
          </w:tcPr>
          <w:p w14:paraId="3B2AC456" w14:textId="77777777" w:rsidR="00487FEC" w:rsidRPr="00B85CB7" w:rsidRDefault="00487FEC" w:rsidP="005D2D54">
            <w:pPr>
              <w:spacing w:line="360" w:lineRule="auto"/>
              <w:jc w:val="both"/>
            </w:pPr>
            <w:r w:rsidRPr="00B85CB7">
              <w:t>Crude fat / lipid extraction (Soxhlet)</w:t>
            </w:r>
          </w:p>
        </w:tc>
        <w:tc>
          <w:tcPr>
            <w:tcW w:w="2263" w:type="dxa"/>
            <w:shd w:val="clear" w:color="auto" w:fill="FFFFFF"/>
            <w:tcMar>
              <w:top w:w="80" w:type="dxa"/>
              <w:left w:w="120" w:type="dxa"/>
              <w:bottom w:w="80" w:type="dxa"/>
              <w:right w:w="120" w:type="dxa"/>
            </w:tcMar>
            <w:vAlign w:val="center"/>
          </w:tcPr>
          <w:p w14:paraId="72BAF460" w14:textId="77777777" w:rsidR="00487FEC" w:rsidRPr="00B85CB7" w:rsidRDefault="00487FEC" w:rsidP="005D2D54">
            <w:pPr>
              <w:spacing w:line="360" w:lineRule="auto"/>
              <w:jc w:val="both"/>
            </w:pPr>
            <w:r w:rsidRPr="00B85CB7">
              <w:t>Sigma-Aldrich</w:t>
            </w:r>
          </w:p>
        </w:tc>
      </w:tr>
      <w:tr w:rsidR="00487FEC" w:rsidRPr="00B85CB7" w14:paraId="06EAB1BD" w14:textId="77777777" w:rsidTr="005D2D54">
        <w:trPr>
          <w:cantSplit/>
        </w:trPr>
        <w:tc>
          <w:tcPr>
            <w:tcW w:w="3500" w:type="dxa"/>
            <w:shd w:val="clear" w:color="auto" w:fill="FFFFFF"/>
            <w:tcMar>
              <w:top w:w="80" w:type="dxa"/>
              <w:left w:w="120" w:type="dxa"/>
              <w:bottom w:w="80" w:type="dxa"/>
              <w:right w:w="120" w:type="dxa"/>
            </w:tcMar>
            <w:vAlign w:val="center"/>
          </w:tcPr>
          <w:p w14:paraId="2A5D8AB4" w14:textId="77777777" w:rsidR="00487FEC" w:rsidRPr="00B85CB7" w:rsidRDefault="00487FEC" w:rsidP="005D2D54">
            <w:pPr>
              <w:spacing w:line="360" w:lineRule="auto"/>
              <w:jc w:val="both"/>
            </w:pPr>
            <w:r w:rsidRPr="00B85CB7">
              <w:t>Concentrated H</w:t>
            </w:r>
            <w:r w:rsidRPr="00B85CB7">
              <w:rPr>
                <w:rFonts w:ascii="Cambria Math" w:hAnsi="Cambria Math" w:cs="Cambria Math"/>
              </w:rPr>
              <w:t>₂</w:t>
            </w:r>
            <w:r w:rsidRPr="00B85CB7">
              <w:t>SO</w:t>
            </w:r>
            <w:r w:rsidRPr="00B85CB7">
              <w:rPr>
                <w:rFonts w:ascii="Cambria Math" w:hAnsi="Cambria Math" w:cs="Cambria Math"/>
              </w:rPr>
              <w:t>₄</w:t>
            </w:r>
          </w:p>
        </w:tc>
        <w:tc>
          <w:tcPr>
            <w:tcW w:w="3263" w:type="dxa"/>
            <w:shd w:val="clear" w:color="auto" w:fill="FFFFFF"/>
            <w:tcMar>
              <w:top w:w="80" w:type="dxa"/>
              <w:left w:w="120" w:type="dxa"/>
              <w:bottom w:w="80" w:type="dxa"/>
              <w:right w:w="120" w:type="dxa"/>
            </w:tcMar>
            <w:vAlign w:val="center"/>
          </w:tcPr>
          <w:p w14:paraId="619EE1AC" w14:textId="77777777" w:rsidR="00487FEC" w:rsidRPr="00B85CB7" w:rsidRDefault="00487FEC" w:rsidP="005D2D54">
            <w:pPr>
              <w:spacing w:line="360" w:lineRule="auto"/>
              <w:jc w:val="both"/>
            </w:pPr>
            <w:r w:rsidRPr="00B85CB7">
              <w:t xml:space="preserve">Kjeldahl digestion (protein) and crude </w:t>
            </w:r>
            <w:proofErr w:type="spellStart"/>
            <w:r w:rsidRPr="00B85CB7">
              <w:t>fibre</w:t>
            </w:r>
            <w:proofErr w:type="spellEnd"/>
            <w:r w:rsidRPr="00B85CB7">
              <w:t xml:space="preserve"> acid hydrolysis</w:t>
            </w:r>
          </w:p>
        </w:tc>
        <w:tc>
          <w:tcPr>
            <w:tcW w:w="2263" w:type="dxa"/>
            <w:shd w:val="clear" w:color="auto" w:fill="FFFFFF"/>
            <w:tcMar>
              <w:top w:w="80" w:type="dxa"/>
              <w:left w:w="120" w:type="dxa"/>
              <w:bottom w:w="80" w:type="dxa"/>
              <w:right w:w="120" w:type="dxa"/>
            </w:tcMar>
            <w:vAlign w:val="center"/>
          </w:tcPr>
          <w:p w14:paraId="27446BDC" w14:textId="77777777" w:rsidR="00487FEC" w:rsidRPr="00B85CB7" w:rsidRDefault="00487FEC" w:rsidP="005D2D54">
            <w:pPr>
              <w:spacing w:line="360" w:lineRule="auto"/>
              <w:jc w:val="both"/>
            </w:pPr>
            <w:r w:rsidRPr="00B85CB7">
              <w:t>BDH Chemicals, UK</w:t>
            </w:r>
          </w:p>
        </w:tc>
      </w:tr>
      <w:tr w:rsidR="00487FEC" w:rsidRPr="00B85CB7" w14:paraId="4B1DC26F" w14:textId="77777777" w:rsidTr="005D2D54">
        <w:trPr>
          <w:cantSplit/>
        </w:trPr>
        <w:tc>
          <w:tcPr>
            <w:tcW w:w="3500" w:type="dxa"/>
            <w:shd w:val="clear" w:color="auto" w:fill="FFFFFF"/>
            <w:tcMar>
              <w:top w:w="80" w:type="dxa"/>
              <w:left w:w="120" w:type="dxa"/>
              <w:bottom w:w="80" w:type="dxa"/>
              <w:right w:w="120" w:type="dxa"/>
            </w:tcMar>
            <w:vAlign w:val="center"/>
          </w:tcPr>
          <w:p w14:paraId="74B158D4" w14:textId="77777777" w:rsidR="00487FEC" w:rsidRPr="00B85CB7" w:rsidRDefault="00487FEC" w:rsidP="005D2D54">
            <w:pPr>
              <w:spacing w:line="360" w:lineRule="auto"/>
              <w:jc w:val="both"/>
            </w:pPr>
            <w:r w:rsidRPr="00B85CB7">
              <w:t>40% NaOH solution</w:t>
            </w:r>
          </w:p>
        </w:tc>
        <w:tc>
          <w:tcPr>
            <w:tcW w:w="3263" w:type="dxa"/>
            <w:shd w:val="clear" w:color="auto" w:fill="FFFFFF"/>
            <w:tcMar>
              <w:top w:w="80" w:type="dxa"/>
              <w:left w:w="120" w:type="dxa"/>
              <w:bottom w:w="80" w:type="dxa"/>
              <w:right w:w="120" w:type="dxa"/>
            </w:tcMar>
            <w:vAlign w:val="center"/>
          </w:tcPr>
          <w:p w14:paraId="52A9AD8F" w14:textId="77777777" w:rsidR="00487FEC" w:rsidRPr="00B85CB7" w:rsidRDefault="00487FEC" w:rsidP="005D2D54">
            <w:pPr>
              <w:spacing w:line="360" w:lineRule="auto"/>
              <w:jc w:val="both"/>
            </w:pPr>
            <w:r w:rsidRPr="00B85CB7">
              <w:t>Kjeldahl distillation step</w:t>
            </w:r>
          </w:p>
        </w:tc>
        <w:tc>
          <w:tcPr>
            <w:tcW w:w="2263" w:type="dxa"/>
            <w:shd w:val="clear" w:color="auto" w:fill="FFFFFF"/>
            <w:tcMar>
              <w:top w:w="80" w:type="dxa"/>
              <w:left w:w="120" w:type="dxa"/>
              <w:bottom w:w="80" w:type="dxa"/>
              <w:right w:w="120" w:type="dxa"/>
            </w:tcMar>
            <w:vAlign w:val="center"/>
          </w:tcPr>
          <w:p w14:paraId="52741A32" w14:textId="77777777" w:rsidR="00487FEC" w:rsidRPr="00B85CB7" w:rsidRDefault="00487FEC" w:rsidP="005D2D54">
            <w:pPr>
              <w:spacing w:line="360" w:lineRule="auto"/>
              <w:jc w:val="both"/>
            </w:pPr>
            <w:r w:rsidRPr="00B85CB7">
              <w:t>Laboratory-prepared</w:t>
            </w:r>
          </w:p>
        </w:tc>
      </w:tr>
      <w:tr w:rsidR="00487FEC" w:rsidRPr="00B85CB7" w14:paraId="2B17A83F" w14:textId="77777777" w:rsidTr="005D2D54">
        <w:trPr>
          <w:cantSplit/>
        </w:trPr>
        <w:tc>
          <w:tcPr>
            <w:tcW w:w="3500" w:type="dxa"/>
            <w:shd w:val="clear" w:color="auto" w:fill="FFFFFF"/>
            <w:tcMar>
              <w:top w:w="80" w:type="dxa"/>
              <w:left w:w="120" w:type="dxa"/>
              <w:bottom w:w="80" w:type="dxa"/>
              <w:right w:w="120" w:type="dxa"/>
            </w:tcMar>
            <w:vAlign w:val="center"/>
          </w:tcPr>
          <w:p w14:paraId="4FB90719" w14:textId="77777777" w:rsidR="00487FEC" w:rsidRPr="00B85CB7" w:rsidRDefault="00487FEC" w:rsidP="005D2D54">
            <w:pPr>
              <w:spacing w:line="360" w:lineRule="auto"/>
              <w:jc w:val="both"/>
            </w:pPr>
            <w:r w:rsidRPr="00B85CB7">
              <w:t xml:space="preserve">Anhydrous </w:t>
            </w:r>
            <w:proofErr w:type="spellStart"/>
            <w:r w:rsidRPr="00B85CB7">
              <w:t>Na</w:t>
            </w:r>
            <w:r w:rsidRPr="00B85CB7">
              <w:rPr>
                <w:rFonts w:ascii="Cambria Math" w:hAnsi="Cambria Math" w:cs="Cambria Math"/>
              </w:rPr>
              <w:t>₂</w:t>
            </w:r>
            <w:r w:rsidRPr="00B85CB7">
              <w:t>SO</w:t>
            </w:r>
            <w:proofErr w:type="spellEnd"/>
            <w:r w:rsidRPr="00B85CB7">
              <w:rPr>
                <w:rFonts w:ascii="Cambria Math" w:hAnsi="Cambria Math" w:cs="Cambria Math"/>
              </w:rPr>
              <w:t>₄</w:t>
            </w:r>
            <w:r w:rsidRPr="00B85CB7">
              <w:t xml:space="preserve"> + </w:t>
            </w:r>
            <w:proofErr w:type="spellStart"/>
            <w:r w:rsidRPr="00B85CB7">
              <w:t>CuSO</w:t>
            </w:r>
            <w:proofErr w:type="spellEnd"/>
            <w:r w:rsidRPr="00B85CB7">
              <w:rPr>
                <w:rFonts w:ascii="Cambria Math" w:hAnsi="Cambria Math" w:cs="Cambria Math"/>
              </w:rPr>
              <w:t>₄</w:t>
            </w:r>
            <w:r w:rsidRPr="00B85CB7">
              <w:t xml:space="preserve"> (Kjeldahl catalyst)</w:t>
            </w:r>
          </w:p>
        </w:tc>
        <w:tc>
          <w:tcPr>
            <w:tcW w:w="3263" w:type="dxa"/>
            <w:shd w:val="clear" w:color="auto" w:fill="FFFFFF"/>
            <w:tcMar>
              <w:top w:w="80" w:type="dxa"/>
              <w:left w:w="120" w:type="dxa"/>
              <w:bottom w:w="80" w:type="dxa"/>
              <w:right w:w="120" w:type="dxa"/>
            </w:tcMar>
            <w:vAlign w:val="center"/>
          </w:tcPr>
          <w:p w14:paraId="08521DB5" w14:textId="77777777" w:rsidR="00487FEC" w:rsidRPr="00B85CB7" w:rsidRDefault="00487FEC" w:rsidP="005D2D54">
            <w:pPr>
              <w:spacing w:line="360" w:lineRule="auto"/>
              <w:jc w:val="both"/>
            </w:pPr>
            <w:r w:rsidRPr="00B85CB7">
              <w:t>Digestion catalyst for crude protein</w:t>
            </w:r>
          </w:p>
        </w:tc>
        <w:tc>
          <w:tcPr>
            <w:tcW w:w="2263" w:type="dxa"/>
            <w:shd w:val="clear" w:color="auto" w:fill="FFFFFF"/>
            <w:tcMar>
              <w:top w:w="80" w:type="dxa"/>
              <w:left w:w="120" w:type="dxa"/>
              <w:bottom w:w="80" w:type="dxa"/>
              <w:right w:w="120" w:type="dxa"/>
            </w:tcMar>
            <w:vAlign w:val="center"/>
          </w:tcPr>
          <w:p w14:paraId="514A5124" w14:textId="77777777" w:rsidR="00487FEC" w:rsidRPr="00B85CB7" w:rsidRDefault="00487FEC" w:rsidP="005D2D54">
            <w:pPr>
              <w:spacing w:line="360" w:lineRule="auto"/>
              <w:jc w:val="both"/>
            </w:pPr>
            <w:r w:rsidRPr="00B85CB7">
              <w:t>Sigma-Aldrich</w:t>
            </w:r>
          </w:p>
        </w:tc>
      </w:tr>
      <w:tr w:rsidR="00487FEC" w:rsidRPr="00B85CB7" w14:paraId="0AE9FD7A" w14:textId="77777777" w:rsidTr="005D2D54">
        <w:trPr>
          <w:cantSplit/>
        </w:trPr>
        <w:tc>
          <w:tcPr>
            <w:tcW w:w="3500" w:type="dxa"/>
            <w:shd w:val="clear" w:color="auto" w:fill="FFFFFF"/>
            <w:tcMar>
              <w:top w:w="80" w:type="dxa"/>
              <w:left w:w="120" w:type="dxa"/>
              <w:bottom w:w="80" w:type="dxa"/>
              <w:right w:w="120" w:type="dxa"/>
            </w:tcMar>
            <w:vAlign w:val="center"/>
          </w:tcPr>
          <w:p w14:paraId="459E4E61" w14:textId="77777777" w:rsidR="00487FEC" w:rsidRPr="00B85CB7" w:rsidRDefault="00487FEC" w:rsidP="005D2D54">
            <w:pPr>
              <w:spacing w:line="360" w:lineRule="auto"/>
              <w:jc w:val="both"/>
            </w:pPr>
            <w:r w:rsidRPr="00B85CB7">
              <w:t>2% Boric acid solution</w:t>
            </w:r>
          </w:p>
        </w:tc>
        <w:tc>
          <w:tcPr>
            <w:tcW w:w="3263" w:type="dxa"/>
            <w:shd w:val="clear" w:color="auto" w:fill="FFFFFF"/>
            <w:tcMar>
              <w:top w:w="80" w:type="dxa"/>
              <w:left w:w="120" w:type="dxa"/>
              <w:bottom w:w="80" w:type="dxa"/>
              <w:right w:w="120" w:type="dxa"/>
            </w:tcMar>
            <w:vAlign w:val="center"/>
          </w:tcPr>
          <w:p w14:paraId="6531C2BE" w14:textId="77777777" w:rsidR="00487FEC" w:rsidRPr="00B85CB7" w:rsidRDefault="00487FEC" w:rsidP="005D2D54">
            <w:pPr>
              <w:spacing w:line="360" w:lineRule="auto"/>
              <w:jc w:val="both"/>
            </w:pPr>
            <w:r w:rsidRPr="00B85CB7">
              <w:t>Ammonia absorption during distillation</w:t>
            </w:r>
          </w:p>
        </w:tc>
        <w:tc>
          <w:tcPr>
            <w:tcW w:w="2263" w:type="dxa"/>
            <w:shd w:val="clear" w:color="auto" w:fill="FFFFFF"/>
            <w:tcMar>
              <w:top w:w="80" w:type="dxa"/>
              <w:left w:w="120" w:type="dxa"/>
              <w:bottom w:w="80" w:type="dxa"/>
              <w:right w:w="120" w:type="dxa"/>
            </w:tcMar>
            <w:vAlign w:val="center"/>
          </w:tcPr>
          <w:p w14:paraId="4108D541" w14:textId="77777777" w:rsidR="00487FEC" w:rsidRPr="00B85CB7" w:rsidRDefault="00487FEC" w:rsidP="005D2D54">
            <w:pPr>
              <w:spacing w:line="360" w:lineRule="auto"/>
              <w:jc w:val="both"/>
            </w:pPr>
            <w:r w:rsidRPr="00B85CB7">
              <w:t>Laboratory-prepared</w:t>
            </w:r>
          </w:p>
        </w:tc>
      </w:tr>
      <w:tr w:rsidR="00487FEC" w:rsidRPr="00B85CB7" w14:paraId="10E72F20" w14:textId="77777777" w:rsidTr="005D2D54">
        <w:trPr>
          <w:cantSplit/>
        </w:trPr>
        <w:tc>
          <w:tcPr>
            <w:tcW w:w="3500" w:type="dxa"/>
            <w:shd w:val="clear" w:color="auto" w:fill="FFFFFF"/>
            <w:tcMar>
              <w:top w:w="80" w:type="dxa"/>
              <w:left w:w="120" w:type="dxa"/>
              <w:bottom w:w="80" w:type="dxa"/>
              <w:right w:w="120" w:type="dxa"/>
            </w:tcMar>
            <w:vAlign w:val="center"/>
          </w:tcPr>
          <w:p w14:paraId="4DADE326" w14:textId="77777777" w:rsidR="00487FEC" w:rsidRPr="00B85CB7" w:rsidRDefault="00487FEC" w:rsidP="005D2D54">
            <w:pPr>
              <w:spacing w:line="360" w:lineRule="auto"/>
              <w:jc w:val="both"/>
            </w:pPr>
            <w:r w:rsidRPr="00B85CB7">
              <w:t>0.1 N Hydrochloric acid (HCl)</w:t>
            </w:r>
          </w:p>
        </w:tc>
        <w:tc>
          <w:tcPr>
            <w:tcW w:w="3263" w:type="dxa"/>
            <w:shd w:val="clear" w:color="auto" w:fill="FFFFFF"/>
            <w:tcMar>
              <w:top w:w="80" w:type="dxa"/>
              <w:left w:w="120" w:type="dxa"/>
              <w:bottom w:w="80" w:type="dxa"/>
              <w:right w:w="120" w:type="dxa"/>
            </w:tcMar>
            <w:vAlign w:val="center"/>
          </w:tcPr>
          <w:p w14:paraId="22EFFAA1" w14:textId="77777777" w:rsidR="00487FEC" w:rsidRPr="00B85CB7" w:rsidRDefault="00487FEC" w:rsidP="005D2D54">
            <w:pPr>
              <w:spacing w:line="360" w:lineRule="auto"/>
              <w:jc w:val="both"/>
            </w:pPr>
            <w:r w:rsidRPr="00B85CB7">
              <w:t>Titrant for protein nitrogen estimation</w:t>
            </w:r>
          </w:p>
        </w:tc>
        <w:tc>
          <w:tcPr>
            <w:tcW w:w="2263" w:type="dxa"/>
            <w:shd w:val="clear" w:color="auto" w:fill="FFFFFF"/>
            <w:tcMar>
              <w:top w:w="80" w:type="dxa"/>
              <w:left w:w="120" w:type="dxa"/>
              <w:bottom w:w="80" w:type="dxa"/>
              <w:right w:w="120" w:type="dxa"/>
            </w:tcMar>
            <w:vAlign w:val="center"/>
          </w:tcPr>
          <w:p w14:paraId="6B6EB373" w14:textId="77777777" w:rsidR="00487FEC" w:rsidRPr="00B85CB7" w:rsidRDefault="00487FEC" w:rsidP="005D2D54">
            <w:pPr>
              <w:spacing w:line="360" w:lineRule="auto"/>
              <w:jc w:val="both"/>
            </w:pPr>
            <w:r w:rsidRPr="00B85CB7">
              <w:t>Laboratory-prepared</w:t>
            </w:r>
          </w:p>
        </w:tc>
      </w:tr>
      <w:tr w:rsidR="00487FEC" w:rsidRPr="00B85CB7" w14:paraId="080EAA3E" w14:textId="77777777" w:rsidTr="005D2D54">
        <w:trPr>
          <w:cantSplit/>
        </w:trPr>
        <w:tc>
          <w:tcPr>
            <w:tcW w:w="3500" w:type="dxa"/>
            <w:shd w:val="clear" w:color="auto" w:fill="FFFFFF"/>
            <w:tcMar>
              <w:top w:w="80" w:type="dxa"/>
              <w:left w:w="120" w:type="dxa"/>
              <w:bottom w:w="80" w:type="dxa"/>
              <w:right w:w="120" w:type="dxa"/>
            </w:tcMar>
            <w:vAlign w:val="center"/>
          </w:tcPr>
          <w:p w14:paraId="1007AB48" w14:textId="77777777" w:rsidR="00487FEC" w:rsidRPr="00B85CB7" w:rsidRDefault="00487FEC" w:rsidP="005D2D54">
            <w:pPr>
              <w:spacing w:line="360" w:lineRule="auto"/>
              <w:jc w:val="both"/>
            </w:pPr>
            <w:r w:rsidRPr="00B85CB7">
              <w:t>1.25%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 1.25% KOH</w:t>
            </w:r>
          </w:p>
        </w:tc>
        <w:tc>
          <w:tcPr>
            <w:tcW w:w="3263" w:type="dxa"/>
            <w:shd w:val="clear" w:color="auto" w:fill="FFFFFF"/>
            <w:tcMar>
              <w:top w:w="80" w:type="dxa"/>
              <w:left w:w="120" w:type="dxa"/>
              <w:bottom w:w="80" w:type="dxa"/>
              <w:right w:w="120" w:type="dxa"/>
            </w:tcMar>
            <w:vAlign w:val="center"/>
          </w:tcPr>
          <w:p w14:paraId="114295AB" w14:textId="77777777" w:rsidR="00487FEC" w:rsidRPr="00B85CB7" w:rsidRDefault="00487FEC" w:rsidP="005D2D54">
            <w:pPr>
              <w:spacing w:line="360" w:lineRule="auto"/>
              <w:jc w:val="both"/>
            </w:pPr>
            <w:r w:rsidRPr="00B85CB7">
              <w:t xml:space="preserve">Acid-alkali digestion for crude </w:t>
            </w:r>
            <w:proofErr w:type="spellStart"/>
            <w:r w:rsidRPr="00B85CB7">
              <w:t>fibre</w:t>
            </w:r>
            <w:proofErr w:type="spellEnd"/>
          </w:p>
        </w:tc>
        <w:tc>
          <w:tcPr>
            <w:tcW w:w="2263" w:type="dxa"/>
            <w:shd w:val="clear" w:color="auto" w:fill="FFFFFF"/>
            <w:tcMar>
              <w:top w:w="80" w:type="dxa"/>
              <w:left w:w="120" w:type="dxa"/>
              <w:bottom w:w="80" w:type="dxa"/>
              <w:right w:w="120" w:type="dxa"/>
            </w:tcMar>
            <w:vAlign w:val="center"/>
          </w:tcPr>
          <w:p w14:paraId="4274708D" w14:textId="77777777" w:rsidR="00487FEC" w:rsidRPr="00B85CB7" w:rsidRDefault="00487FEC" w:rsidP="005D2D54">
            <w:pPr>
              <w:spacing w:line="360" w:lineRule="auto"/>
              <w:jc w:val="both"/>
            </w:pPr>
            <w:r w:rsidRPr="00B85CB7">
              <w:t>AOAC standard</w:t>
            </w:r>
          </w:p>
        </w:tc>
      </w:tr>
      <w:tr w:rsidR="00487FEC" w:rsidRPr="00B85CB7" w14:paraId="3C3825B4" w14:textId="77777777" w:rsidTr="005D2D54">
        <w:trPr>
          <w:cantSplit/>
        </w:trPr>
        <w:tc>
          <w:tcPr>
            <w:tcW w:w="3500" w:type="dxa"/>
            <w:shd w:val="clear" w:color="auto" w:fill="FFFFFF"/>
            <w:tcMar>
              <w:top w:w="80" w:type="dxa"/>
              <w:left w:w="120" w:type="dxa"/>
              <w:bottom w:w="80" w:type="dxa"/>
              <w:right w:w="120" w:type="dxa"/>
            </w:tcMar>
            <w:vAlign w:val="center"/>
          </w:tcPr>
          <w:p w14:paraId="35A5B7E8" w14:textId="77777777" w:rsidR="00487FEC" w:rsidRPr="00B85CB7" w:rsidRDefault="00487FEC" w:rsidP="005D2D54">
            <w:pPr>
              <w:spacing w:line="360" w:lineRule="auto"/>
              <w:jc w:val="both"/>
            </w:pPr>
            <w:r w:rsidRPr="00B85CB7">
              <w:t>n-Octanol (antifoam agent)</w:t>
            </w:r>
          </w:p>
        </w:tc>
        <w:tc>
          <w:tcPr>
            <w:tcW w:w="3263" w:type="dxa"/>
            <w:shd w:val="clear" w:color="auto" w:fill="FFFFFF"/>
            <w:tcMar>
              <w:top w:w="80" w:type="dxa"/>
              <w:left w:w="120" w:type="dxa"/>
              <w:bottom w:w="80" w:type="dxa"/>
              <w:right w:w="120" w:type="dxa"/>
            </w:tcMar>
            <w:vAlign w:val="center"/>
          </w:tcPr>
          <w:p w14:paraId="318D1FA4" w14:textId="77777777" w:rsidR="00487FEC" w:rsidRPr="00B85CB7" w:rsidRDefault="00487FEC" w:rsidP="005D2D54">
            <w:pPr>
              <w:spacing w:line="360" w:lineRule="auto"/>
              <w:jc w:val="both"/>
            </w:pPr>
            <w:r w:rsidRPr="00B85CB7">
              <w:t xml:space="preserve">Crude </w:t>
            </w:r>
            <w:proofErr w:type="spellStart"/>
            <w:r w:rsidRPr="00B85CB7">
              <w:t>fibre</w:t>
            </w:r>
            <w:proofErr w:type="spellEnd"/>
            <w:r w:rsidRPr="00B85CB7">
              <w:t xml:space="preserve"> determination</w:t>
            </w:r>
          </w:p>
        </w:tc>
        <w:tc>
          <w:tcPr>
            <w:tcW w:w="2263" w:type="dxa"/>
            <w:shd w:val="clear" w:color="auto" w:fill="FFFFFF"/>
            <w:tcMar>
              <w:top w:w="80" w:type="dxa"/>
              <w:left w:w="120" w:type="dxa"/>
              <w:bottom w:w="80" w:type="dxa"/>
              <w:right w:w="120" w:type="dxa"/>
            </w:tcMar>
            <w:vAlign w:val="center"/>
          </w:tcPr>
          <w:p w14:paraId="0E03A0B0" w14:textId="77777777" w:rsidR="00487FEC" w:rsidRPr="00B85CB7" w:rsidRDefault="00487FEC" w:rsidP="005D2D54">
            <w:pPr>
              <w:spacing w:line="360" w:lineRule="auto"/>
              <w:jc w:val="both"/>
            </w:pPr>
            <w:r w:rsidRPr="00B85CB7">
              <w:t>Sigma-Aldrich</w:t>
            </w:r>
          </w:p>
        </w:tc>
      </w:tr>
      <w:tr w:rsidR="00487FEC" w:rsidRPr="00B85CB7" w14:paraId="3C2BF9B6" w14:textId="77777777" w:rsidTr="005D2D54">
        <w:trPr>
          <w:cantSplit/>
        </w:trPr>
        <w:tc>
          <w:tcPr>
            <w:tcW w:w="3500" w:type="dxa"/>
            <w:shd w:val="clear" w:color="auto" w:fill="FFFFFF"/>
            <w:tcMar>
              <w:top w:w="80" w:type="dxa"/>
              <w:left w:w="120" w:type="dxa"/>
              <w:bottom w:w="80" w:type="dxa"/>
              <w:right w:w="120" w:type="dxa"/>
            </w:tcMar>
            <w:vAlign w:val="center"/>
          </w:tcPr>
          <w:p w14:paraId="510B32D8" w14:textId="77777777" w:rsidR="00487FEC" w:rsidRPr="00B85CB7" w:rsidRDefault="00487FEC" w:rsidP="005D2D54">
            <w:pPr>
              <w:spacing w:line="360" w:lineRule="auto"/>
              <w:jc w:val="both"/>
            </w:pPr>
            <w:r w:rsidRPr="00B85CB7">
              <w:t>Anhydrous acetone</w:t>
            </w:r>
          </w:p>
        </w:tc>
        <w:tc>
          <w:tcPr>
            <w:tcW w:w="3263" w:type="dxa"/>
            <w:shd w:val="clear" w:color="auto" w:fill="FFFFFF"/>
            <w:tcMar>
              <w:top w:w="80" w:type="dxa"/>
              <w:left w:w="120" w:type="dxa"/>
              <w:bottom w:w="80" w:type="dxa"/>
              <w:right w:w="120" w:type="dxa"/>
            </w:tcMar>
            <w:vAlign w:val="center"/>
          </w:tcPr>
          <w:p w14:paraId="35AA7B1C" w14:textId="77777777" w:rsidR="00487FEC" w:rsidRPr="00B85CB7" w:rsidRDefault="00487FEC" w:rsidP="005D2D54">
            <w:pPr>
              <w:spacing w:line="360" w:lineRule="auto"/>
              <w:jc w:val="both"/>
            </w:pPr>
            <w:r w:rsidRPr="00B85CB7">
              <w:t xml:space="preserve">Defatting residue in crude </w:t>
            </w:r>
            <w:proofErr w:type="spellStart"/>
            <w:r w:rsidRPr="00B85CB7">
              <w:t>fibre</w:t>
            </w:r>
            <w:proofErr w:type="spellEnd"/>
          </w:p>
        </w:tc>
        <w:tc>
          <w:tcPr>
            <w:tcW w:w="2263" w:type="dxa"/>
            <w:shd w:val="clear" w:color="auto" w:fill="FFFFFF"/>
            <w:tcMar>
              <w:top w:w="80" w:type="dxa"/>
              <w:left w:w="120" w:type="dxa"/>
              <w:bottom w:w="80" w:type="dxa"/>
              <w:right w:w="120" w:type="dxa"/>
            </w:tcMar>
            <w:vAlign w:val="center"/>
          </w:tcPr>
          <w:p w14:paraId="6841B790" w14:textId="77777777" w:rsidR="00487FEC" w:rsidRPr="00B85CB7" w:rsidRDefault="00487FEC" w:rsidP="005D2D54">
            <w:pPr>
              <w:spacing w:line="360" w:lineRule="auto"/>
              <w:jc w:val="both"/>
            </w:pPr>
            <w:r w:rsidRPr="00B85CB7">
              <w:t>BDH Chemicals, UK</w:t>
            </w:r>
          </w:p>
        </w:tc>
      </w:tr>
      <w:tr w:rsidR="00487FEC" w:rsidRPr="00B85CB7" w14:paraId="043C04D5" w14:textId="77777777" w:rsidTr="005D2D54">
        <w:trPr>
          <w:cantSplit/>
        </w:trPr>
        <w:tc>
          <w:tcPr>
            <w:tcW w:w="3500" w:type="dxa"/>
            <w:shd w:val="clear" w:color="auto" w:fill="FFFFFF"/>
            <w:tcMar>
              <w:top w:w="80" w:type="dxa"/>
              <w:left w:w="120" w:type="dxa"/>
              <w:bottom w:w="80" w:type="dxa"/>
              <w:right w:w="120" w:type="dxa"/>
            </w:tcMar>
            <w:vAlign w:val="center"/>
          </w:tcPr>
          <w:p w14:paraId="7E179241" w14:textId="77777777" w:rsidR="00487FEC" w:rsidRPr="00B85CB7" w:rsidRDefault="00487FEC" w:rsidP="005D2D54">
            <w:pPr>
              <w:spacing w:line="360" w:lineRule="auto"/>
              <w:jc w:val="both"/>
            </w:pPr>
            <w:r w:rsidRPr="00B85CB7">
              <w:t>Hydrochloric acid (10%)</w:t>
            </w:r>
          </w:p>
        </w:tc>
        <w:tc>
          <w:tcPr>
            <w:tcW w:w="3263" w:type="dxa"/>
            <w:shd w:val="clear" w:color="auto" w:fill="FFFFFF"/>
            <w:tcMar>
              <w:top w:w="80" w:type="dxa"/>
              <w:left w:w="120" w:type="dxa"/>
              <w:bottom w:w="80" w:type="dxa"/>
              <w:right w:w="120" w:type="dxa"/>
            </w:tcMar>
            <w:vAlign w:val="center"/>
          </w:tcPr>
          <w:p w14:paraId="6952D154" w14:textId="77777777" w:rsidR="00487FEC" w:rsidRPr="00B85CB7" w:rsidRDefault="00487FEC" w:rsidP="005D2D54">
            <w:pPr>
              <w:spacing w:line="360" w:lineRule="auto"/>
              <w:jc w:val="both"/>
            </w:pPr>
            <w:r w:rsidRPr="00B85CB7">
              <w:t>Oxalate extraction / alkaloid precipitation</w:t>
            </w:r>
          </w:p>
        </w:tc>
        <w:tc>
          <w:tcPr>
            <w:tcW w:w="2263" w:type="dxa"/>
            <w:shd w:val="clear" w:color="auto" w:fill="FFFFFF"/>
            <w:tcMar>
              <w:top w:w="80" w:type="dxa"/>
              <w:left w:w="120" w:type="dxa"/>
              <w:bottom w:w="80" w:type="dxa"/>
              <w:right w:w="120" w:type="dxa"/>
            </w:tcMar>
            <w:vAlign w:val="center"/>
          </w:tcPr>
          <w:p w14:paraId="29357E53" w14:textId="77777777" w:rsidR="00487FEC" w:rsidRPr="00B85CB7" w:rsidRDefault="00487FEC" w:rsidP="005D2D54">
            <w:pPr>
              <w:spacing w:line="360" w:lineRule="auto"/>
              <w:jc w:val="both"/>
            </w:pPr>
            <w:r w:rsidRPr="00B85CB7">
              <w:t>Laboratory-prepared</w:t>
            </w:r>
          </w:p>
        </w:tc>
      </w:tr>
      <w:tr w:rsidR="00487FEC" w:rsidRPr="00B85CB7" w14:paraId="32EF3516" w14:textId="77777777" w:rsidTr="005D2D54">
        <w:trPr>
          <w:cantSplit/>
        </w:trPr>
        <w:tc>
          <w:tcPr>
            <w:tcW w:w="3500" w:type="dxa"/>
            <w:shd w:val="clear" w:color="auto" w:fill="FFFFFF"/>
            <w:tcMar>
              <w:top w:w="80" w:type="dxa"/>
              <w:left w:w="120" w:type="dxa"/>
              <w:bottom w:w="80" w:type="dxa"/>
              <w:right w:w="120" w:type="dxa"/>
            </w:tcMar>
            <w:vAlign w:val="center"/>
          </w:tcPr>
          <w:p w14:paraId="0D920838" w14:textId="77777777" w:rsidR="00487FEC" w:rsidRPr="00B85CB7" w:rsidRDefault="00487FEC" w:rsidP="005D2D54">
            <w:pPr>
              <w:spacing w:line="360" w:lineRule="auto"/>
              <w:jc w:val="both"/>
            </w:pPr>
            <w:r w:rsidRPr="00B85CB7">
              <w:t xml:space="preserve">Potassium permanganate (0.05 M </w:t>
            </w:r>
            <w:proofErr w:type="spellStart"/>
            <w:r w:rsidRPr="00B85CB7">
              <w:t>KMnO</w:t>
            </w:r>
            <w:proofErr w:type="spellEnd"/>
            <w:r w:rsidRPr="00B85CB7">
              <w:rPr>
                <w:rFonts w:ascii="Cambria Math" w:hAnsi="Cambria Math" w:cs="Cambria Math"/>
              </w:rPr>
              <w:t>₄</w:t>
            </w:r>
            <w:r w:rsidRPr="00B85CB7">
              <w:t>)</w:t>
            </w:r>
          </w:p>
        </w:tc>
        <w:tc>
          <w:tcPr>
            <w:tcW w:w="3263" w:type="dxa"/>
            <w:shd w:val="clear" w:color="auto" w:fill="FFFFFF"/>
            <w:tcMar>
              <w:top w:w="80" w:type="dxa"/>
              <w:left w:w="120" w:type="dxa"/>
              <w:bottom w:w="80" w:type="dxa"/>
              <w:right w:w="120" w:type="dxa"/>
            </w:tcMar>
            <w:vAlign w:val="center"/>
          </w:tcPr>
          <w:p w14:paraId="3651FF98" w14:textId="77777777" w:rsidR="00487FEC" w:rsidRPr="00B85CB7" w:rsidRDefault="00487FEC" w:rsidP="005D2D54">
            <w:pPr>
              <w:spacing w:line="360" w:lineRule="auto"/>
              <w:jc w:val="both"/>
            </w:pPr>
            <w:r w:rsidRPr="00B85CB7">
              <w:t>Titrant for oxalate determination</w:t>
            </w:r>
          </w:p>
        </w:tc>
        <w:tc>
          <w:tcPr>
            <w:tcW w:w="2263" w:type="dxa"/>
            <w:shd w:val="clear" w:color="auto" w:fill="FFFFFF"/>
            <w:tcMar>
              <w:top w:w="80" w:type="dxa"/>
              <w:left w:w="120" w:type="dxa"/>
              <w:bottom w:w="80" w:type="dxa"/>
              <w:right w:w="120" w:type="dxa"/>
            </w:tcMar>
            <w:vAlign w:val="center"/>
          </w:tcPr>
          <w:p w14:paraId="02C74D5A" w14:textId="77777777" w:rsidR="00487FEC" w:rsidRPr="00B85CB7" w:rsidRDefault="00487FEC" w:rsidP="005D2D54">
            <w:pPr>
              <w:spacing w:line="360" w:lineRule="auto"/>
              <w:jc w:val="both"/>
            </w:pPr>
            <w:r w:rsidRPr="00B85CB7">
              <w:t>Sigma-Aldrich</w:t>
            </w:r>
          </w:p>
        </w:tc>
      </w:tr>
      <w:tr w:rsidR="00487FEC" w:rsidRPr="00B85CB7" w14:paraId="26FC5FE0" w14:textId="77777777" w:rsidTr="005D2D54">
        <w:trPr>
          <w:cantSplit/>
        </w:trPr>
        <w:tc>
          <w:tcPr>
            <w:tcW w:w="3500" w:type="dxa"/>
            <w:shd w:val="clear" w:color="auto" w:fill="FFFFFF"/>
            <w:tcMar>
              <w:top w:w="80" w:type="dxa"/>
              <w:left w:w="120" w:type="dxa"/>
              <w:bottom w:w="80" w:type="dxa"/>
              <w:right w:w="120" w:type="dxa"/>
            </w:tcMar>
            <w:vAlign w:val="center"/>
          </w:tcPr>
          <w:p w14:paraId="1DD45A19" w14:textId="77777777" w:rsidR="00487FEC" w:rsidRPr="00B85CB7" w:rsidRDefault="00487FEC" w:rsidP="005D2D54">
            <w:pPr>
              <w:spacing w:line="360" w:lineRule="auto"/>
              <w:jc w:val="both"/>
            </w:pPr>
            <w:r w:rsidRPr="00B85CB7">
              <w:t>0.2 N HCl / Whatman No. 42 filter paper</w:t>
            </w:r>
          </w:p>
        </w:tc>
        <w:tc>
          <w:tcPr>
            <w:tcW w:w="3263" w:type="dxa"/>
            <w:shd w:val="clear" w:color="auto" w:fill="FFFFFF"/>
            <w:tcMar>
              <w:top w:w="80" w:type="dxa"/>
              <w:left w:w="120" w:type="dxa"/>
              <w:bottom w:w="80" w:type="dxa"/>
              <w:right w:w="120" w:type="dxa"/>
            </w:tcMar>
            <w:vAlign w:val="center"/>
          </w:tcPr>
          <w:p w14:paraId="76913809" w14:textId="77777777" w:rsidR="00487FEC" w:rsidRPr="00B85CB7" w:rsidRDefault="00487FEC" w:rsidP="005D2D54">
            <w:pPr>
              <w:spacing w:line="360" w:lineRule="auto"/>
              <w:jc w:val="both"/>
            </w:pPr>
            <w:r w:rsidRPr="00B85CB7">
              <w:t>Phytate extraction</w:t>
            </w:r>
          </w:p>
        </w:tc>
        <w:tc>
          <w:tcPr>
            <w:tcW w:w="2263" w:type="dxa"/>
            <w:shd w:val="clear" w:color="auto" w:fill="FFFFFF"/>
            <w:tcMar>
              <w:top w:w="80" w:type="dxa"/>
              <w:left w:w="120" w:type="dxa"/>
              <w:bottom w:w="80" w:type="dxa"/>
              <w:right w:w="120" w:type="dxa"/>
            </w:tcMar>
            <w:vAlign w:val="center"/>
          </w:tcPr>
          <w:p w14:paraId="3C1FB1FF" w14:textId="77777777" w:rsidR="00487FEC" w:rsidRPr="00B85CB7" w:rsidRDefault="00487FEC" w:rsidP="005D2D54">
            <w:pPr>
              <w:spacing w:line="360" w:lineRule="auto"/>
              <w:jc w:val="both"/>
            </w:pPr>
            <w:r w:rsidRPr="00B85CB7">
              <w:t>AOAC standard</w:t>
            </w:r>
          </w:p>
        </w:tc>
      </w:tr>
      <w:tr w:rsidR="00487FEC" w:rsidRPr="00B85CB7" w14:paraId="2E53A11C" w14:textId="77777777" w:rsidTr="005D2D54">
        <w:trPr>
          <w:cantSplit/>
        </w:trPr>
        <w:tc>
          <w:tcPr>
            <w:tcW w:w="3500" w:type="dxa"/>
            <w:shd w:val="clear" w:color="auto" w:fill="FFFFFF"/>
            <w:tcMar>
              <w:top w:w="80" w:type="dxa"/>
              <w:left w:w="120" w:type="dxa"/>
              <w:bottom w:w="80" w:type="dxa"/>
              <w:right w:w="120" w:type="dxa"/>
            </w:tcMar>
            <w:vAlign w:val="center"/>
          </w:tcPr>
          <w:p w14:paraId="3AF6DEDB" w14:textId="77777777" w:rsidR="00487FEC" w:rsidRPr="00B85CB7" w:rsidRDefault="00487FEC" w:rsidP="005D2D54">
            <w:pPr>
              <w:spacing w:line="360" w:lineRule="auto"/>
              <w:jc w:val="both"/>
            </w:pPr>
            <w:r w:rsidRPr="00B85CB7">
              <w:lastRenderedPageBreak/>
              <w:t>Ferric ammonium sulphate solution</w:t>
            </w:r>
          </w:p>
        </w:tc>
        <w:tc>
          <w:tcPr>
            <w:tcW w:w="3263" w:type="dxa"/>
            <w:shd w:val="clear" w:color="auto" w:fill="FFFFFF"/>
            <w:tcMar>
              <w:top w:w="80" w:type="dxa"/>
              <w:left w:w="120" w:type="dxa"/>
              <w:bottom w:w="80" w:type="dxa"/>
              <w:right w:w="120" w:type="dxa"/>
            </w:tcMar>
            <w:vAlign w:val="center"/>
          </w:tcPr>
          <w:p w14:paraId="2BD0402A" w14:textId="77777777" w:rsidR="00487FEC" w:rsidRPr="00B85CB7" w:rsidRDefault="00487FEC" w:rsidP="005D2D54">
            <w:pPr>
              <w:spacing w:line="360" w:lineRule="auto"/>
              <w:jc w:val="both"/>
            </w:pPr>
            <w:r w:rsidRPr="00B85CB7">
              <w:t>Phytate colorimetric assay</w:t>
            </w:r>
          </w:p>
        </w:tc>
        <w:tc>
          <w:tcPr>
            <w:tcW w:w="2263" w:type="dxa"/>
            <w:shd w:val="clear" w:color="auto" w:fill="FFFFFF"/>
            <w:tcMar>
              <w:top w:w="80" w:type="dxa"/>
              <w:left w:w="120" w:type="dxa"/>
              <w:bottom w:w="80" w:type="dxa"/>
              <w:right w:w="120" w:type="dxa"/>
            </w:tcMar>
            <w:vAlign w:val="center"/>
          </w:tcPr>
          <w:p w14:paraId="6F3A6578" w14:textId="77777777" w:rsidR="00487FEC" w:rsidRPr="00B85CB7" w:rsidRDefault="00487FEC" w:rsidP="005D2D54">
            <w:pPr>
              <w:spacing w:line="360" w:lineRule="auto"/>
              <w:jc w:val="both"/>
            </w:pPr>
            <w:r w:rsidRPr="00B85CB7">
              <w:t>Sigma-Aldrich</w:t>
            </w:r>
          </w:p>
        </w:tc>
      </w:tr>
      <w:tr w:rsidR="00487FEC" w:rsidRPr="00B85CB7" w14:paraId="35F387E3" w14:textId="77777777" w:rsidTr="005D2D54">
        <w:trPr>
          <w:cantSplit/>
        </w:trPr>
        <w:tc>
          <w:tcPr>
            <w:tcW w:w="3500" w:type="dxa"/>
            <w:shd w:val="clear" w:color="auto" w:fill="FFFFFF"/>
            <w:tcMar>
              <w:top w:w="80" w:type="dxa"/>
              <w:left w:w="120" w:type="dxa"/>
              <w:bottom w:w="80" w:type="dxa"/>
              <w:right w:w="120" w:type="dxa"/>
            </w:tcMar>
            <w:vAlign w:val="center"/>
          </w:tcPr>
          <w:p w14:paraId="59587408" w14:textId="77777777" w:rsidR="00487FEC" w:rsidRPr="00B85CB7" w:rsidRDefault="00487FEC" w:rsidP="005D2D54">
            <w:pPr>
              <w:spacing w:line="360" w:lineRule="auto"/>
              <w:jc w:val="both"/>
            </w:pPr>
            <w:r w:rsidRPr="00B85CB7">
              <w:t>2,2-Bipyridine solution</w:t>
            </w:r>
          </w:p>
        </w:tc>
        <w:tc>
          <w:tcPr>
            <w:tcW w:w="3263" w:type="dxa"/>
            <w:shd w:val="clear" w:color="auto" w:fill="FFFFFF"/>
            <w:tcMar>
              <w:top w:w="80" w:type="dxa"/>
              <w:left w:w="120" w:type="dxa"/>
              <w:bottom w:w="80" w:type="dxa"/>
              <w:right w:w="120" w:type="dxa"/>
            </w:tcMar>
            <w:vAlign w:val="center"/>
          </w:tcPr>
          <w:p w14:paraId="31682DF9" w14:textId="77777777" w:rsidR="00487FEC" w:rsidRPr="00B85CB7" w:rsidRDefault="00487FEC" w:rsidP="005D2D54">
            <w:pPr>
              <w:spacing w:line="360" w:lineRule="auto"/>
              <w:jc w:val="both"/>
            </w:pPr>
            <w:r w:rsidRPr="00B85CB7">
              <w:t>Phytate spectrophotometric measurement (519 nm)</w:t>
            </w:r>
          </w:p>
        </w:tc>
        <w:tc>
          <w:tcPr>
            <w:tcW w:w="2263" w:type="dxa"/>
            <w:shd w:val="clear" w:color="auto" w:fill="FFFFFF"/>
            <w:tcMar>
              <w:top w:w="80" w:type="dxa"/>
              <w:left w:w="120" w:type="dxa"/>
              <w:bottom w:w="80" w:type="dxa"/>
              <w:right w:w="120" w:type="dxa"/>
            </w:tcMar>
            <w:vAlign w:val="center"/>
          </w:tcPr>
          <w:p w14:paraId="04B885D9" w14:textId="77777777" w:rsidR="00487FEC" w:rsidRPr="00B85CB7" w:rsidRDefault="00487FEC" w:rsidP="005D2D54">
            <w:pPr>
              <w:spacing w:line="360" w:lineRule="auto"/>
              <w:jc w:val="both"/>
            </w:pPr>
            <w:r w:rsidRPr="00B85CB7">
              <w:t>Sigma-Aldrich</w:t>
            </w:r>
          </w:p>
        </w:tc>
      </w:tr>
      <w:tr w:rsidR="00487FEC" w:rsidRPr="00B85CB7" w14:paraId="63D6352E" w14:textId="77777777" w:rsidTr="005D2D54">
        <w:trPr>
          <w:cantSplit/>
        </w:trPr>
        <w:tc>
          <w:tcPr>
            <w:tcW w:w="3500" w:type="dxa"/>
            <w:shd w:val="clear" w:color="auto" w:fill="FFFFFF"/>
            <w:tcMar>
              <w:top w:w="80" w:type="dxa"/>
              <w:left w:w="120" w:type="dxa"/>
              <w:bottom w:w="80" w:type="dxa"/>
              <w:right w:w="120" w:type="dxa"/>
            </w:tcMar>
            <w:vAlign w:val="center"/>
          </w:tcPr>
          <w:p w14:paraId="5AB0CFD4" w14:textId="77777777" w:rsidR="00487FEC" w:rsidRPr="00B85CB7" w:rsidRDefault="00487FEC" w:rsidP="005D2D54">
            <w:pPr>
              <w:spacing w:line="360" w:lineRule="auto"/>
              <w:jc w:val="both"/>
            </w:pPr>
            <w:r w:rsidRPr="00B85CB7">
              <w:t>Folin-Denis reagent</w:t>
            </w:r>
          </w:p>
        </w:tc>
        <w:tc>
          <w:tcPr>
            <w:tcW w:w="3263" w:type="dxa"/>
            <w:shd w:val="clear" w:color="auto" w:fill="FFFFFF"/>
            <w:tcMar>
              <w:top w:w="80" w:type="dxa"/>
              <w:left w:w="120" w:type="dxa"/>
              <w:bottom w:w="80" w:type="dxa"/>
              <w:right w:w="120" w:type="dxa"/>
            </w:tcMar>
            <w:vAlign w:val="center"/>
          </w:tcPr>
          <w:p w14:paraId="4C21D2FA" w14:textId="77777777" w:rsidR="00487FEC" w:rsidRPr="00B85CB7" w:rsidRDefault="00487FEC" w:rsidP="005D2D54">
            <w:pPr>
              <w:spacing w:line="360" w:lineRule="auto"/>
              <w:jc w:val="both"/>
            </w:pPr>
            <w:r w:rsidRPr="00B85CB7">
              <w:t>Tannin and total phenol determination (700–760 nm)</w:t>
            </w:r>
          </w:p>
        </w:tc>
        <w:tc>
          <w:tcPr>
            <w:tcW w:w="2263" w:type="dxa"/>
            <w:shd w:val="clear" w:color="auto" w:fill="FFFFFF"/>
            <w:tcMar>
              <w:top w:w="80" w:type="dxa"/>
              <w:left w:w="120" w:type="dxa"/>
              <w:bottom w:w="80" w:type="dxa"/>
              <w:right w:w="120" w:type="dxa"/>
            </w:tcMar>
            <w:vAlign w:val="center"/>
          </w:tcPr>
          <w:p w14:paraId="48A7AE4A" w14:textId="77777777" w:rsidR="00487FEC" w:rsidRPr="00B85CB7" w:rsidRDefault="00487FEC" w:rsidP="005D2D54">
            <w:pPr>
              <w:spacing w:line="360" w:lineRule="auto"/>
              <w:jc w:val="both"/>
            </w:pPr>
            <w:r w:rsidRPr="00B85CB7">
              <w:t>Sigma-Aldrich</w:t>
            </w:r>
          </w:p>
        </w:tc>
      </w:tr>
      <w:tr w:rsidR="00487FEC" w:rsidRPr="00B85CB7" w14:paraId="56A0B906" w14:textId="77777777" w:rsidTr="005D2D54">
        <w:trPr>
          <w:cantSplit/>
        </w:trPr>
        <w:tc>
          <w:tcPr>
            <w:tcW w:w="3500" w:type="dxa"/>
            <w:shd w:val="clear" w:color="auto" w:fill="FFFFFF"/>
            <w:tcMar>
              <w:top w:w="80" w:type="dxa"/>
              <w:left w:w="120" w:type="dxa"/>
              <w:bottom w:w="80" w:type="dxa"/>
              <w:right w:w="120" w:type="dxa"/>
            </w:tcMar>
            <w:vAlign w:val="center"/>
          </w:tcPr>
          <w:p w14:paraId="2BC31FEC" w14:textId="77777777" w:rsidR="00487FEC" w:rsidRPr="00B85CB7" w:rsidRDefault="00487FEC" w:rsidP="005D2D54">
            <w:pPr>
              <w:spacing w:line="360" w:lineRule="auto"/>
              <w:jc w:val="both"/>
            </w:pPr>
            <w:r w:rsidRPr="00B85CB7">
              <w:t xml:space="preserve">Saturated </w:t>
            </w:r>
            <w:proofErr w:type="spellStart"/>
            <w:r w:rsidRPr="00B85CB7">
              <w:t>Na</w:t>
            </w:r>
            <w:r w:rsidRPr="00B85CB7">
              <w:rPr>
                <w:rFonts w:ascii="Cambria Math" w:hAnsi="Cambria Math" w:cs="Cambria Math"/>
              </w:rPr>
              <w:t>₂</w:t>
            </w:r>
            <w:r w:rsidRPr="00B85CB7">
              <w:t>CO</w:t>
            </w:r>
            <w:proofErr w:type="spellEnd"/>
            <w:r w:rsidRPr="00B85CB7">
              <w:rPr>
                <w:rFonts w:ascii="Cambria Math" w:hAnsi="Cambria Math" w:cs="Cambria Math"/>
              </w:rPr>
              <w:t>₃</w:t>
            </w:r>
            <w:r w:rsidRPr="00B85CB7">
              <w:t xml:space="preserve"> solution</w:t>
            </w:r>
          </w:p>
        </w:tc>
        <w:tc>
          <w:tcPr>
            <w:tcW w:w="3263" w:type="dxa"/>
            <w:shd w:val="clear" w:color="auto" w:fill="FFFFFF"/>
            <w:tcMar>
              <w:top w:w="80" w:type="dxa"/>
              <w:left w:w="120" w:type="dxa"/>
              <w:bottom w:w="80" w:type="dxa"/>
              <w:right w:w="120" w:type="dxa"/>
            </w:tcMar>
            <w:vAlign w:val="center"/>
          </w:tcPr>
          <w:p w14:paraId="77AC5E06" w14:textId="77777777" w:rsidR="00487FEC" w:rsidRPr="00B85CB7" w:rsidRDefault="00487FEC" w:rsidP="005D2D54">
            <w:pPr>
              <w:spacing w:line="360" w:lineRule="auto"/>
              <w:jc w:val="both"/>
            </w:pPr>
            <w:proofErr w:type="spellStart"/>
            <w:r w:rsidRPr="00B85CB7">
              <w:t>Colour</w:t>
            </w:r>
            <w:proofErr w:type="spellEnd"/>
            <w:r w:rsidRPr="00B85CB7">
              <w:t xml:space="preserve"> development for tannin assay</w:t>
            </w:r>
          </w:p>
        </w:tc>
        <w:tc>
          <w:tcPr>
            <w:tcW w:w="2263" w:type="dxa"/>
            <w:shd w:val="clear" w:color="auto" w:fill="FFFFFF"/>
            <w:tcMar>
              <w:top w:w="80" w:type="dxa"/>
              <w:left w:w="120" w:type="dxa"/>
              <w:bottom w:w="80" w:type="dxa"/>
              <w:right w:w="120" w:type="dxa"/>
            </w:tcMar>
            <w:vAlign w:val="center"/>
          </w:tcPr>
          <w:p w14:paraId="2A9FFC59" w14:textId="77777777" w:rsidR="00487FEC" w:rsidRPr="00B85CB7" w:rsidRDefault="00487FEC" w:rsidP="005D2D54">
            <w:pPr>
              <w:spacing w:line="360" w:lineRule="auto"/>
              <w:jc w:val="both"/>
            </w:pPr>
            <w:r w:rsidRPr="00B85CB7">
              <w:t>Laboratory-prepared</w:t>
            </w:r>
          </w:p>
        </w:tc>
      </w:tr>
      <w:tr w:rsidR="00487FEC" w:rsidRPr="00B85CB7" w14:paraId="2A632CFF" w14:textId="77777777" w:rsidTr="005D2D54">
        <w:trPr>
          <w:cantSplit/>
        </w:trPr>
        <w:tc>
          <w:tcPr>
            <w:tcW w:w="3500" w:type="dxa"/>
            <w:shd w:val="clear" w:color="auto" w:fill="FFFFFF"/>
            <w:tcMar>
              <w:top w:w="80" w:type="dxa"/>
              <w:left w:w="120" w:type="dxa"/>
              <w:bottom w:w="80" w:type="dxa"/>
              <w:right w:w="120" w:type="dxa"/>
            </w:tcMar>
            <w:vAlign w:val="center"/>
          </w:tcPr>
          <w:p w14:paraId="6EE6FB16" w14:textId="77777777" w:rsidR="00487FEC" w:rsidRPr="00B85CB7" w:rsidRDefault="00487FEC" w:rsidP="005D2D54">
            <w:pPr>
              <w:spacing w:line="360" w:lineRule="auto"/>
              <w:jc w:val="both"/>
            </w:pPr>
            <w:r w:rsidRPr="00B85CB7">
              <w:t>Concentrated ammonium hydroxide (NH</w:t>
            </w:r>
            <w:r w:rsidRPr="00B85CB7">
              <w:rPr>
                <w:rFonts w:ascii="Cambria Math" w:hAnsi="Cambria Math" w:cs="Cambria Math"/>
              </w:rPr>
              <w:t>₄</w:t>
            </w:r>
            <w:r w:rsidRPr="00B85CB7">
              <w:t>OH)</w:t>
            </w:r>
          </w:p>
        </w:tc>
        <w:tc>
          <w:tcPr>
            <w:tcW w:w="3263" w:type="dxa"/>
            <w:shd w:val="clear" w:color="auto" w:fill="FFFFFF"/>
            <w:tcMar>
              <w:top w:w="80" w:type="dxa"/>
              <w:left w:w="120" w:type="dxa"/>
              <w:bottom w:w="80" w:type="dxa"/>
              <w:right w:w="120" w:type="dxa"/>
            </w:tcMar>
            <w:vAlign w:val="center"/>
          </w:tcPr>
          <w:p w14:paraId="2E3B6804" w14:textId="77777777" w:rsidR="00487FEC" w:rsidRPr="00B85CB7" w:rsidRDefault="00487FEC" w:rsidP="005D2D54">
            <w:pPr>
              <w:spacing w:line="360" w:lineRule="auto"/>
              <w:jc w:val="both"/>
            </w:pPr>
            <w:r w:rsidRPr="00B85CB7">
              <w:t>Alkaloid precipitation from extract</w:t>
            </w:r>
          </w:p>
        </w:tc>
        <w:tc>
          <w:tcPr>
            <w:tcW w:w="2263" w:type="dxa"/>
            <w:shd w:val="clear" w:color="auto" w:fill="FFFFFF"/>
            <w:tcMar>
              <w:top w:w="80" w:type="dxa"/>
              <w:left w:w="120" w:type="dxa"/>
              <w:bottom w:w="80" w:type="dxa"/>
              <w:right w:w="120" w:type="dxa"/>
            </w:tcMar>
            <w:vAlign w:val="center"/>
          </w:tcPr>
          <w:p w14:paraId="38122005" w14:textId="77777777" w:rsidR="00487FEC" w:rsidRPr="00B85CB7" w:rsidRDefault="00487FEC" w:rsidP="005D2D54">
            <w:pPr>
              <w:spacing w:line="360" w:lineRule="auto"/>
              <w:jc w:val="both"/>
            </w:pPr>
            <w:r w:rsidRPr="00B85CB7">
              <w:t>Sigma-Aldrich</w:t>
            </w:r>
          </w:p>
        </w:tc>
      </w:tr>
      <w:tr w:rsidR="00487FEC" w:rsidRPr="00B85CB7" w14:paraId="105ACB7F" w14:textId="77777777" w:rsidTr="005D2D54">
        <w:trPr>
          <w:cantSplit/>
        </w:trPr>
        <w:tc>
          <w:tcPr>
            <w:tcW w:w="3500" w:type="dxa"/>
            <w:shd w:val="clear" w:color="auto" w:fill="FFFFFF"/>
            <w:tcMar>
              <w:top w:w="80" w:type="dxa"/>
              <w:left w:w="120" w:type="dxa"/>
              <w:bottom w:w="80" w:type="dxa"/>
              <w:right w:w="120" w:type="dxa"/>
            </w:tcMar>
            <w:vAlign w:val="center"/>
          </w:tcPr>
          <w:p w14:paraId="39C1E98F" w14:textId="77777777" w:rsidR="00487FEC" w:rsidRPr="00B85CB7" w:rsidRDefault="00487FEC" w:rsidP="005D2D54">
            <w:pPr>
              <w:spacing w:line="360" w:lineRule="auto"/>
              <w:jc w:val="both"/>
            </w:pPr>
            <w:r w:rsidRPr="00B85CB7">
              <w:t>80% Methanol</w:t>
            </w:r>
          </w:p>
        </w:tc>
        <w:tc>
          <w:tcPr>
            <w:tcW w:w="3263" w:type="dxa"/>
            <w:shd w:val="clear" w:color="auto" w:fill="FFFFFF"/>
            <w:tcMar>
              <w:top w:w="80" w:type="dxa"/>
              <w:left w:w="120" w:type="dxa"/>
              <w:bottom w:w="80" w:type="dxa"/>
              <w:right w:w="120" w:type="dxa"/>
            </w:tcMar>
            <w:vAlign w:val="center"/>
          </w:tcPr>
          <w:p w14:paraId="5F29F242" w14:textId="77777777" w:rsidR="00487FEC" w:rsidRPr="00B85CB7" w:rsidRDefault="00487FEC" w:rsidP="005D2D54">
            <w:pPr>
              <w:spacing w:line="360" w:lineRule="auto"/>
              <w:jc w:val="both"/>
            </w:pPr>
            <w:r w:rsidRPr="00B85CB7">
              <w:t>Flavonoid extraction</w:t>
            </w:r>
          </w:p>
        </w:tc>
        <w:tc>
          <w:tcPr>
            <w:tcW w:w="2263" w:type="dxa"/>
            <w:shd w:val="clear" w:color="auto" w:fill="FFFFFF"/>
            <w:tcMar>
              <w:top w:w="80" w:type="dxa"/>
              <w:left w:w="120" w:type="dxa"/>
              <w:bottom w:w="80" w:type="dxa"/>
              <w:right w:w="120" w:type="dxa"/>
            </w:tcMar>
            <w:vAlign w:val="center"/>
          </w:tcPr>
          <w:p w14:paraId="673FA99D" w14:textId="77777777" w:rsidR="00487FEC" w:rsidRPr="00B85CB7" w:rsidRDefault="00487FEC" w:rsidP="005D2D54">
            <w:pPr>
              <w:spacing w:line="360" w:lineRule="auto"/>
              <w:jc w:val="both"/>
            </w:pPr>
            <w:r w:rsidRPr="00B85CB7">
              <w:t>Laboratory-prepared</w:t>
            </w:r>
          </w:p>
        </w:tc>
      </w:tr>
      <w:tr w:rsidR="00487FEC" w:rsidRPr="00B85CB7" w14:paraId="1D2C1341" w14:textId="77777777" w:rsidTr="005D2D54">
        <w:trPr>
          <w:cantSplit/>
        </w:trPr>
        <w:tc>
          <w:tcPr>
            <w:tcW w:w="3500" w:type="dxa"/>
            <w:shd w:val="clear" w:color="auto" w:fill="FFFFFF"/>
            <w:tcMar>
              <w:top w:w="80" w:type="dxa"/>
              <w:left w:w="120" w:type="dxa"/>
              <w:bottom w:w="80" w:type="dxa"/>
              <w:right w:w="120" w:type="dxa"/>
            </w:tcMar>
            <w:vAlign w:val="center"/>
          </w:tcPr>
          <w:p w14:paraId="063D8A5A" w14:textId="77777777" w:rsidR="00487FEC" w:rsidRPr="00B85CB7" w:rsidRDefault="00487FEC" w:rsidP="005D2D54">
            <w:pPr>
              <w:spacing w:line="360" w:lineRule="auto"/>
              <w:jc w:val="both"/>
            </w:pPr>
            <w:r w:rsidRPr="00B85CB7">
              <w:t>20% Aqueous ethanol / diethyl ether / n-butanol</w:t>
            </w:r>
          </w:p>
        </w:tc>
        <w:tc>
          <w:tcPr>
            <w:tcW w:w="3263" w:type="dxa"/>
            <w:shd w:val="clear" w:color="auto" w:fill="FFFFFF"/>
            <w:tcMar>
              <w:top w:w="80" w:type="dxa"/>
              <w:left w:w="120" w:type="dxa"/>
              <w:bottom w:w="80" w:type="dxa"/>
              <w:right w:w="120" w:type="dxa"/>
            </w:tcMar>
            <w:vAlign w:val="center"/>
          </w:tcPr>
          <w:p w14:paraId="01F14F8D" w14:textId="77777777" w:rsidR="00487FEC" w:rsidRPr="00B85CB7" w:rsidRDefault="00487FEC" w:rsidP="005D2D54">
            <w:pPr>
              <w:spacing w:line="360" w:lineRule="auto"/>
              <w:jc w:val="both"/>
            </w:pPr>
            <w:r w:rsidRPr="00B85CB7">
              <w:t>Sequential saponin extraction and partitioning</w:t>
            </w:r>
          </w:p>
        </w:tc>
        <w:tc>
          <w:tcPr>
            <w:tcW w:w="2263" w:type="dxa"/>
            <w:shd w:val="clear" w:color="auto" w:fill="FFFFFF"/>
            <w:tcMar>
              <w:top w:w="80" w:type="dxa"/>
              <w:left w:w="120" w:type="dxa"/>
              <w:bottom w:w="80" w:type="dxa"/>
              <w:right w:w="120" w:type="dxa"/>
            </w:tcMar>
            <w:vAlign w:val="center"/>
          </w:tcPr>
          <w:p w14:paraId="2185982F" w14:textId="77777777" w:rsidR="00487FEC" w:rsidRPr="00B85CB7" w:rsidRDefault="00487FEC" w:rsidP="005D2D54">
            <w:pPr>
              <w:spacing w:line="360" w:lineRule="auto"/>
              <w:jc w:val="both"/>
            </w:pPr>
            <w:r w:rsidRPr="00B85CB7">
              <w:t>Sigma-Aldrich / BDH</w:t>
            </w:r>
          </w:p>
        </w:tc>
      </w:tr>
      <w:tr w:rsidR="00487FEC" w:rsidRPr="00B85CB7" w14:paraId="50B1B763" w14:textId="77777777" w:rsidTr="005D2D54">
        <w:trPr>
          <w:cantSplit/>
        </w:trPr>
        <w:tc>
          <w:tcPr>
            <w:tcW w:w="3500" w:type="dxa"/>
            <w:shd w:val="clear" w:color="auto" w:fill="FFFFFF"/>
            <w:tcMar>
              <w:top w:w="80" w:type="dxa"/>
              <w:left w:w="120" w:type="dxa"/>
              <w:bottom w:w="80" w:type="dxa"/>
              <w:right w:w="120" w:type="dxa"/>
            </w:tcMar>
            <w:vAlign w:val="center"/>
          </w:tcPr>
          <w:p w14:paraId="3EEB565E" w14:textId="77777777" w:rsidR="00487FEC" w:rsidRPr="00B85CB7" w:rsidRDefault="00487FEC" w:rsidP="005D2D54">
            <w:pPr>
              <w:spacing w:line="360" w:lineRule="auto"/>
              <w:jc w:val="both"/>
            </w:pPr>
            <w:r w:rsidRPr="00B85CB7">
              <w:t>Acetone-hexane (4:6 v/v)</w:t>
            </w:r>
          </w:p>
        </w:tc>
        <w:tc>
          <w:tcPr>
            <w:tcW w:w="3263" w:type="dxa"/>
            <w:shd w:val="clear" w:color="auto" w:fill="FFFFFF"/>
            <w:tcMar>
              <w:top w:w="80" w:type="dxa"/>
              <w:left w:w="120" w:type="dxa"/>
              <w:bottom w:w="80" w:type="dxa"/>
              <w:right w:w="120" w:type="dxa"/>
            </w:tcMar>
            <w:vAlign w:val="center"/>
          </w:tcPr>
          <w:p w14:paraId="655D1F00" w14:textId="77777777" w:rsidR="00487FEC" w:rsidRPr="00B85CB7" w:rsidRDefault="00487FEC" w:rsidP="005D2D54">
            <w:pPr>
              <w:spacing w:line="360" w:lineRule="auto"/>
              <w:jc w:val="both"/>
            </w:pPr>
            <w:r w:rsidRPr="00B85CB7">
              <w:t>Carotenoid extraction for spectrophotometry (450 nm)</w:t>
            </w:r>
          </w:p>
        </w:tc>
        <w:tc>
          <w:tcPr>
            <w:tcW w:w="2263" w:type="dxa"/>
            <w:shd w:val="clear" w:color="auto" w:fill="FFFFFF"/>
            <w:tcMar>
              <w:top w:w="80" w:type="dxa"/>
              <w:left w:w="120" w:type="dxa"/>
              <w:bottom w:w="80" w:type="dxa"/>
              <w:right w:w="120" w:type="dxa"/>
            </w:tcMar>
            <w:vAlign w:val="center"/>
          </w:tcPr>
          <w:p w14:paraId="407B2E73" w14:textId="77777777" w:rsidR="00487FEC" w:rsidRPr="00B85CB7" w:rsidRDefault="00487FEC" w:rsidP="005D2D54">
            <w:pPr>
              <w:spacing w:line="360" w:lineRule="auto"/>
              <w:jc w:val="both"/>
            </w:pPr>
            <w:r w:rsidRPr="00B85CB7">
              <w:t>Laboratory-prepared</w:t>
            </w:r>
          </w:p>
        </w:tc>
      </w:tr>
      <w:tr w:rsidR="00487FEC" w:rsidRPr="00B85CB7" w14:paraId="1F84F710" w14:textId="77777777" w:rsidTr="005D2D54">
        <w:trPr>
          <w:cantSplit/>
        </w:trPr>
        <w:tc>
          <w:tcPr>
            <w:tcW w:w="3500" w:type="dxa"/>
            <w:shd w:val="clear" w:color="auto" w:fill="FFFFFF"/>
            <w:tcMar>
              <w:top w:w="80" w:type="dxa"/>
              <w:left w:w="120" w:type="dxa"/>
              <w:bottom w:w="80" w:type="dxa"/>
              <w:right w:w="120" w:type="dxa"/>
            </w:tcMar>
            <w:vAlign w:val="center"/>
          </w:tcPr>
          <w:p w14:paraId="4CD520FD" w14:textId="77777777" w:rsidR="00487FEC" w:rsidRPr="00B85CB7" w:rsidRDefault="00487FEC" w:rsidP="005D2D54">
            <w:pPr>
              <w:spacing w:line="360" w:lineRule="auto"/>
              <w:jc w:val="both"/>
            </w:pPr>
            <w:r w:rsidRPr="00B85CB7">
              <w:t>Mayer's reagent</w:t>
            </w:r>
          </w:p>
        </w:tc>
        <w:tc>
          <w:tcPr>
            <w:tcW w:w="3263" w:type="dxa"/>
            <w:shd w:val="clear" w:color="auto" w:fill="FFFFFF"/>
            <w:tcMar>
              <w:top w:w="80" w:type="dxa"/>
              <w:left w:w="120" w:type="dxa"/>
              <w:bottom w:w="80" w:type="dxa"/>
              <w:right w:w="120" w:type="dxa"/>
            </w:tcMar>
            <w:vAlign w:val="center"/>
          </w:tcPr>
          <w:p w14:paraId="275F6374" w14:textId="77777777" w:rsidR="00487FEC" w:rsidRPr="00B85CB7" w:rsidRDefault="00487FEC" w:rsidP="005D2D54">
            <w:pPr>
              <w:spacing w:line="360" w:lineRule="auto"/>
              <w:jc w:val="both"/>
            </w:pPr>
            <w:r w:rsidRPr="00B85CB7">
              <w:t>Qualitative test for alkaloids</w:t>
            </w:r>
          </w:p>
        </w:tc>
        <w:tc>
          <w:tcPr>
            <w:tcW w:w="2263" w:type="dxa"/>
            <w:shd w:val="clear" w:color="auto" w:fill="FFFFFF"/>
            <w:tcMar>
              <w:top w:w="80" w:type="dxa"/>
              <w:left w:w="120" w:type="dxa"/>
              <w:bottom w:w="80" w:type="dxa"/>
              <w:right w:w="120" w:type="dxa"/>
            </w:tcMar>
            <w:vAlign w:val="center"/>
          </w:tcPr>
          <w:p w14:paraId="11770EF1" w14:textId="77777777" w:rsidR="00487FEC" w:rsidRPr="00B85CB7" w:rsidRDefault="00487FEC" w:rsidP="005D2D54">
            <w:pPr>
              <w:spacing w:line="360" w:lineRule="auto"/>
              <w:jc w:val="both"/>
            </w:pPr>
            <w:r w:rsidRPr="00B85CB7">
              <w:t>Sigma-Aldrich</w:t>
            </w:r>
          </w:p>
        </w:tc>
      </w:tr>
      <w:tr w:rsidR="00487FEC" w:rsidRPr="00B85CB7" w14:paraId="6B9CC560" w14:textId="77777777" w:rsidTr="005D2D54">
        <w:trPr>
          <w:cantSplit/>
        </w:trPr>
        <w:tc>
          <w:tcPr>
            <w:tcW w:w="3500" w:type="dxa"/>
            <w:shd w:val="clear" w:color="auto" w:fill="FFFFFF"/>
            <w:tcMar>
              <w:top w:w="80" w:type="dxa"/>
              <w:left w:w="120" w:type="dxa"/>
              <w:bottom w:w="80" w:type="dxa"/>
              <w:right w:w="120" w:type="dxa"/>
            </w:tcMar>
            <w:vAlign w:val="center"/>
          </w:tcPr>
          <w:p w14:paraId="4B06ED8A" w14:textId="77777777" w:rsidR="00487FEC" w:rsidRPr="00B85CB7" w:rsidRDefault="00487FEC" w:rsidP="005D2D54">
            <w:pPr>
              <w:spacing w:line="360" w:lineRule="auto"/>
              <w:jc w:val="both"/>
            </w:pPr>
            <w:r w:rsidRPr="00B85CB7">
              <w:t xml:space="preserve">10% </w:t>
            </w:r>
            <w:proofErr w:type="spellStart"/>
            <w:r w:rsidRPr="00B85CB7">
              <w:t>FeCl</w:t>
            </w:r>
            <w:proofErr w:type="spellEnd"/>
            <w:r w:rsidRPr="00B85CB7">
              <w:rPr>
                <w:rFonts w:ascii="Cambria Math" w:hAnsi="Cambria Math" w:cs="Cambria Math"/>
              </w:rPr>
              <w:t>₃</w:t>
            </w:r>
            <w:r w:rsidRPr="00B85CB7">
              <w:t xml:space="preserve"> solution</w:t>
            </w:r>
          </w:p>
        </w:tc>
        <w:tc>
          <w:tcPr>
            <w:tcW w:w="3263" w:type="dxa"/>
            <w:shd w:val="clear" w:color="auto" w:fill="FFFFFF"/>
            <w:tcMar>
              <w:top w:w="80" w:type="dxa"/>
              <w:left w:w="120" w:type="dxa"/>
              <w:bottom w:w="80" w:type="dxa"/>
              <w:right w:w="120" w:type="dxa"/>
            </w:tcMar>
            <w:vAlign w:val="center"/>
          </w:tcPr>
          <w:p w14:paraId="63D3A0F8" w14:textId="77777777" w:rsidR="00487FEC" w:rsidRPr="00B85CB7" w:rsidRDefault="00487FEC" w:rsidP="005D2D54">
            <w:pPr>
              <w:spacing w:line="360" w:lineRule="auto"/>
              <w:jc w:val="both"/>
            </w:pPr>
            <w:r w:rsidRPr="00B85CB7">
              <w:t>Qualitative test for tannins</w:t>
            </w:r>
          </w:p>
        </w:tc>
        <w:tc>
          <w:tcPr>
            <w:tcW w:w="2263" w:type="dxa"/>
            <w:shd w:val="clear" w:color="auto" w:fill="FFFFFF"/>
            <w:tcMar>
              <w:top w:w="80" w:type="dxa"/>
              <w:left w:w="120" w:type="dxa"/>
              <w:bottom w:w="80" w:type="dxa"/>
              <w:right w:w="120" w:type="dxa"/>
            </w:tcMar>
            <w:vAlign w:val="center"/>
          </w:tcPr>
          <w:p w14:paraId="48D34221" w14:textId="77777777" w:rsidR="00487FEC" w:rsidRPr="00B85CB7" w:rsidRDefault="00487FEC" w:rsidP="005D2D54">
            <w:pPr>
              <w:spacing w:line="360" w:lineRule="auto"/>
              <w:jc w:val="both"/>
            </w:pPr>
            <w:r w:rsidRPr="00B85CB7">
              <w:t>Laboratory-prepared</w:t>
            </w:r>
          </w:p>
        </w:tc>
      </w:tr>
      <w:tr w:rsidR="00487FEC" w:rsidRPr="00B85CB7" w14:paraId="6BA7F06E" w14:textId="77777777" w:rsidTr="005D2D54">
        <w:trPr>
          <w:cantSplit/>
        </w:trPr>
        <w:tc>
          <w:tcPr>
            <w:tcW w:w="3500" w:type="dxa"/>
            <w:shd w:val="clear" w:color="auto" w:fill="FFFFFF"/>
            <w:tcMar>
              <w:top w:w="80" w:type="dxa"/>
              <w:left w:w="120" w:type="dxa"/>
              <w:bottom w:w="80" w:type="dxa"/>
              <w:right w:w="120" w:type="dxa"/>
            </w:tcMar>
            <w:vAlign w:val="center"/>
          </w:tcPr>
          <w:p w14:paraId="784CE876" w14:textId="77777777" w:rsidR="00487FEC" w:rsidRPr="00B85CB7" w:rsidRDefault="00487FEC" w:rsidP="005D2D54">
            <w:pPr>
              <w:spacing w:line="360" w:lineRule="auto"/>
              <w:jc w:val="both"/>
            </w:pPr>
            <w:r w:rsidRPr="00B85CB7">
              <w:t>2% NaOH solution</w:t>
            </w:r>
          </w:p>
        </w:tc>
        <w:tc>
          <w:tcPr>
            <w:tcW w:w="3263" w:type="dxa"/>
            <w:shd w:val="clear" w:color="auto" w:fill="FFFFFF"/>
            <w:tcMar>
              <w:top w:w="80" w:type="dxa"/>
              <w:left w:w="120" w:type="dxa"/>
              <w:bottom w:w="80" w:type="dxa"/>
              <w:right w:w="120" w:type="dxa"/>
            </w:tcMar>
            <w:vAlign w:val="center"/>
          </w:tcPr>
          <w:p w14:paraId="397EE8FC" w14:textId="77777777" w:rsidR="00487FEC" w:rsidRPr="00B85CB7" w:rsidRDefault="00487FEC" w:rsidP="005D2D54">
            <w:pPr>
              <w:spacing w:line="360" w:lineRule="auto"/>
              <w:jc w:val="both"/>
            </w:pPr>
            <w:r w:rsidRPr="00B85CB7">
              <w:t>Qualitative test for flavonoids (alkaline reagent test)</w:t>
            </w:r>
          </w:p>
        </w:tc>
        <w:tc>
          <w:tcPr>
            <w:tcW w:w="2263" w:type="dxa"/>
            <w:shd w:val="clear" w:color="auto" w:fill="FFFFFF"/>
            <w:tcMar>
              <w:top w:w="80" w:type="dxa"/>
              <w:left w:w="120" w:type="dxa"/>
              <w:bottom w:w="80" w:type="dxa"/>
              <w:right w:w="120" w:type="dxa"/>
            </w:tcMar>
            <w:vAlign w:val="center"/>
          </w:tcPr>
          <w:p w14:paraId="54BCD799" w14:textId="77777777" w:rsidR="00487FEC" w:rsidRPr="00B85CB7" w:rsidRDefault="00487FEC" w:rsidP="005D2D54">
            <w:pPr>
              <w:spacing w:line="360" w:lineRule="auto"/>
              <w:jc w:val="both"/>
            </w:pPr>
            <w:r w:rsidRPr="00B85CB7">
              <w:t>Laboratory-prepared</w:t>
            </w:r>
          </w:p>
        </w:tc>
      </w:tr>
      <w:tr w:rsidR="00487FEC" w:rsidRPr="00B85CB7" w14:paraId="79C158C2" w14:textId="77777777" w:rsidTr="005D2D54">
        <w:trPr>
          <w:cantSplit/>
        </w:trPr>
        <w:tc>
          <w:tcPr>
            <w:tcW w:w="3500" w:type="dxa"/>
            <w:shd w:val="clear" w:color="auto" w:fill="FFFFFF"/>
            <w:tcMar>
              <w:top w:w="80" w:type="dxa"/>
              <w:left w:w="120" w:type="dxa"/>
              <w:bottom w:w="80" w:type="dxa"/>
              <w:right w:w="120" w:type="dxa"/>
            </w:tcMar>
            <w:vAlign w:val="center"/>
          </w:tcPr>
          <w:p w14:paraId="24BFA2B9" w14:textId="77777777" w:rsidR="00487FEC" w:rsidRPr="00B85CB7" w:rsidRDefault="00487FEC" w:rsidP="005D2D54">
            <w:pPr>
              <w:spacing w:line="360" w:lineRule="auto"/>
              <w:jc w:val="both"/>
            </w:pPr>
            <w:r w:rsidRPr="00B85CB7">
              <w:t>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(layer test)</w:t>
            </w:r>
          </w:p>
        </w:tc>
        <w:tc>
          <w:tcPr>
            <w:tcW w:w="3263" w:type="dxa"/>
            <w:shd w:val="clear" w:color="auto" w:fill="FFFFFF"/>
            <w:tcMar>
              <w:top w:w="80" w:type="dxa"/>
              <w:left w:w="120" w:type="dxa"/>
              <w:bottom w:w="80" w:type="dxa"/>
              <w:right w:w="120" w:type="dxa"/>
            </w:tcMar>
            <w:vAlign w:val="center"/>
          </w:tcPr>
          <w:p w14:paraId="66D2694C" w14:textId="77777777" w:rsidR="00487FEC" w:rsidRPr="00B85CB7" w:rsidRDefault="00487FEC" w:rsidP="005D2D54">
            <w:pPr>
              <w:spacing w:line="360" w:lineRule="auto"/>
              <w:jc w:val="both"/>
            </w:pPr>
            <w:r w:rsidRPr="00B85CB7">
              <w:t>Qualitative test for glycosides and carotenoids</w:t>
            </w:r>
          </w:p>
        </w:tc>
        <w:tc>
          <w:tcPr>
            <w:tcW w:w="2263" w:type="dxa"/>
            <w:shd w:val="clear" w:color="auto" w:fill="FFFFFF"/>
            <w:tcMar>
              <w:top w:w="80" w:type="dxa"/>
              <w:left w:w="120" w:type="dxa"/>
              <w:bottom w:w="80" w:type="dxa"/>
              <w:right w:w="120" w:type="dxa"/>
            </w:tcMar>
            <w:vAlign w:val="center"/>
          </w:tcPr>
          <w:p w14:paraId="311E7D80" w14:textId="77777777" w:rsidR="00487FEC" w:rsidRPr="00B85CB7" w:rsidRDefault="00487FEC" w:rsidP="005D2D54">
            <w:pPr>
              <w:spacing w:line="360" w:lineRule="auto"/>
              <w:jc w:val="both"/>
            </w:pPr>
            <w:r w:rsidRPr="00B85CB7">
              <w:t>BDH Chemicals, UK</w:t>
            </w:r>
          </w:p>
        </w:tc>
      </w:tr>
      <w:tr w:rsidR="00487FEC" w:rsidRPr="00B85CB7" w14:paraId="38B4BA7A" w14:textId="77777777" w:rsidTr="005D2D54">
        <w:trPr>
          <w:cantSplit/>
        </w:trPr>
        <w:tc>
          <w:tcPr>
            <w:tcW w:w="3500" w:type="dxa"/>
            <w:shd w:val="clear" w:color="auto" w:fill="FFFFFF"/>
            <w:tcMar>
              <w:top w:w="80" w:type="dxa"/>
              <w:left w:w="120" w:type="dxa"/>
              <w:bottom w:w="80" w:type="dxa"/>
              <w:right w:w="120" w:type="dxa"/>
            </w:tcMar>
            <w:vAlign w:val="center"/>
          </w:tcPr>
          <w:p w14:paraId="097712B3" w14:textId="77777777" w:rsidR="00487FEC" w:rsidRPr="00B85CB7" w:rsidRDefault="00487FEC" w:rsidP="005D2D54">
            <w:pPr>
              <w:spacing w:line="360" w:lineRule="auto"/>
              <w:jc w:val="both"/>
            </w:pPr>
            <w:r w:rsidRPr="00B85CB7">
              <w:t>Randox diagnostic kit (ALT, AST, ALP)</w:t>
            </w:r>
          </w:p>
        </w:tc>
        <w:tc>
          <w:tcPr>
            <w:tcW w:w="3263" w:type="dxa"/>
            <w:shd w:val="clear" w:color="auto" w:fill="FFFFFF"/>
            <w:tcMar>
              <w:top w:w="80" w:type="dxa"/>
              <w:left w:w="120" w:type="dxa"/>
              <w:bottom w:w="80" w:type="dxa"/>
              <w:right w:w="120" w:type="dxa"/>
            </w:tcMar>
            <w:vAlign w:val="center"/>
          </w:tcPr>
          <w:p w14:paraId="38151932" w14:textId="77777777" w:rsidR="00487FEC" w:rsidRPr="00B85CB7" w:rsidRDefault="00487FEC" w:rsidP="005D2D54">
            <w:pPr>
              <w:spacing w:line="360" w:lineRule="auto"/>
              <w:jc w:val="both"/>
            </w:pPr>
            <w:r w:rsidRPr="00B85CB7">
              <w:t>Liver enzyme biochemical analysis</w:t>
            </w:r>
          </w:p>
        </w:tc>
        <w:tc>
          <w:tcPr>
            <w:tcW w:w="2263" w:type="dxa"/>
            <w:shd w:val="clear" w:color="auto" w:fill="FFFFFF"/>
            <w:tcMar>
              <w:top w:w="80" w:type="dxa"/>
              <w:left w:w="120" w:type="dxa"/>
              <w:bottom w:w="80" w:type="dxa"/>
              <w:right w:w="120" w:type="dxa"/>
            </w:tcMar>
            <w:vAlign w:val="center"/>
          </w:tcPr>
          <w:p w14:paraId="1C746789" w14:textId="77777777" w:rsidR="00487FEC" w:rsidRPr="00B85CB7" w:rsidRDefault="00487FEC" w:rsidP="005D2D54">
            <w:pPr>
              <w:spacing w:line="360" w:lineRule="auto"/>
              <w:jc w:val="both"/>
            </w:pPr>
            <w:r w:rsidRPr="00B85CB7">
              <w:t>Randox Laboratories, UK</w:t>
            </w:r>
          </w:p>
        </w:tc>
      </w:tr>
      <w:tr w:rsidR="00487FEC" w:rsidRPr="00B85CB7" w14:paraId="67B686C2" w14:textId="77777777" w:rsidTr="005D2D54">
        <w:trPr>
          <w:cantSplit/>
        </w:trPr>
        <w:tc>
          <w:tcPr>
            <w:tcW w:w="3500" w:type="dxa"/>
            <w:shd w:val="clear" w:color="auto" w:fill="FFFFFF"/>
            <w:tcMar>
              <w:top w:w="80" w:type="dxa"/>
              <w:left w:w="120" w:type="dxa"/>
              <w:bottom w:w="80" w:type="dxa"/>
              <w:right w:w="120" w:type="dxa"/>
            </w:tcMar>
            <w:vAlign w:val="center"/>
          </w:tcPr>
          <w:p w14:paraId="0862ADA5" w14:textId="77777777" w:rsidR="00487FEC" w:rsidRPr="00B85CB7" w:rsidRDefault="00487FEC" w:rsidP="005D2D54">
            <w:pPr>
              <w:spacing w:line="360" w:lineRule="auto"/>
              <w:jc w:val="both"/>
            </w:pPr>
            <w:r w:rsidRPr="00B85CB7">
              <w:t>Rat insulin ELISA kit</w:t>
            </w:r>
          </w:p>
        </w:tc>
        <w:tc>
          <w:tcPr>
            <w:tcW w:w="3263" w:type="dxa"/>
            <w:shd w:val="clear" w:color="auto" w:fill="FFFFFF"/>
            <w:tcMar>
              <w:top w:w="80" w:type="dxa"/>
              <w:left w:w="120" w:type="dxa"/>
              <w:bottom w:w="80" w:type="dxa"/>
              <w:right w:w="120" w:type="dxa"/>
            </w:tcMar>
            <w:vAlign w:val="center"/>
          </w:tcPr>
          <w:p w14:paraId="4CAC45D1" w14:textId="77777777" w:rsidR="00487FEC" w:rsidRPr="00B85CB7" w:rsidRDefault="00487FEC" w:rsidP="005D2D54">
            <w:pPr>
              <w:spacing w:line="360" w:lineRule="auto"/>
              <w:jc w:val="both"/>
            </w:pPr>
            <w:r w:rsidRPr="00B85CB7">
              <w:t>Serum insulin quantification</w:t>
            </w:r>
          </w:p>
        </w:tc>
        <w:tc>
          <w:tcPr>
            <w:tcW w:w="2263" w:type="dxa"/>
            <w:shd w:val="clear" w:color="auto" w:fill="FFFFFF"/>
            <w:tcMar>
              <w:top w:w="80" w:type="dxa"/>
              <w:left w:w="120" w:type="dxa"/>
              <w:bottom w:w="80" w:type="dxa"/>
              <w:right w:w="120" w:type="dxa"/>
            </w:tcMar>
            <w:vAlign w:val="center"/>
          </w:tcPr>
          <w:p w14:paraId="07FF4995" w14:textId="77777777" w:rsidR="00487FEC" w:rsidRPr="00B85CB7" w:rsidRDefault="00487FEC" w:rsidP="005D2D54">
            <w:pPr>
              <w:spacing w:line="360" w:lineRule="auto"/>
              <w:jc w:val="both"/>
            </w:pPr>
            <w:proofErr w:type="spellStart"/>
            <w:r w:rsidRPr="00B85CB7">
              <w:t>Mercodia</w:t>
            </w:r>
            <w:proofErr w:type="spellEnd"/>
            <w:r w:rsidRPr="00B85CB7">
              <w:t xml:space="preserve"> / Sigma-Aldrich</w:t>
            </w:r>
          </w:p>
        </w:tc>
      </w:tr>
      <w:tr w:rsidR="00487FEC" w:rsidRPr="00B85CB7" w14:paraId="22CDD776" w14:textId="77777777" w:rsidTr="005D2D54">
        <w:trPr>
          <w:cantSplit/>
        </w:trPr>
        <w:tc>
          <w:tcPr>
            <w:tcW w:w="3500" w:type="dxa"/>
            <w:shd w:val="clear" w:color="auto" w:fill="FFFFFF"/>
            <w:tcMar>
              <w:top w:w="80" w:type="dxa"/>
              <w:left w:w="120" w:type="dxa"/>
              <w:bottom w:w="80" w:type="dxa"/>
              <w:right w:w="120" w:type="dxa"/>
            </w:tcMar>
            <w:vAlign w:val="center"/>
          </w:tcPr>
          <w:p w14:paraId="605CB211" w14:textId="77777777" w:rsidR="00487FEC" w:rsidRPr="00B85CB7" w:rsidRDefault="00487FEC" w:rsidP="005D2D54">
            <w:pPr>
              <w:spacing w:line="360" w:lineRule="auto"/>
              <w:jc w:val="both"/>
            </w:pPr>
            <w:r w:rsidRPr="00B85CB7">
              <w:t>HbA1c enzymatic diagnostic kit</w:t>
            </w:r>
          </w:p>
        </w:tc>
        <w:tc>
          <w:tcPr>
            <w:tcW w:w="3263" w:type="dxa"/>
            <w:shd w:val="clear" w:color="auto" w:fill="FFFFFF"/>
            <w:tcMar>
              <w:top w:w="80" w:type="dxa"/>
              <w:left w:w="120" w:type="dxa"/>
              <w:bottom w:w="80" w:type="dxa"/>
              <w:right w:w="120" w:type="dxa"/>
            </w:tcMar>
            <w:vAlign w:val="center"/>
          </w:tcPr>
          <w:p w14:paraId="5F281E1A" w14:textId="77777777" w:rsidR="00487FEC" w:rsidRPr="00B85CB7" w:rsidRDefault="00487FEC" w:rsidP="005D2D54">
            <w:pPr>
              <w:spacing w:line="360" w:lineRule="auto"/>
              <w:jc w:val="both"/>
            </w:pPr>
            <w:r w:rsidRPr="00B85CB7">
              <w:t xml:space="preserve">Glycated </w:t>
            </w:r>
            <w:proofErr w:type="spellStart"/>
            <w:r w:rsidRPr="00B85CB7">
              <w:t>haemoglobin</w:t>
            </w:r>
            <w:proofErr w:type="spellEnd"/>
            <w:r w:rsidRPr="00B85CB7">
              <w:t xml:space="preserve"> estimation</w:t>
            </w:r>
          </w:p>
        </w:tc>
        <w:tc>
          <w:tcPr>
            <w:tcW w:w="2263" w:type="dxa"/>
            <w:shd w:val="clear" w:color="auto" w:fill="FFFFFF"/>
            <w:tcMar>
              <w:top w:w="80" w:type="dxa"/>
              <w:left w:w="120" w:type="dxa"/>
              <w:bottom w:w="80" w:type="dxa"/>
              <w:right w:w="120" w:type="dxa"/>
            </w:tcMar>
            <w:vAlign w:val="center"/>
          </w:tcPr>
          <w:p w14:paraId="2117A2D0" w14:textId="77777777" w:rsidR="00487FEC" w:rsidRPr="00B85CB7" w:rsidRDefault="00487FEC" w:rsidP="005D2D54">
            <w:pPr>
              <w:spacing w:line="360" w:lineRule="auto"/>
              <w:jc w:val="both"/>
            </w:pPr>
            <w:r w:rsidRPr="00B85CB7">
              <w:t>Commercial diagnostics kit</w:t>
            </w:r>
          </w:p>
        </w:tc>
      </w:tr>
      <w:tr w:rsidR="00487FEC" w:rsidRPr="00B85CB7" w14:paraId="6910F5AC" w14:textId="77777777" w:rsidTr="005D2D54">
        <w:trPr>
          <w:cantSplit/>
        </w:trPr>
        <w:tc>
          <w:tcPr>
            <w:tcW w:w="3500" w:type="dxa"/>
            <w:shd w:val="clear" w:color="auto" w:fill="FFFFFF"/>
            <w:tcMar>
              <w:top w:w="80" w:type="dxa"/>
              <w:left w:w="120" w:type="dxa"/>
              <w:bottom w:w="80" w:type="dxa"/>
              <w:right w:w="120" w:type="dxa"/>
            </w:tcMar>
            <w:vAlign w:val="center"/>
          </w:tcPr>
          <w:p w14:paraId="4DCF91CC" w14:textId="77777777" w:rsidR="00487FEC" w:rsidRPr="00B85CB7" w:rsidRDefault="00487FEC" w:rsidP="005D2D54">
            <w:pPr>
              <w:spacing w:line="360" w:lineRule="auto"/>
              <w:jc w:val="both"/>
            </w:pPr>
            <w:r w:rsidRPr="00B85CB7">
              <w:t>Glucose test strips + digital glucometer</w:t>
            </w:r>
          </w:p>
        </w:tc>
        <w:tc>
          <w:tcPr>
            <w:tcW w:w="3263" w:type="dxa"/>
            <w:shd w:val="clear" w:color="auto" w:fill="FFFFFF"/>
            <w:tcMar>
              <w:top w:w="80" w:type="dxa"/>
              <w:left w:w="120" w:type="dxa"/>
              <w:bottom w:w="80" w:type="dxa"/>
              <w:right w:w="120" w:type="dxa"/>
            </w:tcMar>
            <w:vAlign w:val="center"/>
          </w:tcPr>
          <w:p w14:paraId="2F192756" w14:textId="77777777" w:rsidR="00487FEC" w:rsidRPr="00B85CB7" w:rsidRDefault="00487FEC" w:rsidP="005D2D54">
            <w:pPr>
              <w:spacing w:line="360" w:lineRule="auto"/>
              <w:jc w:val="both"/>
            </w:pPr>
            <w:r w:rsidRPr="00B85CB7">
              <w:t>Fasting blood glucose measurement</w:t>
            </w:r>
          </w:p>
        </w:tc>
        <w:tc>
          <w:tcPr>
            <w:tcW w:w="2263" w:type="dxa"/>
            <w:shd w:val="clear" w:color="auto" w:fill="FFFFFF"/>
            <w:tcMar>
              <w:top w:w="80" w:type="dxa"/>
              <w:left w:w="120" w:type="dxa"/>
              <w:bottom w:w="80" w:type="dxa"/>
              <w:right w:w="120" w:type="dxa"/>
            </w:tcMar>
            <w:vAlign w:val="center"/>
          </w:tcPr>
          <w:p w14:paraId="7306DB1E" w14:textId="77777777" w:rsidR="00487FEC" w:rsidRPr="00B85CB7" w:rsidRDefault="00487FEC" w:rsidP="005D2D54">
            <w:pPr>
              <w:spacing w:line="360" w:lineRule="auto"/>
              <w:jc w:val="both"/>
            </w:pPr>
            <w:r w:rsidRPr="00B85CB7">
              <w:t>Accu-Chek or equivalent</w:t>
            </w:r>
          </w:p>
        </w:tc>
      </w:tr>
      <w:tr w:rsidR="00487FEC" w:rsidRPr="00B85CB7" w14:paraId="16A755D6" w14:textId="77777777" w:rsidTr="005D2D54">
        <w:trPr>
          <w:cantSplit/>
        </w:trPr>
        <w:tc>
          <w:tcPr>
            <w:tcW w:w="3500" w:type="dxa"/>
            <w:tcBorders>
              <w:bottom w:val="single" w:sz="4" w:space="0" w:color="auto"/>
            </w:tcBorders>
            <w:shd w:val="clear" w:color="auto" w:fill="FFFFFF"/>
            <w:tcMar>
              <w:top w:w="80" w:type="dxa"/>
              <w:left w:w="120" w:type="dxa"/>
              <w:bottom w:w="80" w:type="dxa"/>
              <w:right w:w="120" w:type="dxa"/>
            </w:tcMar>
            <w:vAlign w:val="center"/>
          </w:tcPr>
          <w:p w14:paraId="4AADB75A" w14:textId="77777777" w:rsidR="00487FEC" w:rsidRPr="00B85CB7" w:rsidRDefault="00487FEC" w:rsidP="005D2D54">
            <w:pPr>
              <w:spacing w:line="360" w:lineRule="auto"/>
              <w:jc w:val="both"/>
            </w:pPr>
            <w:r w:rsidRPr="00B85CB7">
              <w:t>Lipid profile commercial kits (TC, TG, HDL-C)</w:t>
            </w:r>
          </w:p>
        </w:tc>
        <w:tc>
          <w:tcPr>
            <w:tcW w:w="3263" w:type="dxa"/>
            <w:tcBorders>
              <w:bottom w:val="single" w:sz="4" w:space="0" w:color="auto"/>
            </w:tcBorders>
            <w:shd w:val="clear" w:color="auto" w:fill="FFFFFF"/>
            <w:tcMar>
              <w:top w:w="80" w:type="dxa"/>
              <w:left w:w="120" w:type="dxa"/>
              <w:bottom w:w="80" w:type="dxa"/>
              <w:right w:w="120" w:type="dxa"/>
            </w:tcMar>
            <w:vAlign w:val="center"/>
          </w:tcPr>
          <w:p w14:paraId="055FD8CE" w14:textId="77777777" w:rsidR="00487FEC" w:rsidRPr="00B85CB7" w:rsidRDefault="00487FEC" w:rsidP="005D2D54">
            <w:pPr>
              <w:spacing w:line="360" w:lineRule="auto"/>
              <w:jc w:val="both"/>
            </w:pPr>
            <w:r w:rsidRPr="00B85CB7">
              <w:t>Serum lipid profile assay</w:t>
            </w:r>
          </w:p>
        </w:tc>
        <w:tc>
          <w:tcPr>
            <w:tcW w:w="2263" w:type="dxa"/>
            <w:tcBorders>
              <w:bottom w:val="single" w:sz="4" w:space="0" w:color="auto"/>
            </w:tcBorders>
            <w:shd w:val="clear" w:color="auto" w:fill="FFFFFF"/>
            <w:tcMar>
              <w:top w:w="80" w:type="dxa"/>
              <w:left w:w="120" w:type="dxa"/>
              <w:bottom w:w="80" w:type="dxa"/>
              <w:right w:w="120" w:type="dxa"/>
            </w:tcMar>
            <w:vAlign w:val="center"/>
          </w:tcPr>
          <w:p w14:paraId="490D19E6" w14:textId="77777777" w:rsidR="00487FEC" w:rsidRPr="00B85CB7" w:rsidRDefault="00487FEC" w:rsidP="005D2D54">
            <w:pPr>
              <w:spacing w:line="360" w:lineRule="auto"/>
              <w:jc w:val="both"/>
            </w:pPr>
            <w:r w:rsidRPr="00B85CB7">
              <w:t>Randox Laboratories, UK</w:t>
            </w:r>
          </w:p>
        </w:tc>
      </w:tr>
    </w:tbl>
    <w:p w14:paraId="2C94BEF2" w14:textId="77777777" w:rsidR="00487FEC" w:rsidRPr="00B85CB7" w:rsidRDefault="00487FEC" w:rsidP="00487FEC">
      <w:pPr>
        <w:rPr>
          <w:b/>
          <w:bCs/>
          <w:color w:val="000000"/>
        </w:rPr>
      </w:pPr>
      <w:bookmarkStart w:id="6" w:name="_Toc230616743"/>
      <w:r w:rsidRPr="00B85CB7">
        <w:br w:type="page"/>
      </w:r>
    </w:p>
    <w:p w14:paraId="616E1956" w14:textId="77777777" w:rsidR="00487FEC" w:rsidRPr="00B85CB7" w:rsidRDefault="00487FEC" w:rsidP="00487FEC">
      <w:pPr>
        <w:pStyle w:val="Heading3"/>
        <w:spacing w:before="0" w:line="480" w:lineRule="auto"/>
        <w:jc w:val="both"/>
      </w:pPr>
      <w:r w:rsidRPr="00B85CB7">
        <w:lastRenderedPageBreak/>
        <w:t>Laboratory Equipment and Instruments</w:t>
      </w:r>
      <w:bookmarkEnd w:id="6"/>
    </w:p>
    <w:p w14:paraId="57CEE6C3" w14:textId="77777777" w:rsidR="00487FEC" w:rsidRPr="00524AD2" w:rsidRDefault="00487FEC" w:rsidP="00524AD2">
      <w:pPr>
        <w:spacing w:line="480" w:lineRule="auto"/>
        <w:jc w:val="both"/>
      </w:pPr>
      <w:r w:rsidRPr="00B85CB7">
        <w:t xml:space="preserve">The major laboratory equipment used in this study </w:t>
      </w:r>
      <w:r>
        <w:t>is</w:t>
      </w:r>
      <w:r w:rsidRPr="00B85CB7">
        <w:t xml:space="preserve"> presented in Table 2 below.</w:t>
      </w:r>
      <w:r w:rsidRPr="00B85CB7">
        <w:rPr>
          <w:b/>
          <w:bCs/>
        </w:rPr>
        <w:br w:type="page"/>
      </w:r>
    </w:p>
    <w:p w14:paraId="37779D9C" w14:textId="77777777" w:rsidR="00487FEC" w:rsidRPr="00B85CB7" w:rsidRDefault="00985B77" w:rsidP="00487FEC">
      <w:pPr>
        <w:spacing w:line="480" w:lineRule="auto"/>
        <w:jc w:val="center"/>
      </w:pPr>
      <w:r>
        <w:rPr>
          <w:b/>
          <w:bCs/>
        </w:rPr>
        <w:lastRenderedPageBreak/>
        <w:t xml:space="preserve">Table </w:t>
      </w:r>
      <w:r w:rsidR="00487FEC" w:rsidRPr="00B85CB7">
        <w:rPr>
          <w:b/>
          <w:bCs/>
        </w:rPr>
        <w:t>2. Laboratory equipment and instruments used in this study</w:t>
      </w:r>
    </w:p>
    <w:tbl>
      <w:tblPr>
        <w:tblW w:w="9026" w:type="dxa"/>
        <w:tblCellMar>
          <w:left w:w="10" w:type="dxa"/>
          <w:right w:w="10" w:type="dxa"/>
        </w:tblCellMar>
        <w:tblLook w:val="0000" w:firstRow="0" w:lastRow="0" w:firstColumn="0" w:lastColumn="0" w:noHBand="0" w:noVBand="0"/>
      </w:tblPr>
      <w:tblGrid>
        <w:gridCol w:w="3800"/>
        <w:gridCol w:w="3226"/>
        <w:gridCol w:w="2000"/>
      </w:tblGrid>
      <w:tr w:rsidR="00487FEC" w:rsidRPr="00B85CB7" w14:paraId="37A217A1" w14:textId="77777777" w:rsidTr="005D2D54">
        <w:trPr>
          <w:cantSplit/>
          <w:tblHeader/>
        </w:trPr>
        <w:tc>
          <w:tcPr>
            <w:tcW w:w="38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2E62A30" w14:textId="77777777" w:rsidR="00487FEC" w:rsidRPr="00B85CB7" w:rsidRDefault="00487FEC" w:rsidP="005D2D54">
            <w:pPr>
              <w:spacing w:line="360" w:lineRule="auto"/>
              <w:jc w:val="both"/>
            </w:pPr>
            <w:r w:rsidRPr="00B85CB7">
              <w:rPr>
                <w:b/>
                <w:bCs/>
              </w:rPr>
              <w:t>Equipment / Instrument</w:t>
            </w:r>
          </w:p>
        </w:tc>
        <w:tc>
          <w:tcPr>
            <w:tcW w:w="3226"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2ED35F9" w14:textId="77777777" w:rsidR="00487FEC" w:rsidRPr="00B85CB7" w:rsidRDefault="00487FEC" w:rsidP="005D2D54">
            <w:pPr>
              <w:spacing w:line="360" w:lineRule="auto"/>
              <w:jc w:val="both"/>
            </w:pPr>
            <w:r w:rsidRPr="00B85CB7">
              <w:rPr>
                <w:b/>
                <w:bCs/>
              </w:rPr>
              <w:t>Purpose</w:t>
            </w:r>
          </w:p>
        </w:tc>
        <w:tc>
          <w:tcPr>
            <w:tcW w:w="20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713C76AF" w14:textId="77777777" w:rsidR="00487FEC" w:rsidRPr="00B85CB7" w:rsidRDefault="00487FEC" w:rsidP="005D2D54">
            <w:pPr>
              <w:spacing w:line="360" w:lineRule="auto"/>
              <w:jc w:val="both"/>
            </w:pPr>
            <w:r w:rsidRPr="00B85CB7">
              <w:rPr>
                <w:b/>
                <w:bCs/>
              </w:rPr>
              <w:t>Model / Make</w:t>
            </w:r>
          </w:p>
        </w:tc>
      </w:tr>
      <w:tr w:rsidR="00487FEC" w:rsidRPr="00B85CB7" w14:paraId="3DA56AB4" w14:textId="77777777" w:rsidTr="005D2D54">
        <w:trPr>
          <w:cantSplit/>
        </w:trPr>
        <w:tc>
          <w:tcPr>
            <w:tcW w:w="3800" w:type="dxa"/>
            <w:tcBorders>
              <w:top w:val="single" w:sz="4" w:space="0" w:color="auto"/>
            </w:tcBorders>
            <w:shd w:val="clear" w:color="auto" w:fill="FFFFFF"/>
            <w:tcMar>
              <w:top w:w="80" w:type="dxa"/>
              <w:left w:w="120" w:type="dxa"/>
              <w:bottom w:w="80" w:type="dxa"/>
              <w:right w:w="120" w:type="dxa"/>
            </w:tcMar>
            <w:vAlign w:val="center"/>
          </w:tcPr>
          <w:p w14:paraId="60713F4C" w14:textId="77777777" w:rsidR="00487FEC" w:rsidRPr="00B85CB7" w:rsidRDefault="00487FEC" w:rsidP="005D2D54">
            <w:pPr>
              <w:spacing w:line="360" w:lineRule="auto"/>
              <w:jc w:val="both"/>
            </w:pPr>
            <w:r w:rsidRPr="00B85CB7">
              <w:t>Electric mechanical grinder</w:t>
            </w:r>
          </w:p>
        </w:tc>
        <w:tc>
          <w:tcPr>
            <w:tcW w:w="3226" w:type="dxa"/>
            <w:tcBorders>
              <w:top w:val="single" w:sz="4" w:space="0" w:color="auto"/>
            </w:tcBorders>
            <w:shd w:val="clear" w:color="auto" w:fill="FFFFFF"/>
            <w:tcMar>
              <w:top w:w="80" w:type="dxa"/>
              <w:left w:w="120" w:type="dxa"/>
              <w:bottom w:w="80" w:type="dxa"/>
              <w:right w:w="120" w:type="dxa"/>
            </w:tcMar>
            <w:vAlign w:val="center"/>
          </w:tcPr>
          <w:p w14:paraId="73962F35" w14:textId="77777777" w:rsidR="00487FEC" w:rsidRPr="00B85CB7" w:rsidRDefault="00487FEC" w:rsidP="005D2D54">
            <w:pPr>
              <w:spacing w:line="360" w:lineRule="auto"/>
              <w:jc w:val="both"/>
            </w:pPr>
            <w:r w:rsidRPr="00B85CB7">
              <w:t>Pulverizing dried plant material</w:t>
            </w:r>
          </w:p>
        </w:tc>
        <w:tc>
          <w:tcPr>
            <w:tcW w:w="2000" w:type="dxa"/>
            <w:tcBorders>
              <w:top w:val="single" w:sz="4" w:space="0" w:color="auto"/>
            </w:tcBorders>
            <w:shd w:val="clear" w:color="auto" w:fill="FFFFFF"/>
            <w:tcMar>
              <w:top w:w="80" w:type="dxa"/>
              <w:left w:w="120" w:type="dxa"/>
              <w:bottom w:w="80" w:type="dxa"/>
              <w:right w:w="120" w:type="dxa"/>
            </w:tcMar>
            <w:vAlign w:val="center"/>
          </w:tcPr>
          <w:p w14:paraId="639DF3F8" w14:textId="77777777" w:rsidR="00487FEC" w:rsidRPr="00B85CB7" w:rsidRDefault="00487FEC" w:rsidP="005D2D54">
            <w:pPr>
              <w:spacing w:line="360" w:lineRule="auto"/>
              <w:jc w:val="both"/>
            </w:pPr>
            <w:r w:rsidRPr="00B85CB7">
              <w:t>Thomas-Wiley® Mill</w:t>
            </w:r>
          </w:p>
        </w:tc>
      </w:tr>
      <w:tr w:rsidR="00487FEC" w:rsidRPr="00B85CB7" w14:paraId="2D315946" w14:textId="77777777" w:rsidTr="005D2D54">
        <w:trPr>
          <w:cantSplit/>
        </w:trPr>
        <w:tc>
          <w:tcPr>
            <w:tcW w:w="3800" w:type="dxa"/>
            <w:shd w:val="clear" w:color="auto" w:fill="FFFFFF"/>
            <w:tcMar>
              <w:top w:w="80" w:type="dxa"/>
              <w:left w:w="120" w:type="dxa"/>
              <w:bottom w:w="80" w:type="dxa"/>
              <w:right w:w="120" w:type="dxa"/>
            </w:tcMar>
            <w:vAlign w:val="center"/>
          </w:tcPr>
          <w:p w14:paraId="0DFB4DAA" w14:textId="77777777" w:rsidR="00487FEC" w:rsidRPr="00B85CB7" w:rsidRDefault="00487FEC" w:rsidP="005D2D54">
            <w:pPr>
              <w:spacing w:line="360" w:lineRule="auto"/>
              <w:jc w:val="both"/>
            </w:pPr>
            <w:r w:rsidRPr="00B85CB7">
              <w:t>Rotary evaporator</w:t>
            </w:r>
          </w:p>
        </w:tc>
        <w:tc>
          <w:tcPr>
            <w:tcW w:w="3226" w:type="dxa"/>
            <w:shd w:val="clear" w:color="auto" w:fill="FFFFFF"/>
            <w:tcMar>
              <w:top w:w="80" w:type="dxa"/>
              <w:left w:w="120" w:type="dxa"/>
              <w:bottom w:w="80" w:type="dxa"/>
              <w:right w:w="120" w:type="dxa"/>
            </w:tcMar>
            <w:vAlign w:val="center"/>
          </w:tcPr>
          <w:p w14:paraId="7CDF372A" w14:textId="77777777" w:rsidR="00487FEC" w:rsidRPr="00B85CB7" w:rsidRDefault="00487FEC" w:rsidP="005D2D54">
            <w:pPr>
              <w:spacing w:line="360" w:lineRule="auto"/>
              <w:jc w:val="both"/>
            </w:pPr>
            <w:r w:rsidRPr="00B85CB7">
              <w:t>Concentrating the crude extract under reduced pressure</w:t>
            </w:r>
          </w:p>
        </w:tc>
        <w:tc>
          <w:tcPr>
            <w:tcW w:w="2000" w:type="dxa"/>
            <w:shd w:val="clear" w:color="auto" w:fill="FFFFFF"/>
            <w:tcMar>
              <w:top w:w="80" w:type="dxa"/>
              <w:left w:w="120" w:type="dxa"/>
              <w:bottom w:w="80" w:type="dxa"/>
              <w:right w:w="120" w:type="dxa"/>
            </w:tcMar>
            <w:vAlign w:val="center"/>
          </w:tcPr>
          <w:p w14:paraId="1A54403E" w14:textId="77777777" w:rsidR="00487FEC" w:rsidRPr="00B85CB7" w:rsidRDefault="00487FEC" w:rsidP="005D2D54">
            <w:pPr>
              <w:spacing w:line="360" w:lineRule="auto"/>
              <w:jc w:val="both"/>
            </w:pPr>
            <w:r w:rsidRPr="00B85CB7">
              <w:t>Buchi R-300</w:t>
            </w:r>
          </w:p>
        </w:tc>
      </w:tr>
      <w:tr w:rsidR="00487FEC" w:rsidRPr="00B85CB7" w14:paraId="022C2704" w14:textId="77777777" w:rsidTr="005D2D54">
        <w:trPr>
          <w:cantSplit/>
        </w:trPr>
        <w:tc>
          <w:tcPr>
            <w:tcW w:w="3800" w:type="dxa"/>
            <w:shd w:val="clear" w:color="auto" w:fill="FFFFFF"/>
            <w:tcMar>
              <w:top w:w="80" w:type="dxa"/>
              <w:left w:w="120" w:type="dxa"/>
              <w:bottom w:w="80" w:type="dxa"/>
              <w:right w:w="120" w:type="dxa"/>
            </w:tcMar>
            <w:vAlign w:val="center"/>
          </w:tcPr>
          <w:p w14:paraId="593AA899" w14:textId="77777777" w:rsidR="00487FEC" w:rsidRPr="00B85CB7" w:rsidRDefault="00487FEC" w:rsidP="005D2D54">
            <w:pPr>
              <w:spacing w:line="360" w:lineRule="auto"/>
              <w:jc w:val="both"/>
            </w:pPr>
            <w:r w:rsidRPr="00B85CB7">
              <w:t>Freeze dryer (</w:t>
            </w:r>
            <w:proofErr w:type="spellStart"/>
            <w:r w:rsidRPr="00B85CB7">
              <w:t>lyophilizer</w:t>
            </w:r>
            <w:proofErr w:type="spellEnd"/>
            <w:r w:rsidRPr="00B85CB7">
              <w:t>)</w:t>
            </w:r>
          </w:p>
        </w:tc>
        <w:tc>
          <w:tcPr>
            <w:tcW w:w="3226" w:type="dxa"/>
            <w:shd w:val="clear" w:color="auto" w:fill="FFFFFF"/>
            <w:tcMar>
              <w:top w:w="80" w:type="dxa"/>
              <w:left w:w="120" w:type="dxa"/>
              <w:bottom w:w="80" w:type="dxa"/>
              <w:right w:w="120" w:type="dxa"/>
            </w:tcMar>
            <w:vAlign w:val="center"/>
          </w:tcPr>
          <w:p w14:paraId="3A62CB13" w14:textId="77777777" w:rsidR="00487FEC" w:rsidRPr="00B85CB7" w:rsidRDefault="00487FEC" w:rsidP="005D2D54">
            <w:pPr>
              <w:spacing w:line="360" w:lineRule="auto"/>
              <w:jc w:val="both"/>
            </w:pPr>
            <w:r w:rsidRPr="00B85CB7">
              <w:t>Obtaining dry extract powder from concentrated filtrate</w:t>
            </w:r>
          </w:p>
        </w:tc>
        <w:tc>
          <w:tcPr>
            <w:tcW w:w="2000" w:type="dxa"/>
            <w:shd w:val="clear" w:color="auto" w:fill="FFFFFF"/>
            <w:tcMar>
              <w:top w:w="80" w:type="dxa"/>
              <w:left w:w="120" w:type="dxa"/>
              <w:bottom w:w="80" w:type="dxa"/>
              <w:right w:w="120" w:type="dxa"/>
            </w:tcMar>
            <w:vAlign w:val="center"/>
          </w:tcPr>
          <w:p w14:paraId="7B157B67" w14:textId="77777777" w:rsidR="00487FEC" w:rsidRPr="00B85CB7" w:rsidRDefault="00487FEC" w:rsidP="005D2D54">
            <w:pPr>
              <w:spacing w:line="360" w:lineRule="auto"/>
              <w:jc w:val="both"/>
            </w:pPr>
            <w:proofErr w:type="spellStart"/>
            <w:r w:rsidRPr="00B85CB7">
              <w:t>Labconco</w:t>
            </w:r>
            <w:proofErr w:type="spellEnd"/>
            <w:r w:rsidRPr="00B85CB7">
              <w:t xml:space="preserve"> </w:t>
            </w:r>
            <w:proofErr w:type="spellStart"/>
            <w:r w:rsidRPr="00B85CB7">
              <w:t>FreeZone</w:t>
            </w:r>
            <w:proofErr w:type="spellEnd"/>
            <w:r w:rsidRPr="00B85CB7">
              <w:t xml:space="preserve"> 2.5</w:t>
            </w:r>
          </w:p>
        </w:tc>
      </w:tr>
      <w:tr w:rsidR="00487FEC" w:rsidRPr="00B85CB7" w14:paraId="1F2B2935" w14:textId="77777777" w:rsidTr="005D2D54">
        <w:trPr>
          <w:cantSplit/>
        </w:trPr>
        <w:tc>
          <w:tcPr>
            <w:tcW w:w="3800" w:type="dxa"/>
            <w:shd w:val="clear" w:color="auto" w:fill="FFFFFF"/>
            <w:tcMar>
              <w:top w:w="80" w:type="dxa"/>
              <w:left w:w="120" w:type="dxa"/>
              <w:bottom w:w="80" w:type="dxa"/>
              <w:right w:w="120" w:type="dxa"/>
            </w:tcMar>
            <w:vAlign w:val="center"/>
          </w:tcPr>
          <w:p w14:paraId="72E17D05" w14:textId="77777777" w:rsidR="00487FEC" w:rsidRPr="00B85CB7" w:rsidRDefault="00487FEC" w:rsidP="005D2D54">
            <w:pPr>
              <w:spacing w:line="360" w:lineRule="auto"/>
              <w:jc w:val="both"/>
            </w:pPr>
            <w:r w:rsidRPr="00B85CB7">
              <w:t>Soxhlet extraction apparatus</w:t>
            </w:r>
          </w:p>
        </w:tc>
        <w:tc>
          <w:tcPr>
            <w:tcW w:w="3226" w:type="dxa"/>
            <w:shd w:val="clear" w:color="auto" w:fill="FFFFFF"/>
            <w:tcMar>
              <w:top w:w="80" w:type="dxa"/>
              <w:left w:w="120" w:type="dxa"/>
              <w:bottom w:w="80" w:type="dxa"/>
              <w:right w:w="120" w:type="dxa"/>
            </w:tcMar>
            <w:vAlign w:val="center"/>
          </w:tcPr>
          <w:p w14:paraId="4F862E57" w14:textId="77777777" w:rsidR="00487FEC" w:rsidRPr="00B85CB7" w:rsidRDefault="00487FEC" w:rsidP="005D2D54">
            <w:pPr>
              <w:spacing w:line="360" w:lineRule="auto"/>
              <w:jc w:val="both"/>
            </w:pPr>
            <w:r w:rsidRPr="00B85CB7">
              <w:t>Exhaustive lipid extraction</w:t>
            </w:r>
          </w:p>
        </w:tc>
        <w:tc>
          <w:tcPr>
            <w:tcW w:w="2000" w:type="dxa"/>
            <w:shd w:val="clear" w:color="auto" w:fill="FFFFFF"/>
            <w:tcMar>
              <w:top w:w="80" w:type="dxa"/>
              <w:left w:w="120" w:type="dxa"/>
              <w:bottom w:w="80" w:type="dxa"/>
              <w:right w:w="120" w:type="dxa"/>
            </w:tcMar>
            <w:vAlign w:val="center"/>
          </w:tcPr>
          <w:p w14:paraId="69ACA462" w14:textId="77777777" w:rsidR="00487FEC" w:rsidRPr="00B85CB7" w:rsidRDefault="00487FEC" w:rsidP="005D2D54">
            <w:pPr>
              <w:spacing w:line="360" w:lineRule="auto"/>
              <w:jc w:val="both"/>
            </w:pPr>
            <w:r w:rsidRPr="00B85CB7">
              <w:t>Standard glass, 250 mL</w:t>
            </w:r>
          </w:p>
        </w:tc>
      </w:tr>
      <w:tr w:rsidR="00487FEC" w:rsidRPr="00B85CB7" w14:paraId="7AA3E3F5" w14:textId="77777777" w:rsidTr="005D2D54">
        <w:trPr>
          <w:cantSplit/>
        </w:trPr>
        <w:tc>
          <w:tcPr>
            <w:tcW w:w="3800" w:type="dxa"/>
            <w:shd w:val="clear" w:color="auto" w:fill="FFFFFF"/>
            <w:tcMar>
              <w:top w:w="80" w:type="dxa"/>
              <w:left w:w="120" w:type="dxa"/>
              <w:bottom w:w="80" w:type="dxa"/>
              <w:right w:w="120" w:type="dxa"/>
            </w:tcMar>
            <w:vAlign w:val="center"/>
          </w:tcPr>
          <w:p w14:paraId="55D8956B" w14:textId="77777777" w:rsidR="00487FEC" w:rsidRPr="00B85CB7" w:rsidRDefault="00487FEC" w:rsidP="005D2D54">
            <w:pPr>
              <w:spacing w:line="360" w:lineRule="auto"/>
              <w:jc w:val="both"/>
            </w:pPr>
            <w:r w:rsidRPr="00B85CB7">
              <w:t>Kjeldahl digestion and distillation unit</w:t>
            </w:r>
          </w:p>
        </w:tc>
        <w:tc>
          <w:tcPr>
            <w:tcW w:w="3226" w:type="dxa"/>
            <w:shd w:val="clear" w:color="auto" w:fill="FFFFFF"/>
            <w:tcMar>
              <w:top w:w="80" w:type="dxa"/>
              <w:left w:w="120" w:type="dxa"/>
              <w:bottom w:w="80" w:type="dxa"/>
              <w:right w:w="120" w:type="dxa"/>
            </w:tcMar>
            <w:vAlign w:val="center"/>
          </w:tcPr>
          <w:p w14:paraId="70E9086E" w14:textId="77777777" w:rsidR="00487FEC" w:rsidRPr="00B85CB7" w:rsidRDefault="00487FEC" w:rsidP="005D2D54">
            <w:pPr>
              <w:spacing w:line="360" w:lineRule="auto"/>
              <w:jc w:val="both"/>
            </w:pPr>
            <w:r w:rsidRPr="00B85CB7">
              <w:t>Crude protein determination</w:t>
            </w:r>
          </w:p>
        </w:tc>
        <w:tc>
          <w:tcPr>
            <w:tcW w:w="2000" w:type="dxa"/>
            <w:shd w:val="clear" w:color="auto" w:fill="FFFFFF"/>
            <w:tcMar>
              <w:top w:w="80" w:type="dxa"/>
              <w:left w:w="120" w:type="dxa"/>
              <w:bottom w:w="80" w:type="dxa"/>
              <w:right w:w="120" w:type="dxa"/>
            </w:tcMar>
            <w:vAlign w:val="center"/>
          </w:tcPr>
          <w:p w14:paraId="36F546A4" w14:textId="77777777" w:rsidR="00487FEC" w:rsidRPr="00B85CB7" w:rsidRDefault="00487FEC" w:rsidP="005D2D54">
            <w:pPr>
              <w:spacing w:line="360" w:lineRule="auto"/>
              <w:jc w:val="both"/>
            </w:pPr>
            <w:r w:rsidRPr="00B85CB7">
              <w:t xml:space="preserve">VELP </w:t>
            </w:r>
            <w:proofErr w:type="spellStart"/>
            <w:r w:rsidRPr="00B85CB7">
              <w:t>Scientifica</w:t>
            </w:r>
            <w:proofErr w:type="spellEnd"/>
          </w:p>
        </w:tc>
      </w:tr>
      <w:tr w:rsidR="00487FEC" w:rsidRPr="00B85CB7" w14:paraId="4BE545FE" w14:textId="77777777" w:rsidTr="005D2D54">
        <w:trPr>
          <w:cantSplit/>
        </w:trPr>
        <w:tc>
          <w:tcPr>
            <w:tcW w:w="3800" w:type="dxa"/>
            <w:shd w:val="clear" w:color="auto" w:fill="FFFFFF"/>
            <w:tcMar>
              <w:top w:w="80" w:type="dxa"/>
              <w:left w:w="120" w:type="dxa"/>
              <w:bottom w:w="80" w:type="dxa"/>
              <w:right w:w="120" w:type="dxa"/>
            </w:tcMar>
            <w:vAlign w:val="center"/>
          </w:tcPr>
          <w:p w14:paraId="7C6D1ACC" w14:textId="77777777" w:rsidR="00487FEC" w:rsidRPr="00B85CB7" w:rsidRDefault="00487FEC" w:rsidP="005D2D54">
            <w:pPr>
              <w:spacing w:line="360" w:lineRule="auto"/>
              <w:jc w:val="both"/>
            </w:pPr>
            <w:r w:rsidRPr="00B85CB7">
              <w:t>Muffle furnace</w:t>
            </w:r>
          </w:p>
        </w:tc>
        <w:tc>
          <w:tcPr>
            <w:tcW w:w="3226" w:type="dxa"/>
            <w:shd w:val="clear" w:color="auto" w:fill="FFFFFF"/>
            <w:tcMar>
              <w:top w:w="80" w:type="dxa"/>
              <w:left w:w="120" w:type="dxa"/>
              <w:bottom w:w="80" w:type="dxa"/>
              <w:right w:w="120" w:type="dxa"/>
            </w:tcMar>
            <w:vAlign w:val="center"/>
          </w:tcPr>
          <w:p w14:paraId="00A9FA6D" w14:textId="77777777" w:rsidR="00487FEC" w:rsidRPr="00B85CB7" w:rsidRDefault="00487FEC" w:rsidP="005D2D54">
            <w:pPr>
              <w:spacing w:line="360" w:lineRule="auto"/>
              <w:jc w:val="both"/>
            </w:pPr>
            <w:r w:rsidRPr="00B85CB7">
              <w:t xml:space="preserve">Ash content and crude </w:t>
            </w:r>
            <w:proofErr w:type="spellStart"/>
            <w:r w:rsidRPr="00B85CB7">
              <w:t>fibre</w:t>
            </w:r>
            <w:proofErr w:type="spellEnd"/>
            <w:r w:rsidRPr="00B85CB7">
              <w:t xml:space="preserve"> incineration</w:t>
            </w:r>
          </w:p>
        </w:tc>
        <w:tc>
          <w:tcPr>
            <w:tcW w:w="2000" w:type="dxa"/>
            <w:shd w:val="clear" w:color="auto" w:fill="FFFFFF"/>
            <w:tcMar>
              <w:top w:w="80" w:type="dxa"/>
              <w:left w:w="120" w:type="dxa"/>
              <w:bottom w:w="80" w:type="dxa"/>
              <w:right w:w="120" w:type="dxa"/>
            </w:tcMar>
            <w:vAlign w:val="center"/>
          </w:tcPr>
          <w:p w14:paraId="13F8D3E2" w14:textId="77777777" w:rsidR="00487FEC" w:rsidRPr="00B85CB7" w:rsidRDefault="00487FEC" w:rsidP="005D2D54">
            <w:pPr>
              <w:spacing w:line="360" w:lineRule="auto"/>
              <w:jc w:val="both"/>
            </w:pPr>
            <w:r w:rsidRPr="00B85CB7">
              <w:t>550°C-rated</w:t>
            </w:r>
          </w:p>
        </w:tc>
      </w:tr>
      <w:tr w:rsidR="00487FEC" w:rsidRPr="00B85CB7" w14:paraId="2096EEA6" w14:textId="77777777" w:rsidTr="005D2D54">
        <w:trPr>
          <w:cantSplit/>
        </w:trPr>
        <w:tc>
          <w:tcPr>
            <w:tcW w:w="3800" w:type="dxa"/>
            <w:shd w:val="clear" w:color="auto" w:fill="FFFFFF"/>
            <w:tcMar>
              <w:top w:w="80" w:type="dxa"/>
              <w:left w:w="120" w:type="dxa"/>
              <w:bottom w:w="80" w:type="dxa"/>
              <w:right w:w="120" w:type="dxa"/>
            </w:tcMar>
            <w:vAlign w:val="center"/>
          </w:tcPr>
          <w:p w14:paraId="35BAEBCA" w14:textId="77777777" w:rsidR="00487FEC" w:rsidRPr="00B85CB7" w:rsidRDefault="00487FEC" w:rsidP="005D2D54">
            <w:pPr>
              <w:spacing w:line="360" w:lineRule="auto"/>
              <w:jc w:val="both"/>
            </w:pPr>
            <w:r w:rsidRPr="00B85CB7">
              <w:t>Drying oven</w:t>
            </w:r>
          </w:p>
        </w:tc>
        <w:tc>
          <w:tcPr>
            <w:tcW w:w="3226" w:type="dxa"/>
            <w:shd w:val="clear" w:color="auto" w:fill="FFFFFF"/>
            <w:tcMar>
              <w:top w:w="80" w:type="dxa"/>
              <w:left w:w="120" w:type="dxa"/>
              <w:bottom w:w="80" w:type="dxa"/>
              <w:right w:w="120" w:type="dxa"/>
            </w:tcMar>
            <w:vAlign w:val="center"/>
          </w:tcPr>
          <w:p w14:paraId="5EF483B1" w14:textId="77777777" w:rsidR="00487FEC" w:rsidRPr="00B85CB7" w:rsidRDefault="00487FEC" w:rsidP="005D2D54">
            <w:pPr>
              <w:spacing w:line="360" w:lineRule="auto"/>
              <w:jc w:val="both"/>
            </w:pPr>
            <w:r w:rsidRPr="00B85CB7">
              <w:t>Moisture content determination and sample drying</w:t>
            </w:r>
          </w:p>
        </w:tc>
        <w:tc>
          <w:tcPr>
            <w:tcW w:w="2000" w:type="dxa"/>
            <w:shd w:val="clear" w:color="auto" w:fill="FFFFFF"/>
            <w:tcMar>
              <w:top w:w="80" w:type="dxa"/>
              <w:left w:w="120" w:type="dxa"/>
              <w:bottom w:w="80" w:type="dxa"/>
              <w:right w:w="120" w:type="dxa"/>
            </w:tcMar>
            <w:vAlign w:val="center"/>
          </w:tcPr>
          <w:p w14:paraId="656CF8F0" w14:textId="77777777" w:rsidR="00487FEC" w:rsidRPr="00B85CB7" w:rsidRDefault="00487FEC" w:rsidP="005D2D54">
            <w:pPr>
              <w:spacing w:line="360" w:lineRule="auto"/>
              <w:jc w:val="both"/>
            </w:pPr>
            <w:r w:rsidRPr="00B85CB7">
              <w:t>100–105°C</w:t>
            </w:r>
          </w:p>
        </w:tc>
      </w:tr>
      <w:tr w:rsidR="00487FEC" w:rsidRPr="00B85CB7" w14:paraId="30C97717" w14:textId="77777777" w:rsidTr="005D2D54">
        <w:trPr>
          <w:cantSplit/>
        </w:trPr>
        <w:tc>
          <w:tcPr>
            <w:tcW w:w="3800" w:type="dxa"/>
            <w:shd w:val="clear" w:color="auto" w:fill="FFFFFF"/>
            <w:tcMar>
              <w:top w:w="80" w:type="dxa"/>
              <w:left w:w="120" w:type="dxa"/>
              <w:bottom w:w="80" w:type="dxa"/>
              <w:right w:w="120" w:type="dxa"/>
            </w:tcMar>
            <w:vAlign w:val="center"/>
          </w:tcPr>
          <w:p w14:paraId="594E1984" w14:textId="77777777" w:rsidR="00487FEC" w:rsidRPr="00B85CB7" w:rsidRDefault="00487FEC" w:rsidP="005D2D54">
            <w:pPr>
              <w:spacing w:line="360" w:lineRule="auto"/>
              <w:jc w:val="both"/>
            </w:pPr>
            <w:r w:rsidRPr="00B85CB7">
              <w:t>Centrifuge</w:t>
            </w:r>
          </w:p>
        </w:tc>
        <w:tc>
          <w:tcPr>
            <w:tcW w:w="3226" w:type="dxa"/>
            <w:shd w:val="clear" w:color="auto" w:fill="FFFFFF"/>
            <w:tcMar>
              <w:top w:w="80" w:type="dxa"/>
              <w:left w:w="120" w:type="dxa"/>
              <w:bottom w:w="80" w:type="dxa"/>
              <w:right w:w="120" w:type="dxa"/>
            </w:tcMar>
            <w:vAlign w:val="center"/>
          </w:tcPr>
          <w:p w14:paraId="2435B42C" w14:textId="77777777" w:rsidR="00487FEC" w:rsidRPr="00B85CB7" w:rsidRDefault="00487FEC" w:rsidP="005D2D54">
            <w:pPr>
              <w:spacing w:line="360" w:lineRule="auto"/>
              <w:jc w:val="both"/>
            </w:pPr>
            <w:r w:rsidRPr="00B85CB7">
              <w:t>Serum preparation and extract processing</w:t>
            </w:r>
          </w:p>
        </w:tc>
        <w:tc>
          <w:tcPr>
            <w:tcW w:w="2000" w:type="dxa"/>
            <w:shd w:val="clear" w:color="auto" w:fill="FFFFFF"/>
            <w:tcMar>
              <w:top w:w="80" w:type="dxa"/>
              <w:left w:w="120" w:type="dxa"/>
              <w:bottom w:w="80" w:type="dxa"/>
              <w:right w:w="120" w:type="dxa"/>
            </w:tcMar>
            <w:vAlign w:val="center"/>
          </w:tcPr>
          <w:p w14:paraId="3B4DBFF2" w14:textId="77777777" w:rsidR="00487FEC" w:rsidRPr="00B85CB7" w:rsidRDefault="00487FEC" w:rsidP="005D2D54">
            <w:pPr>
              <w:spacing w:line="360" w:lineRule="auto"/>
              <w:jc w:val="both"/>
            </w:pPr>
            <w:r w:rsidRPr="00B85CB7">
              <w:t>3000–5000 rpm</w:t>
            </w:r>
          </w:p>
        </w:tc>
      </w:tr>
      <w:tr w:rsidR="00487FEC" w:rsidRPr="00B85CB7" w14:paraId="41378CAA" w14:textId="77777777" w:rsidTr="005D2D54">
        <w:trPr>
          <w:cantSplit/>
        </w:trPr>
        <w:tc>
          <w:tcPr>
            <w:tcW w:w="3800" w:type="dxa"/>
            <w:shd w:val="clear" w:color="auto" w:fill="FFFFFF"/>
            <w:tcMar>
              <w:top w:w="80" w:type="dxa"/>
              <w:left w:w="120" w:type="dxa"/>
              <w:bottom w:w="80" w:type="dxa"/>
              <w:right w:w="120" w:type="dxa"/>
            </w:tcMar>
            <w:vAlign w:val="center"/>
          </w:tcPr>
          <w:p w14:paraId="3BEA6E78" w14:textId="77777777" w:rsidR="00487FEC" w:rsidRPr="00B85CB7" w:rsidRDefault="00487FEC" w:rsidP="005D2D54">
            <w:pPr>
              <w:spacing w:line="360" w:lineRule="auto"/>
              <w:jc w:val="both"/>
            </w:pPr>
            <w:r w:rsidRPr="00B85CB7">
              <w:t>UV-Visible spectrophotometer</w:t>
            </w:r>
          </w:p>
        </w:tc>
        <w:tc>
          <w:tcPr>
            <w:tcW w:w="3226" w:type="dxa"/>
            <w:shd w:val="clear" w:color="auto" w:fill="FFFFFF"/>
            <w:tcMar>
              <w:top w:w="80" w:type="dxa"/>
              <w:left w:w="120" w:type="dxa"/>
              <w:bottom w:w="80" w:type="dxa"/>
              <w:right w:w="120" w:type="dxa"/>
            </w:tcMar>
            <w:vAlign w:val="center"/>
          </w:tcPr>
          <w:p w14:paraId="2B9CC584" w14:textId="77777777" w:rsidR="00487FEC" w:rsidRPr="00B85CB7" w:rsidRDefault="00487FEC" w:rsidP="005D2D54">
            <w:pPr>
              <w:spacing w:line="360" w:lineRule="auto"/>
              <w:jc w:val="both"/>
            </w:pPr>
            <w:r w:rsidRPr="00B85CB7">
              <w:t>Absorbance readings for phytochemical assays</w:t>
            </w:r>
          </w:p>
        </w:tc>
        <w:tc>
          <w:tcPr>
            <w:tcW w:w="2000" w:type="dxa"/>
            <w:shd w:val="clear" w:color="auto" w:fill="FFFFFF"/>
            <w:tcMar>
              <w:top w:w="80" w:type="dxa"/>
              <w:left w:w="120" w:type="dxa"/>
              <w:bottom w:w="80" w:type="dxa"/>
              <w:right w:w="120" w:type="dxa"/>
            </w:tcMar>
            <w:vAlign w:val="center"/>
          </w:tcPr>
          <w:p w14:paraId="38521D37" w14:textId="77777777" w:rsidR="00487FEC" w:rsidRPr="00B85CB7" w:rsidRDefault="00487FEC" w:rsidP="005D2D54">
            <w:pPr>
              <w:spacing w:line="360" w:lineRule="auto"/>
              <w:jc w:val="both"/>
            </w:pPr>
            <w:proofErr w:type="spellStart"/>
            <w:r w:rsidRPr="00B85CB7">
              <w:t>Jenway</w:t>
            </w:r>
            <w:proofErr w:type="spellEnd"/>
            <w:r w:rsidRPr="00B85CB7">
              <w:t xml:space="preserve"> 7315</w:t>
            </w:r>
          </w:p>
        </w:tc>
      </w:tr>
      <w:tr w:rsidR="00487FEC" w:rsidRPr="00B85CB7" w14:paraId="7CB0C9E1" w14:textId="77777777" w:rsidTr="005D2D54">
        <w:trPr>
          <w:cantSplit/>
        </w:trPr>
        <w:tc>
          <w:tcPr>
            <w:tcW w:w="3800" w:type="dxa"/>
            <w:shd w:val="clear" w:color="auto" w:fill="FFFFFF"/>
            <w:tcMar>
              <w:top w:w="80" w:type="dxa"/>
              <w:left w:w="120" w:type="dxa"/>
              <w:bottom w:w="80" w:type="dxa"/>
              <w:right w:w="120" w:type="dxa"/>
            </w:tcMar>
            <w:vAlign w:val="center"/>
          </w:tcPr>
          <w:p w14:paraId="0B1C2CC1" w14:textId="77777777" w:rsidR="00487FEC" w:rsidRPr="00B85CB7" w:rsidRDefault="00487FEC" w:rsidP="005D2D54">
            <w:pPr>
              <w:spacing w:line="360" w:lineRule="auto"/>
              <w:jc w:val="both"/>
            </w:pPr>
            <w:r w:rsidRPr="00B85CB7">
              <w:t>ELISA reader (microplate reader)</w:t>
            </w:r>
          </w:p>
        </w:tc>
        <w:tc>
          <w:tcPr>
            <w:tcW w:w="3226" w:type="dxa"/>
            <w:shd w:val="clear" w:color="auto" w:fill="FFFFFF"/>
            <w:tcMar>
              <w:top w:w="80" w:type="dxa"/>
              <w:left w:w="120" w:type="dxa"/>
              <w:bottom w:w="80" w:type="dxa"/>
              <w:right w:w="120" w:type="dxa"/>
            </w:tcMar>
            <w:vAlign w:val="center"/>
          </w:tcPr>
          <w:p w14:paraId="52ED972B" w14:textId="77777777" w:rsidR="00487FEC" w:rsidRPr="00B85CB7" w:rsidRDefault="00487FEC" w:rsidP="005D2D54">
            <w:pPr>
              <w:spacing w:line="360" w:lineRule="auto"/>
              <w:jc w:val="both"/>
            </w:pPr>
            <w:r w:rsidRPr="00B85CB7">
              <w:t>Serum insulin ELISA absorbance measurement</w:t>
            </w:r>
          </w:p>
        </w:tc>
        <w:tc>
          <w:tcPr>
            <w:tcW w:w="2000" w:type="dxa"/>
            <w:shd w:val="clear" w:color="auto" w:fill="FFFFFF"/>
            <w:tcMar>
              <w:top w:w="80" w:type="dxa"/>
              <w:left w:w="120" w:type="dxa"/>
              <w:bottom w:w="80" w:type="dxa"/>
              <w:right w:w="120" w:type="dxa"/>
            </w:tcMar>
            <w:vAlign w:val="center"/>
          </w:tcPr>
          <w:p w14:paraId="7FCD2927" w14:textId="77777777" w:rsidR="00487FEC" w:rsidRPr="00B85CB7" w:rsidRDefault="00487FEC" w:rsidP="005D2D54">
            <w:pPr>
              <w:spacing w:line="360" w:lineRule="auto"/>
              <w:jc w:val="both"/>
            </w:pPr>
            <w:r w:rsidRPr="00B85CB7">
              <w:t>Standard 450 nm</w:t>
            </w:r>
          </w:p>
        </w:tc>
      </w:tr>
      <w:tr w:rsidR="00487FEC" w:rsidRPr="00B85CB7" w14:paraId="13FBAB2E" w14:textId="77777777" w:rsidTr="005D2D54">
        <w:trPr>
          <w:cantSplit/>
        </w:trPr>
        <w:tc>
          <w:tcPr>
            <w:tcW w:w="3800" w:type="dxa"/>
            <w:shd w:val="clear" w:color="auto" w:fill="FFFFFF"/>
            <w:tcMar>
              <w:top w:w="80" w:type="dxa"/>
              <w:left w:w="120" w:type="dxa"/>
              <w:bottom w:w="80" w:type="dxa"/>
              <w:right w:w="120" w:type="dxa"/>
            </w:tcMar>
            <w:vAlign w:val="center"/>
          </w:tcPr>
          <w:p w14:paraId="253DC1BD" w14:textId="77777777" w:rsidR="00487FEC" w:rsidRPr="00B85CB7" w:rsidRDefault="00487FEC" w:rsidP="005D2D54">
            <w:pPr>
              <w:spacing w:line="360" w:lineRule="auto"/>
              <w:jc w:val="both"/>
            </w:pPr>
            <w:r w:rsidRPr="00B85CB7">
              <w:t>Digital glucometer</w:t>
            </w:r>
          </w:p>
        </w:tc>
        <w:tc>
          <w:tcPr>
            <w:tcW w:w="3226" w:type="dxa"/>
            <w:shd w:val="clear" w:color="auto" w:fill="FFFFFF"/>
            <w:tcMar>
              <w:top w:w="80" w:type="dxa"/>
              <w:left w:w="120" w:type="dxa"/>
              <w:bottom w:w="80" w:type="dxa"/>
              <w:right w:w="120" w:type="dxa"/>
            </w:tcMar>
            <w:vAlign w:val="center"/>
          </w:tcPr>
          <w:p w14:paraId="4D3E3305" w14:textId="77777777" w:rsidR="00487FEC" w:rsidRPr="00B85CB7" w:rsidRDefault="00487FEC" w:rsidP="005D2D54">
            <w:pPr>
              <w:spacing w:line="360" w:lineRule="auto"/>
              <w:jc w:val="both"/>
            </w:pPr>
            <w:r w:rsidRPr="00B85CB7">
              <w:t>Fasting blood glucose monitoring</w:t>
            </w:r>
          </w:p>
        </w:tc>
        <w:tc>
          <w:tcPr>
            <w:tcW w:w="2000" w:type="dxa"/>
            <w:shd w:val="clear" w:color="auto" w:fill="FFFFFF"/>
            <w:tcMar>
              <w:top w:w="80" w:type="dxa"/>
              <w:left w:w="120" w:type="dxa"/>
              <w:bottom w:w="80" w:type="dxa"/>
              <w:right w:w="120" w:type="dxa"/>
            </w:tcMar>
            <w:vAlign w:val="center"/>
          </w:tcPr>
          <w:p w14:paraId="66382BF8" w14:textId="77777777" w:rsidR="00487FEC" w:rsidRPr="00B85CB7" w:rsidRDefault="00487FEC" w:rsidP="005D2D54">
            <w:pPr>
              <w:spacing w:line="360" w:lineRule="auto"/>
              <w:jc w:val="both"/>
            </w:pPr>
            <w:r w:rsidRPr="00B85CB7">
              <w:t>Accu-Chek or equivalent</w:t>
            </w:r>
          </w:p>
        </w:tc>
      </w:tr>
      <w:tr w:rsidR="00487FEC" w:rsidRPr="00B85CB7" w14:paraId="45CF078F" w14:textId="77777777" w:rsidTr="005D2D54">
        <w:trPr>
          <w:cantSplit/>
        </w:trPr>
        <w:tc>
          <w:tcPr>
            <w:tcW w:w="3800" w:type="dxa"/>
            <w:shd w:val="clear" w:color="auto" w:fill="FFFFFF"/>
            <w:tcMar>
              <w:top w:w="80" w:type="dxa"/>
              <w:left w:w="120" w:type="dxa"/>
              <w:bottom w:w="80" w:type="dxa"/>
              <w:right w:w="120" w:type="dxa"/>
            </w:tcMar>
            <w:vAlign w:val="center"/>
          </w:tcPr>
          <w:p w14:paraId="38E2AE45" w14:textId="77777777" w:rsidR="00487FEC" w:rsidRPr="00B85CB7" w:rsidRDefault="00487FEC" w:rsidP="005D2D54">
            <w:pPr>
              <w:spacing w:line="360" w:lineRule="auto"/>
              <w:jc w:val="both"/>
            </w:pPr>
            <w:r w:rsidRPr="00B85CB7">
              <w:t>Analytical balance</w:t>
            </w:r>
          </w:p>
        </w:tc>
        <w:tc>
          <w:tcPr>
            <w:tcW w:w="3226" w:type="dxa"/>
            <w:shd w:val="clear" w:color="auto" w:fill="FFFFFF"/>
            <w:tcMar>
              <w:top w:w="80" w:type="dxa"/>
              <w:left w:w="120" w:type="dxa"/>
              <w:bottom w:w="80" w:type="dxa"/>
              <w:right w:w="120" w:type="dxa"/>
            </w:tcMar>
            <w:vAlign w:val="center"/>
          </w:tcPr>
          <w:p w14:paraId="6B446D7F" w14:textId="77777777" w:rsidR="00487FEC" w:rsidRPr="00B85CB7" w:rsidRDefault="00487FEC" w:rsidP="005D2D54">
            <w:pPr>
              <w:spacing w:line="360" w:lineRule="auto"/>
              <w:jc w:val="both"/>
            </w:pPr>
            <w:r w:rsidRPr="00B85CB7">
              <w:t>Gravimetric measurements throughout</w:t>
            </w:r>
          </w:p>
        </w:tc>
        <w:tc>
          <w:tcPr>
            <w:tcW w:w="2000" w:type="dxa"/>
            <w:shd w:val="clear" w:color="auto" w:fill="FFFFFF"/>
            <w:tcMar>
              <w:top w:w="80" w:type="dxa"/>
              <w:left w:w="120" w:type="dxa"/>
              <w:bottom w:w="80" w:type="dxa"/>
              <w:right w:w="120" w:type="dxa"/>
            </w:tcMar>
            <w:vAlign w:val="center"/>
          </w:tcPr>
          <w:p w14:paraId="3B299893" w14:textId="77777777" w:rsidR="00487FEC" w:rsidRPr="00B85CB7" w:rsidRDefault="00487FEC" w:rsidP="005D2D54">
            <w:pPr>
              <w:spacing w:line="360" w:lineRule="auto"/>
              <w:jc w:val="both"/>
            </w:pPr>
            <w:r w:rsidRPr="00B85CB7">
              <w:t>±0.0001 g precision</w:t>
            </w:r>
          </w:p>
        </w:tc>
      </w:tr>
      <w:tr w:rsidR="00487FEC" w:rsidRPr="00B85CB7" w14:paraId="6C09513B" w14:textId="77777777" w:rsidTr="005D2D54">
        <w:trPr>
          <w:cantSplit/>
        </w:trPr>
        <w:tc>
          <w:tcPr>
            <w:tcW w:w="3800" w:type="dxa"/>
            <w:shd w:val="clear" w:color="auto" w:fill="FFFFFF"/>
            <w:tcMar>
              <w:top w:w="80" w:type="dxa"/>
              <w:left w:w="120" w:type="dxa"/>
              <w:bottom w:w="80" w:type="dxa"/>
              <w:right w:w="120" w:type="dxa"/>
            </w:tcMar>
            <w:vAlign w:val="center"/>
          </w:tcPr>
          <w:p w14:paraId="3261CFB8" w14:textId="77777777" w:rsidR="00487FEC" w:rsidRPr="00B85CB7" w:rsidRDefault="00487FEC" w:rsidP="005D2D54">
            <w:pPr>
              <w:spacing w:line="360" w:lineRule="auto"/>
              <w:jc w:val="both"/>
            </w:pPr>
            <w:r w:rsidRPr="00B85CB7">
              <w:t>Water bath / heating mantle</w:t>
            </w:r>
          </w:p>
        </w:tc>
        <w:tc>
          <w:tcPr>
            <w:tcW w:w="3226" w:type="dxa"/>
            <w:shd w:val="clear" w:color="auto" w:fill="FFFFFF"/>
            <w:tcMar>
              <w:top w:w="80" w:type="dxa"/>
              <w:left w:w="120" w:type="dxa"/>
              <w:bottom w:w="80" w:type="dxa"/>
              <w:right w:w="120" w:type="dxa"/>
            </w:tcMar>
            <w:vAlign w:val="center"/>
          </w:tcPr>
          <w:p w14:paraId="6D6A865B" w14:textId="77777777" w:rsidR="00487FEC" w:rsidRPr="00B85CB7" w:rsidRDefault="00487FEC" w:rsidP="005D2D54">
            <w:pPr>
              <w:spacing w:line="360" w:lineRule="auto"/>
              <w:jc w:val="both"/>
            </w:pPr>
            <w:r w:rsidRPr="00B85CB7">
              <w:t>Digestion and extraction incubations</w:t>
            </w:r>
          </w:p>
        </w:tc>
        <w:tc>
          <w:tcPr>
            <w:tcW w:w="2000" w:type="dxa"/>
            <w:shd w:val="clear" w:color="auto" w:fill="FFFFFF"/>
            <w:tcMar>
              <w:top w:w="80" w:type="dxa"/>
              <w:left w:w="120" w:type="dxa"/>
              <w:bottom w:w="80" w:type="dxa"/>
              <w:right w:w="120" w:type="dxa"/>
            </w:tcMar>
            <w:vAlign w:val="center"/>
          </w:tcPr>
          <w:p w14:paraId="2AB139F6" w14:textId="77777777" w:rsidR="00487FEC" w:rsidRPr="00B85CB7" w:rsidRDefault="00487FEC" w:rsidP="005D2D54">
            <w:pPr>
              <w:spacing w:line="360" w:lineRule="auto"/>
              <w:jc w:val="both"/>
            </w:pPr>
            <w:proofErr w:type="spellStart"/>
            <w:r w:rsidRPr="00B85CB7">
              <w:t>Memmert</w:t>
            </w:r>
            <w:proofErr w:type="spellEnd"/>
            <w:r w:rsidRPr="00B85CB7">
              <w:t xml:space="preserve"> or equivalent</w:t>
            </w:r>
          </w:p>
        </w:tc>
      </w:tr>
      <w:tr w:rsidR="00487FEC" w:rsidRPr="00B85CB7" w14:paraId="420CEFE9" w14:textId="77777777" w:rsidTr="005D2D54">
        <w:trPr>
          <w:cantSplit/>
        </w:trPr>
        <w:tc>
          <w:tcPr>
            <w:tcW w:w="3800" w:type="dxa"/>
            <w:tcBorders>
              <w:bottom w:val="single" w:sz="4" w:space="0" w:color="auto"/>
            </w:tcBorders>
            <w:shd w:val="clear" w:color="auto" w:fill="FFFFFF"/>
            <w:tcMar>
              <w:top w:w="80" w:type="dxa"/>
              <w:left w:w="120" w:type="dxa"/>
              <w:bottom w:w="80" w:type="dxa"/>
              <w:right w:w="120" w:type="dxa"/>
            </w:tcMar>
            <w:vAlign w:val="center"/>
          </w:tcPr>
          <w:p w14:paraId="3C7E2D7C" w14:textId="77777777" w:rsidR="00487FEC" w:rsidRPr="00B85CB7" w:rsidRDefault="00487FEC" w:rsidP="005D2D54">
            <w:pPr>
              <w:spacing w:line="360" w:lineRule="auto"/>
              <w:jc w:val="both"/>
            </w:pPr>
            <w:r w:rsidRPr="00B85CB7">
              <w:t>Polypropylene animal cages</w:t>
            </w:r>
          </w:p>
        </w:tc>
        <w:tc>
          <w:tcPr>
            <w:tcW w:w="3226" w:type="dxa"/>
            <w:tcBorders>
              <w:bottom w:val="single" w:sz="4" w:space="0" w:color="auto"/>
            </w:tcBorders>
            <w:shd w:val="clear" w:color="auto" w:fill="FFFFFF"/>
            <w:tcMar>
              <w:top w:w="80" w:type="dxa"/>
              <w:left w:w="120" w:type="dxa"/>
              <w:bottom w:w="80" w:type="dxa"/>
              <w:right w:w="120" w:type="dxa"/>
            </w:tcMar>
            <w:vAlign w:val="center"/>
          </w:tcPr>
          <w:p w14:paraId="4FA3BAFF" w14:textId="77777777" w:rsidR="00487FEC" w:rsidRPr="00B85CB7" w:rsidRDefault="00487FEC" w:rsidP="005D2D54">
            <w:pPr>
              <w:spacing w:line="360" w:lineRule="auto"/>
              <w:jc w:val="both"/>
            </w:pPr>
            <w:r w:rsidRPr="00B85CB7">
              <w:t>Housing experimental animals</w:t>
            </w:r>
          </w:p>
        </w:tc>
        <w:tc>
          <w:tcPr>
            <w:tcW w:w="2000" w:type="dxa"/>
            <w:tcBorders>
              <w:bottom w:val="single" w:sz="4" w:space="0" w:color="auto"/>
            </w:tcBorders>
            <w:shd w:val="clear" w:color="auto" w:fill="FFFFFF"/>
            <w:tcMar>
              <w:top w:w="80" w:type="dxa"/>
              <w:left w:w="120" w:type="dxa"/>
              <w:bottom w:w="80" w:type="dxa"/>
              <w:right w:w="120" w:type="dxa"/>
            </w:tcMar>
            <w:vAlign w:val="center"/>
          </w:tcPr>
          <w:p w14:paraId="5749B761" w14:textId="77777777" w:rsidR="00487FEC" w:rsidRPr="00B85CB7" w:rsidRDefault="00487FEC" w:rsidP="005D2D54">
            <w:pPr>
              <w:spacing w:line="360" w:lineRule="auto"/>
              <w:jc w:val="both"/>
            </w:pPr>
            <w:r w:rsidRPr="00B85CB7">
              <w:t>Sanitized, ventilated</w:t>
            </w:r>
          </w:p>
        </w:tc>
      </w:tr>
    </w:tbl>
    <w:p w14:paraId="055C9829" w14:textId="77777777" w:rsidR="00487FEC" w:rsidRDefault="00487FEC" w:rsidP="00487FEC">
      <w:pPr>
        <w:rPr>
          <w:b/>
          <w:bCs/>
          <w:color w:val="000000"/>
        </w:rPr>
      </w:pPr>
      <w:bookmarkStart w:id="7" w:name="_Toc230616744"/>
      <w:r>
        <w:br w:type="page"/>
      </w:r>
    </w:p>
    <w:p w14:paraId="4C46208E" w14:textId="77777777" w:rsidR="00487FEC" w:rsidRPr="00B85CB7" w:rsidRDefault="00487FEC" w:rsidP="00487FEC">
      <w:pPr>
        <w:pStyle w:val="Heading2"/>
        <w:spacing w:before="0" w:line="480" w:lineRule="auto"/>
        <w:jc w:val="both"/>
      </w:pPr>
      <w:r w:rsidRPr="00B85CB7">
        <w:lastRenderedPageBreak/>
        <w:t>Methods</w:t>
      </w:r>
      <w:bookmarkEnd w:id="7"/>
    </w:p>
    <w:p w14:paraId="395BC240" w14:textId="77777777" w:rsidR="00487FEC" w:rsidRPr="00B85CB7" w:rsidRDefault="00487FEC" w:rsidP="00487FEC">
      <w:pPr>
        <w:pStyle w:val="Heading3"/>
        <w:spacing w:before="0" w:line="480" w:lineRule="auto"/>
        <w:jc w:val="both"/>
      </w:pPr>
      <w:bookmarkStart w:id="8" w:name="_Toc230616745"/>
      <w:r w:rsidRPr="00B85CB7">
        <w:t>Plant Material Collection, Processing, and Extraction</w:t>
      </w:r>
      <w:bookmarkEnd w:id="8"/>
    </w:p>
    <w:p w14:paraId="1037E2DA" w14:textId="77777777" w:rsidR="00487FEC" w:rsidRPr="00B85CB7" w:rsidRDefault="00487FEC" w:rsidP="00487FEC">
      <w:pPr>
        <w:spacing w:line="480" w:lineRule="auto"/>
        <w:ind w:firstLine="720"/>
        <w:jc w:val="both"/>
      </w:pPr>
      <w:r w:rsidRPr="00B85CB7">
        <w:t xml:space="preserve">Fresh, mature plant </w:t>
      </w:r>
      <w:r>
        <w:t>parts</w:t>
      </w:r>
      <w:r w:rsidRPr="00B85CB7">
        <w:t xml:space="preserve"> (leaves) were harvested from the botanical garden and thoroughly washed under running tap water to remove soil and extraneous debris, followed by a final rinse with distilled water. The plant material was shade-dried at ambient temperature (25 ± 2°C) for three weeks in a well-ventilated laboratory space, so as to prevent photodegradation of heat-labile phytochemicals. The completely dried material was </w:t>
      </w:r>
      <w:r>
        <w:rPr>
          <w:highlight w:val="yellow"/>
        </w:rPr>
        <w:t>pulverised</w:t>
      </w:r>
      <w:r>
        <w:t xml:space="preserve"> into a coarse powder using an electric mechanical grinder (Thomas-Wiley® Mill) and stored in airtight polyethylene bags pending extraction.</w:t>
      </w:r>
    </w:p>
    <w:p w14:paraId="4B067141" w14:textId="77777777" w:rsidR="00487FEC" w:rsidRPr="00B85CB7" w:rsidRDefault="00487FEC" w:rsidP="00487FEC">
      <w:pPr>
        <w:spacing w:line="480" w:lineRule="auto"/>
        <w:ind w:firstLine="720"/>
        <w:jc w:val="both"/>
      </w:pPr>
      <w:r w:rsidRPr="00B85CB7">
        <w:t xml:space="preserve">For preparation of the ethanolic extract, 500 g of the powdered plant material was cold-macerated in 2.5 </w:t>
      </w:r>
      <w:proofErr w:type="spellStart"/>
      <w:r w:rsidRPr="00B85CB7">
        <w:t>litres</w:t>
      </w:r>
      <w:proofErr w:type="spellEnd"/>
      <w:r w:rsidRPr="00B85CB7">
        <w:t xml:space="preserve"> of 95% ethanol (1:5 w/v ratio) in an amber glass container. The mixture was allowed to stand at 4°C for 72 hours, with intermittent agitation every 12 hours to enhance extraction efficiency. The macerate was first filtered through a double-layered muslin cloth, and the marc was pressed to recover residual extract. The filtrate was further clarified by passage through Whatman No. 1 filter paper. The resulting clear filtrate was concentrated under reduced pressure using a rotary evaporator (Buchi R-300) at 40°C to remove approximately 70% of the solvent. The resultant semi-solid concentrate was transferred into pre-weighed glass Petri dishes and </w:t>
      </w:r>
      <w:r>
        <w:rPr>
          <w:highlight w:val="yellow"/>
        </w:rPr>
        <w:t>lyophilised</w:t>
      </w:r>
      <w:r>
        <w:t xml:space="preserve"> using a freeze-dryer (</w:t>
      </w:r>
      <w:proofErr w:type="spellStart"/>
      <w:r w:rsidRPr="00B85CB7">
        <w:t>Labconco</w:t>
      </w:r>
      <w:proofErr w:type="spellEnd"/>
      <w:r w:rsidRPr="00B85CB7">
        <w:t xml:space="preserve"> </w:t>
      </w:r>
      <w:proofErr w:type="spellStart"/>
      <w:r w:rsidRPr="00B85CB7">
        <w:t>FreeZone</w:t>
      </w:r>
      <w:proofErr w:type="spellEnd"/>
      <w:r w:rsidRPr="00B85CB7">
        <w:t xml:space="preserve"> 2.5) to obtain a dry, hygroscopic extract powder. The percentage yield was calculated as:</w:t>
      </w:r>
    </w:p>
    <w:p w14:paraId="51339CF5" w14:textId="77777777" w:rsidR="00487FEC" w:rsidRPr="00B85CB7" w:rsidRDefault="00487FEC" w:rsidP="00487FEC">
      <w:pPr>
        <w:spacing w:line="480" w:lineRule="auto"/>
        <w:jc w:val="both"/>
      </w:pPr>
      <w:r w:rsidRPr="00B85CB7">
        <w:rPr>
          <w:i/>
          <w:iCs/>
        </w:rPr>
        <w:t>% Yield = (Weight of dry extract ÷ Weight of starting material) × 100</w:t>
      </w:r>
    </w:p>
    <w:p w14:paraId="441954BF" w14:textId="77777777" w:rsidR="00487FEC" w:rsidRPr="00B85CB7" w:rsidRDefault="00487FEC" w:rsidP="00487FEC">
      <w:pPr>
        <w:spacing w:line="480" w:lineRule="auto"/>
        <w:ind w:firstLine="720"/>
        <w:jc w:val="both"/>
      </w:pPr>
      <w:r w:rsidRPr="00B85CB7">
        <w:t>The extract</w:t>
      </w:r>
      <w:r w:rsidR="00524AD2">
        <w:t>,</w:t>
      </w:r>
      <w:r w:rsidRPr="00B85CB7">
        <w:t xml:space="preserve"> hereafter referred to as </w:t>
      </w:r>
      <w:r>
        <w:rPr>
          <w:highlight w:val="yellow"/>
        </w:rPr>
        <w:t xml:space="preserve">the </w:t>
      </w:r>
      <w:r>
        <w:rPr>
          <w:i/>
          <w:highlight w:val="yellow"/>
        </w:rPr>
        <w:t>T. cucumerina</w:t>
      </w:r>
      <w:r>
        <w:rPr>
          <w:highlight w:val="yellow"/>
        </w:rPr>
        <w:t xml:space="preserve"> ethanolic extract (TCE), was stored</w:t>
      </w:r>
      <w:r>
        <w:t xml:space="preserve"> in airtight, light-proof containers at −20°C until required for administration </w:t>
      </w:r>
      <w:r>
        <w:rPr>
          <w:highlight w:val="yellow"/>
        </w:rPr>
        <w:t>(Pabuprapap &amp; Suksamrarn, 2021; Ugbaja et al., 2017)</w:t>
      </w:r>
      <w:r>
        <w:t>.</w:t>
      </w:r>
    </w:p>
    <w:p w14:paraId="1AD4F2E3" w14:textId="77777777" w:rsidR="00487FEC" w:rsidRPr="00B85CB7" w:rsidRDefault="00487FEC" w:rsidP="00487FEC">
      <w:pPr>
        <w:pStyle w:val="Heading3"/>
        <w:spacing w:before="0" w:line="480" w:lineRule="auto"/>
        <w:jc w:val="both"/>
      </w:pPr>
      <w:bookmarkStart w:id="9" w:name="_Toc230616746"/>
      <w:r w:rsidRPr="00B85CB7">
        <w:t>Proximate Composition Analysis</w:t>
      </w:r>
      <w:bookmarkEnd w:id="9"/>
    </w:p>
    <w:p w14:paraId="7676BD96" w14:textId="77777777" w:rsidR="00487FEC" w:rsidRPr="00B85CB7" w:rsidRDefault="00487FEC" w:rsidP="00487FEC">
      <w:pPr>
        <w:spacing w:line="480" w:lineRule="auto"/>
        <w:ind w:firstLine="720"/>
        <w:jc w:val="both"/>
      </w:pPr>
      <w:r w:rsidRPr="00B85CB7">
        <w:t>Proximate analysis of the plant extract was performed in accordance with the methods of the Association of Official Analytical Chemists (AOAC, 1990). All determinations were carried out in triplicate, and results were expressed as percentages on a wet weight basis unless otherwise stated.</w:t>
      </w:r>
    </w:p>
    <w:p w14:paraId="44541C80" w14:textId="77777777" w:rsidR="00487FEC" w:rsidRPr="00B85CB7" w:rsidRDefault="00487FEC" w:rsidP="00487FEC">
      <w:pPr>
        <w:pStyle w:val="Heading3"/>
        <w:spacing w:before="0" w:line="480" w:lineRule="auto"/>
        <w:jc w:val="both"/>
      </w:pPr>
      <w:bookmarkStart w:id="10" w:name="_Toc230616747"/>
      <w:r w:rsidRPr="00B85CB7">
        <w:t>(a) Moisture Content</w:t>
      </w:r>
      <w:bookmarkEnd w:id="10"/>
    </w:p>
    <w:p w14:paraId="69D641D3" w14:textId="77777777" w:rsidR="00487FEC" w:rsidRPr="00B85CB7" w:rsidRDefault="00487FEC" w:rsidP="00487FEC">
      <w:pPr>
        <w:spacing w:line="480" w:lineRule="auto"/>
        <w:ind w:firstLine="720"/>
        <w:jc w:val="both"/>
      </w:pPr>
      <w:r w:rsidRPr="00B85CB7">
        <w:t>A pre-weighed moisture dish was recorded. Approximately 10 g of the homogenized sample was weighed into the crucible (W2) and placed in a hot-air oven at 102 ± 2°C for 2 hours until a constant weight was obtained. The crucible was transferred to a desiccator, cooled to room temperature, and the final weight recorded (W3). The sample was reheated at 1-hour intervals until a stable weight was achieved. Moisture content was calculated using the formula:</w:t>
      </w:r>
    </w:p>
    <w:p w14:paraId="5BA827FF" w14:textId="77777777" w:rsidR="00487FEC" w:rsidRPr="00B85CB7" w:rsidRDefault="00487FEC" w:rsidP="00487FEC">
      <w:pPr>
        <w:spacing w:line="480" w:lineRule="auto"/>
        <w:jc w:val="both"/>
      </w:pPr>
      <w:r w:rsidRPr="00B85CB7">
        <w:rPr>
          <w:i/>
          <w:iCs/>
        </w:rPr>
        <w:t>% Moisture = [(W2 − W3) ÷ (W2 − W1)] × 100</w:t>
      </w:r>
    </w:p>
    <w:p w14:paraId="5D135480" w14:textId="77777777" w:rsidR="00487FEC" w:rsidRPr="00B85CB7" w:rsidRDefault="00487FEC" w:rsidP="00487FEC">
      <w:pPr>
        <w:spacing w:line="480" w:lineRule="auto"/>
        <w:jc w:val="both"/>
      </w:pPr>
      <w:r w:rsidRPr="00B85CB7">
        <w:lastRenderedPageBreak/>
        <w:t>Where: W1 = Initial weight of crucible; W2 = Weight of crucible + fresh sample; W3 = Final weight of crucible + oven-dried sample.</w:t>
      </w:r>
    </w:p>
    <w:p w14:paraId="499D9DCC" w14:textId="77777777" w:rsidR="00487FEC" w:rsidRPr="00B85CB7" w:rsidRDefault="00487FEC" w:rsidP="00487FEC">
      <w:pPr>
        <w:pStyle w:val="Heading3"/>
        <w:spacing w:before="0" w:line="480" w:lineRule="auto"/>
        <w:jc w:val="both"/>
      </w:pPr>
      <w:bookmarkStart w:id="11" w:name="_Toc230616748"/>
      <w:r w:rsidRPr="00B85CB7">
        <w:t>(b) Ash Content</w:t>
      </w:r>
      <w:bookmarkEnd w:id="11"/>
    </w:p>
    <w:p w14:paraId="3EBB7925" w14:textId="77777777" w:rsidR="00487FEC" w:rsidRPr="00B85CB7" w:rsidRDefault="00487FEC" w:rsidP="00487FEC">
      <w:pPr>
        <w:spacing w:line="480" w:lineRule="auto"/>
        <w:ind w:firstLine="720"/>
        <w:jc w:val="both"/>
      </w:pPr>
      <w:r w:rsidRPr="00B85CB7">
        <w:t>The crucible was pre-ignited at 550°C for 24 hours and cooled before recording its weight. Approximately 2 g of the sample was weighed into the crucible and placed in a hot-air oven at 100°C for 24 hours. It was subsequently transferred to a muffle furnace, and the temperature was raised stepwise to 550 ± 50°C and maintained for 8 hours until a white, carbon-free ash was obtained. The crucible was cooled in a desiccator and weighed. Ash content was calculated as:</w:t>
      </w:r>
    </w:p>
    <w:p w14:paraId="392358B5" w14:textId="77777777" w:rsidR="00487FEC" w:rsidRPr="00B85CB7" w:rsidRDefault="00487FEC" w:rsidP="00487FEC">
      <w:pPr>
        <w:spacing w:line="480" w:lineRule="auto"/>
        <w:jc w:val="both"/>
      </w:pPr>
      <w:r w:rsidRPr="00B85CB7">
        <w:rPr>
          <w:i/>
          <w:iCs/>
        </w:rPr>
        <w:t>% Ash Content = (Weight of ash ÷ Weight of sample) × 100</w:t>
      </w:r>
    </w:p>
    <w:p w14:paraId="1C0EF08C" w14:textId="77777777" w:rsidR="00487FEC" w:rsidRPr="00B85CB7" w:rsidRDefault="00487FEC" w:rsidP="00487FEC">
      <w:pPr>
        <w:pStyle w:val="Heading3"/>
        <w:spacing w:before="0" w:line="480" w:lineRule="auto"/>
        <w:jc w:val="both"/>
      </w:pPr>
      <w:bookmarkStart w:id="12" w:name="_Toc230616749"/>
      <w:r w:rsidRPr="00B85CB7">
        <w:t>(c) Crude Protein Content — Kjeldahl Method</w:t>
      </w:r>
      <w:bookmarkEnd w:id="12"/>
    </w:p>
    <w:p w14:paraId="042EE7B5" w14:textId="77777777" w:rsidR="00487FEC" w:rsidRPr="00B85CB7" w:rsidRDefault="00487FEC" w:rsidP="00487FEC">
      <w:pPr>
        <w:spacing w:line="480" w:lineRule="auto"/>
        <w:ind w:firstLine="720"/>
        <w:jc w:val="both"/>
      </w:pPr>
      <w:r w:rsidRPr="00B85CB7">
        <w:t>Reagents: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Kjeldahl catalyst (anhydrous </w:t>
      </w:r>
      <w:proofErr w:type="spellStart"/>
      <w:r w:rsidRPr="00B85CB7">
        <w:t>Na</w:t>
      </w:r>
      <w:r w:rsidRPr="00B85CB7">
        <w:rPr>
          <w:rFonts w:ascii="Cambria Math" w:hAnsi="Cambria Math" w:cs="Cambria Math"/>
        </w:rPr>
        <w:t>₂</w:t>
      </w:r>
      <w:r w:rsidRPr="00B85CB7">
        <w:t>SO</w:t>
      </w:r>
      <w:proofErr w:type="spellEnd"/>
      <w:r w:rsidRPr="00B85CB7">
        <w:rPr>
          <w:rFonts w:ascii="Cambria Math" w:hAnsi="Cambria Math" w:cs="Cambria Math"/>
        </w:rPr>
        <w:t>₄</w:t>
      </w:r>
      <w:r w:rsidRPr="00B85CB7">
        <w:t xml:space="preserve"> + </w:t>
      </w:r>
      <w:proofErr w:type="spellStart"/>
      <w:r w:rsidRPr="00B85CB7">
        <w:t>CuSO</w:t>
      </w:r>
      <w:proofErr w:type="spellEnd"/>
      <w:r w:rsidRPr="00B85CB7">
        <w:rPr>
          <w:rFonts w:ascii="Cambria Math" w:hAnsi="Cambria Math" w:cs="Cambria Math"/>
        </w:rPr>
        <w:t>₄</w:t>
      </w:r>
      <w:r w:rsidRPr="00B85CB7">
        <w:t>, 10:1 w/w ratio); 40% NaOH solution; 2% boric acid solution; mixed indicator (10 mL of 0.1% bromocresol green in 95% ethanol + 2 mL of 0.1% methyl red in 95% ethanol); 0.1 N standard HCl (titrant).</w:t>
      </w:r>
    </w:p>
    <w:p w14:paraId="167BAAC0" w14:textId="77777777" w:rsidR="00487FEC" w:rsidRPr="00B85CB7" w:rsidRDefault="00487FEC" w:rsidP="00487FEC">
      <w:pPr>
        <w:spacing w:line="480" w:lineRule="auto"/>
        <w:ind w:firstLine="720"/>
        <w:jc w:val="both"/>
      </w:pPr>
      <w:r w:rsidRPr="00B85CB7">
        <w:t xml:space="preserve">Digestion: 1 g of the homogenized sample was accurately weighed into a clean, dry Kjeldahl digestion flask. Twenty </w:t>
      </w:r>
      <w:proofErr w:type="spellStart"/>
      <w:r w:rsidRPr="00B85CB7">
        <w:t>millilitres</w:t>
      </w:r>
      <w:proofErr w:type="spellEnd"/>
      <w:r w:rsidRPr="00B85CB7">
        <w:t xml:space="preserve"> of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added, followed by 3 g of the Kjeldahl catalyst mixture and anti-bumping chips. The mixture was gently heated in a fume cupboard until charred particles disappeared and a clear green solution was obtained, indicating complete digestion. After cooling, the digest was carefully transferred with multiple small distilled water washes into a 100 mL volumetric flask and made up to the mark. Distillation and Titration: Ten </w:t>
      </w:r>
      <w:proofErr w:type="spellStart"/>
      <w:r w:rsidRPr="00B85CB7">
        <w:t>millilitres</w:t>
      </w:r>
      <w:proofErr w:type="spellEnd"/>
      <w:r w:rsidRPr="00B85CB7">
        <w:t xml:space="preserve"> of 2% boric acid containing 3 drops of mixed indicator was placed in a 250 mL receiver flask beneath the condenser (end immersed in boric acid). Ten </w:t>
      </w:r>
      <w:proofErr w:type="spellStart"/>
      <w:r w:rsidRPr="00B85CB7">
        <w:t>millilitres</w:t>
      </w:r>
      <w:proofErr w:type="spellEnd"/>
      <w:r w:rsidRPr="00B85CB7">
        <w:t xml:space="preserve"> of the digest was placed in the distilling compartment with 30 mL of 40% NaOH and the mixture heated for 25 minutes. The ammoniacal distillate was titrated against 0.1 N HCl until the indicator changed to a faint pink endpoint. Protein was calculated as:</w:t>
      </w:r>
    </w:p>
    <w:p w14:paraId="215250BB" w14:textId="77777777" w:rsidR="00487FEC" w:rsidRPr="00B85CB7" w:rsidRDefault="00487FEC" w:rsidP="00487FEC">
      <w:pPr>
        <w:spacing w:line="480" w:lineRule="auto"/>
        <w:jc w:val="both"/>
      </w:pPr>
      <w:r w:rsidRPr="00B85CB7">
        <w:rPr>
          <w:i/>
          <w:iCs/>
        </w:rPr>
        <w:t>% Nitrogen = [</w:t>
      </w:r>
      <w:proofErr w:type="spellStart"/>
      <w:r w:rsidRPr="00B85CB7">
        <w:rPr>
          <w:i/>
          <w:iCs/>
        </w:rPr>
        <w:t>Titre</w:t>
      </w:r>
      <w:proofErr w:type="spellEnd"/>
      <w:r w:rsidRPr="00B85CB7">
        <w:rPr>
          <w:i/>
          <w:iCs/>
        </w:rPr>
        <w:t xml:space="preserve"> (mL) × 0.000141 × Dilution Factor × 100] ÷ Sample weight</w:t>
      </w:r>
    </w:p>
    <w:p w14:paraId="6DEFECA0" w14:textId="77777777" w:rsidR="00487FEC" w:rsidRPr="00B85CB7" w:rsidRDefault="00487FEC" w:rsidP="00487FEC">
      <w:pPr>
        <w:spacing w:line="480" w:lineRule="auto"/>
        <w:jc w:val="both"/>
      </w:pPr>
      <w:r w:rsidRPr="00B85CB7">
        <w:rPr>
          <w:i/>
          <w:iCs/>
        </w:rPr>
        <w:t>% Crude Protein = % Nitrogen × 6.25</w:t>
      </w:r>
    </w:p>
    <w:p w14:paraId="28559609" w14:textId="77777777" w:rsidR="00487FEC" w:rsidRPr="00B85CB7" w:rsidRDefault="00487FEC" w:rsidP="00487FEC">
      <w:pPr>
        <w:pStyle w:val="Heading3"/>
        <w:spacing w:before="0" w:line="480" w:lineRule="auto"/>
        <w:jc w:val="both"/>
      </w:pPr>
      <w:bookmarkStart w:id="13" w:name="_Toc230616750"/>
      <w:r w:rsidRPr="00B85CB7">
        <w:t>(d) Crude Fat / Lipid Content — Soxhlet Gravimetric Method</w:t>
      </w:r>
      <w:bookmarkEnd w:id="13"/>
    </w:p>
    <w:p w14:paraId="76699DED" w14:textId="77777777" w:rsidR="00487FEC" w:rsidRPr="00B85CB7" w:rsidRDefault="00487FEC" w:rsidP="00487FEC">
      <w:pPr>
        <w:spacing w:line="480" w:lineRule="auto"/>
        <w:ind w:firstLine="720"/>
        <w:jc w:val="both"/>
      </w:pPr>
      <w:r w:rsidRPr="00B85CB7">
        <w:t>Ten grams of the sample was placed in a Soxhlet thimble. Lipids were exhaustively extracted with petroleum ether (boiling point 60</w:t>
      </w:r>
      <w:r w:rsidR="00524AD2">
        <w:t>-</w:t>
      </w:r>
      <w:r w:rsidRPr="00B85CB7">
        <w:t>80°C) for 3 hours using a Soxhlet apparatus. The organic solvent was recovered by distillation, and the extraction flask was dried, cooled in a desiccator, and weighed. Crude fat content was calculated as:</w:t>
      </w:r>
    </w:p>
    <w:p w14:paraId="4CDC71F3" w14:textId="77777777" w:rsidR="00487FEC" w:rsidRPr="00B85CB7" w:rsidRDefault="00487FEC" w:rsidP="00487FEC">
      <w:pPr>
        <w:spacing w:line="480" w:lineRule="auto"/>
        <w:jc w:val="both"/>
      </w:pPr>
      <w:r w:rsidRPr="00B85CB7">
        <w:rPr>
          <w:i/>
          <w:iCs/>
        </w:rPr>
        <w:t>% Crude Fat = [(W2 − W1) ÷ Weight of sample] × 100</w:t>
      </w:r>
    </w:p>
    <w:p w14:paraId="400C6400" w14:textId="77777777" w:rsidR="00487FEC" w:rsidRPr="00B85CB7" w:rsidRDefault="00487FEC" w:rsidP="00487FEC">
      <w:pPr>
        <w:spacing w:line="480" w:lineRule="auto"/>
        <w:jc w:val="both"/>
      </w:pPr>
      <w:r w:rsidRPr="00B85CB7">
        <w:t>Where: W1 = Weight of empty extraction flask; W2 = Weight of flask + extracted lipid residue.</w:t>
      </w:r>
    </w:p>
    <w:p w14:paraId="36651CFB" w14:textId="77777777" w:rsidR="00487FEC" w:rsidRPr="00B85CB7" w:rsidRDefault="00487FEC" w:rsidP="00487FEC">
      <w:pPr>
        <w:pStyle w:val="Heading3"/>
        <w:spacing w:before="0" w:line="480" w:lineRule="auto"/>
        <w:jc w:val="both"/>
      </w:pPr>
      <w:bookmarkStart w:id="14" w:name="_Toc230616751"/>
      <w:r w:rsidRPr="00B85CB7">
        <w:lastRenderedPageBreak/>
        <w:t xml:space="preserve">(e) Crude </w:t>
      </w:r>
      <w:proofErr w:type="spellStart"/>
      <w:r w:rsidRPr="00B85CB7">
        <w:t>Fibre</w:t>
      </w:r>
      <w:proofErr w:type="spellEnd"/>
      <w:r w:rsidRPr="00B85CB7">
        <w:t xml:space="preserve"> Content</w:t>
      </w:r>
      <w:bookmarkEnd w:id="14"/>
    </w:p>
    <w:p w14:paraId="60159FE0" w14:textId="77777777" w:rsidR="00487FEC" w:rsidRPr="00B85CB7" w:rsidRDefault="00487FEC" w:rsidP="00487FEC">
      <w:pPr>
        <w:spacing w:line="480" w:lineRule="auto"/>
        <w:jc w:val="both"/>
      </w:pPr>
      <w:r w:rsidRPr="00B85CB7">
        <w:t>Reagents: 1.25% H</w:t>
      </w:r>
      <w:r w:rsidRPr="00B85CB7">
        <w:rPr>
          <w:rFonts w:ascii="Cambria Math" w:hAnsi="Cambria Math" w:cs="Cambria Math"/>
        </w:rPr>
        <w:t>₂</w:t>
      </w:r>
      <w:r w:rsidRPr="00B85CB7">
        <w:t>SO</w:t>
      </w:r>
      <w:r w:rsidRPr="00B85CB7">
        <w:rPr>
          <w:rFonts w:ascii="Cambria Math" w:hAnsi="Cambria Math" w:cs="Cambria Math"/>
        </w:rPr>
        <w:t>₄</w:t>
      </w:r>
      <w:r w:rsidRPr="00B85CB7">
        <w:t>; 1.25% KOH; n-octanol (antifoam agent); anhydrous acetone.</w:t>
      </w:r>
    </w:p>
    <w:p w14:paraId="38A33449" w14:textId="77777777" w:rsidR="00487FEC" w:rsidRPr="00B85CB7" w:rsidRDefault="00487FEC" w:rsidP="00487FEC">
      <w:pPr>
        <w:spacing w:line="480" w:lineRule="auto"/>
        <w:ind w:firstLine="720"/>
        <w:jc w:val="both"/>
      </w:pPr>
      <w:r w:rsidRPr="00B85CB7">
        <w:t>Two grams of the fat-free, homogenized sample was weighed into a sintered glass crucible, and 150 mL of pre-heated 1.25%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added along with 3 drops of n-octanol. The mixture was boiled under reflux for 30 minutes, connected to a vacuum, and drained. The residue was washed three times with hot deionized water. Pre-heated 1.25% KOH (150 mL) with 5 drops of antifoam was added, and the mixture boiled for a further 30 minutes, then filtered and washed as above. A final cold deionized water wash was applied, followed by three washes with 25 mL of acetone. The residue was transferred to an oven and dried at 105°C, cooled in a desiccator, and weighed (W2). The weighed sample was then incinerated in a muffle furnace at 550°C for 2 hours, cooled, and reweighed (W3). Crude </w:t>
      </w:r>
      <w:proofErr w:type="spellStart"/>
      <w:r w:rsidRPr="00B85CB7">
        <w:t>fibre</w:t>
      </w:r>
      <w:proofErr w:type="spellEnd"/>
      <w:r w:rsidRPr="00B85CB7">
        <w:t xml:space="preserve"> was calculated as:</w:t>
      </w:r>
    </w:p>
    <w:p w14:paraId="68199B2D" w14:textId="77777777" w:rsidR="00487FEC" w:rsidRPr="00B85CB7" w:rsidRDefault="00487FEC" w:rsidP="00487FEC">
      <w:pPr>
        <w:spacing w:line="480" w:lineRule="auto"/>
        <w:jc w:val="both"/>
      </w:pPr>
      <w:r w:rsidRPr="00B85CB7">
        <w:rPr>
          <w:i/>
          <w:iCs/>
        </w:rPr>
        <w:t xml:space="preserve">% Crude </w:t>
      </w:r>
      <w:proofErr w:type="spellStart"/>
      <w:r w:rsidRPr="00B85CB7">
        <w:rPr>
          <w:i/>
          <w:iCs/>
        </w:rPr>
        <w:t>Fibre</w:t>
      </w:r>
      <w:proofErr w:type="spellEnd"/>
      <w:r w:rsidRPr="00B85CB7">
        <w:rPr>
          <w:i/>
          <w:iCs/>
        </w:rPr>
        <w:t xml:space="preserve"> = [(W2 − W3) ÷ W1] × 100</w:t>
      </w:r>
    </w:p>
    <w:p w14:paraId="3962F234" w14:textId="77777777" w:rsidR="00487FEC" w:rsidRPr="00B85CB7" w:rsidRDefault="00487FEC" w:rsidP="00487FEC">
      <w:pPr>
        <w:spacing w:line="480" w:lineRule="auto"/>
        <w:jc w:val="both"/>
      </w:pPr>
      <w:r w:rsidRPr="00B85CB7">
        <w:t>Where: W1 = Weight of sample; W2 = Weight of crucible + dried residue (before incineration); W3 = Weight of crucible + ash (after incineration).</w:t>
      </w:r>
    </w:p>
    <w:p w14:paraId="23F27B1A" w14:textId="77777777" w:rsidR="00487FEC" w:rsidRPr="00B85CB7" w:rsidRDefault="00487FEC" w:rsidP="00487FEC">
      <w:pPr>
        <w:pStyle w:val="Heading3"/>
        <w:spacing w:before="0" w:line="480" w:lineRule="auto"/>
        <w:jc w:val="both"/>
      </w:pPr>
      <w:bookmarkStart w:id="15" w:name="_Toc230616752"/>
      <w:r w:rsidRPr="00B85CB7">
        <w:t>(f) Carbohydrate Content</w:t>
      </w:r>
      <w:bookmarkEnd w:id="15"/>
    </w:p>
    <w:p w14:paraId="28694F7E" w14:textId="77777777" w:rsidR="00487FEC" w:rsidRPr="00B85CB7" w:rsidRDefault="00487FEC" w:rsidP="00487FEC">
      <w:pPr>
        <w:spacing w:line="480" w:lineRule="auto"/>
        <w:ind w:firstLine="720"/>
        <w:jc w:val="both"/>
      </w:pPr>
      <w:r w:rsidRPr="00B85CB7">
        <w:t>Total carbohydrate content was determined by the difference method, calculated as:</w:t>
      </w:r>
    </w:p>
    <w:p w14:paraId="6B1B4D58" w14:textId="77777777" w:rsidR="00487FEC" w:rsidRPr="00B85CB7" w:rsidRDefault="00487FEC" w:rsidP="00487FEC">
      <w:pPr>
        <w:spacing w:line="480" w:lineRule="auto"/>
        <w:jc w:val="both"/>
      </w:pPr>
      <w:r w:rsidRPr="00B85CB7">
        <w:rPr>
          <w:i/>
          <w:iCs/>
        </w:rPr>
        <w:t xml:space="preserve">% Carbohydrate = 100 − (% Moisture + % Ash + % Crude </w:t>
      </w:r>
      <w:proofErr w:type="spellStart"/>
      <w:r w:rsidRPr="00B85CB7">
        <w:rPr>
          <w:i/>
          <w:iCs/>
        </w:rPr>
        <w:t>Fibre</w:t>
      </w:r>
      <w:proofErr w:type="spellEnd"/>
      <w:r w:rsidRPr="00B85CB7">
        <w:rPr>
          <w:i/>
          <w:iCs/>
        </w:rPr>
        <w:t xml:space="preserve"> + % Crude Protein + % Crude Fat)</w:t>
      </w:r>
    </w:p>
    <w:p w14:paraId="11730822" w14:textId="77777777" w:rsidR="00487FEC" w:rsidRPr="00B85CB7" w:rsidRDefault="00487FEC" w:rsidP="00487FEC">
      <w:pPr>
        <w:rPr>
          <w:b/>
          <w:bCs/>
          <w:color w:val="000000"/>
        </w:rPr>
      </w:pPr>
      <w:bookmarkStart w:id="16" w:name="_Toc230616753"/>
      <w:r w:rsidRPr="00B85CB7">
        <w:br w:type="page"/>
      </w:r>
    </w:p>
    <w:p w14:paraId="050BA7D8" w14:textId="77777777" w:rsidR="00487FEC" w:rsidRPr="00B85CB7" w:rsidRDefault="00487FEC" w:rsidP="00487FEC">
      <w:pPr>
        <w:pStyle w:val="Heading3"/>
        <w:spacing w:before="0" w:line="480" w:lineRule="auto"/>
        <w:jc w:val="both"/>
      </w:pPr>
      <w:r w:rsidRPr="00B85CB7">
        <w:lastRenderedPageBreak/>
        <w:t>Determination of Antinutrients</w:t>
      </w:r>
      <w:bookmarkEnd w:id="16"/>
    </w:p>
    <w:p w14:paraId="2B32B262" w14:textId="77777777" w:rsidR="00487FEC" w:rsidRPr="00B85CB7" w:rsidRDefault="00487FEC" w:rsidP="00487FEC">
      <w:pPr>
        <w:pStyle w:val="Heading3"/>
        <w:spacing w:before="0" w:line="480" w:lineRule="auto"/>
        <w:jc w:val="both"/>
      </w:pPr>
      <w:bookmarkStart w:id="17" w:name="_Toc230616754"/>
      <w:r w:rsidRPr="00B85CB7">
        <w:t xml:space="preserve">(a) </w:t>
      </w:r>
      <w:r w:rsidRPr="00B85CB7">
        <w:tab/>
        <w:t>Oxalate Determination</w:t>
      </w:r>
      <w:bookmarkEnd w:id="17"/>
    </w:p>
    <w:p w14:paraId="52F213D2" w14:textId="77777777" w:rsidR="00487FEC" w:rsidRPr="00B85CB7" w:rsidRDefault="00487FEC" w:rsidP="00487FEC">
      <w:pPr>
        <w:spacing w:line="480" w:lineRule="auto"/>
        <w:ind w:firstLine="720"/>
        <w:jc w:val="both"/>
      </w:pPr>
      <w:r w:rsidRPr="00B85CB7">
        <w:t xml:space="preserve">Approximately 5 g of the milled sample was weighed into a beaker, and 200 mL of distilled water along with 10 mL of concentrated hydrochloric acid were added. The mixture was digested on a steam bath at 50°C for 4 hours. The digest was centrifuged, and the filtrate made up to 250 mL with distilled water. A 50 mL aliquot was evaporated to approximately 25 mL, then treated with concentrated ammonia solution until the purple </w:t>
      </w:r>
      <w:proofErr w:type="spellStart"/>
      <w:r w:rsidRPr="00B85CB7">
        <w:t>colour</w:t>
      </w:r>
      <w:proofErr w:type="spellEnd"/>
      <w:r w:rsidRPr="00B85CB7">
        <w:t xml:space="preserve"> of methyl red indicator changed to faint yellow. The determination was performed in triplicate. One </w:t>
      </w:r>
      <w:proofErr w:type="spellStart"/>
      <w:r w:rsidRPr="00B85CB7">
        <w:t>millilitre</w:t>
      </w:r>
      <w:proofErr w:type="spellEnd"/>
      <w:r w:rsidRPr="00B85CB7">
        <w:t xml:space="preserve"> of 0.05 M </w:t>
      </w:r>
      <w:proofErr w:type="spellStart"/>
      <w:r w:rsidRPr="00B85CB7">
        <w:t>KMnO</w:t>
      </w:r>
      <w:proofErr w:type="spellEnd"/>
      <w:r w:rsidRPr="00B85CB7">
        <w:rPr>
          <w:rFonts w:ascii="Cambria Math" w:hAnsi="Cambria Math" w:cs="Cambria Math"/>
        </w:rPr>
        <w:t>₄</w:t>
      </w:r>
      <w:r w:rsidRPr="00B85CB7">
        <w:t xml:space="preserve"> is equivalent to 2.22 mg of oxalate (Pietta, 2000).</w:t>
      </w:r>
    </w:p>
    <w:p w14:paraId="2BEF3E4D" w14:textId="77777777" w:rsidR="00487FEC" w:rsidRPr="00B85CB7" w:rsidRDefault="00487FEC" w:rsidP="00487FEC">
      <w:pPr>
        <w:pStyle w:val="Heading3"/>
        <w:spacing w:before="0" w:line="480" w:lineRule="auto"/>
        <w:jc w:val="both"/>
      </w:pPr>
      <w:bookmarkStart w:id="18" w:name="_Toc230616755"/>
      <w:r w:rsidRPr="00B85CB7">
        <w:t xml:space="preserve">(b) </w:t>
      </w:r>
      <w:r w:rsidRPr="00B85CB7">
        <w:tab/>
        <w:t>Phytate Determination</w:t>
      </w:r>
      <w:bookmarkEnd w:id="18"/>
    </w:p>
    <w:p w14:paraId="1435CFBD" w14:textId="77777777" w:rsidR="00487FEC" w:rsidRPr="00B85CB7" w:rsidRDefault="00487FEC" w:rsidP="00487FEC">
      <w:pPr>
        <w:spacing w:line="480" w:lineRule="auto"/>
        <w:ind w:firstLine="720"/>
        <w:jc w:val="both"/>
      </w:pPr>
      <w:r w:rsidRPr="00B85CB7">
        <w:t xml:space="preserve">Two grams of the processed sample was extracted by vigorous mixing with 50 mL of 0.2 N HCl for 30 minutes. The mixture was filtered through Whatman No. 42 filter paper. A 0.5 mL aliquot of the filtrate and 1 mL of a </w:t>
      </w:r>
      <w:r>
        <w:rPr>
          <w:highlight w:val="yellow"/>
        </w:rPr>
        <w:t>standardised</w:t>
      </w:r>
      <w:r>
        <w:t xml:space="preserve"> sodium phytate solution were placed in separate test tubes and treated with 1 mL of ferric ammonium sulphate solution. The tubes were capped and boiled in a water bath for 30 minutes, then cooled in an ice bath for 15 minutes and equilibrated to room temperature. Two </w:t>
      </w:r>
      <w:proofErr w:type="spellStart"/>
      <w:r w:rsidRPr="00B85CB7">
        <w:t>millilitres</w:t>
      </w:r>
      <w:proofErr w:type="spellEnd"/>
      <w:r w:rsidRPr="00B85CB7">
        <w:t xml:space="preserve"> of 2,2-bipyridine solution was added to each tube and mixed thoroughly. Absorbance was read at 519 nm using a UV-visible spectrophotometer (</w:t>
      </w:r>
      <w:proofErr w:type="spellStart"/>
      <w:r w:rsidRPr="00B85CB7">
        <w:t>Jenway</w:t>
      </w:r>
      <w:proofErr w:type="spellEnd"/>
      <w:r w:rsidRPr="00B85CB7">
        <w:t xml:space="preserve"> 7315). Phytate content was calculated using the formula (</w:t>
      </w:r>
      <w:proofErr w:type="spellStart"/>
      <w:r w:rsidRPr="00B85CB7">
        <w:t>Lepenies</w:t>
      </w:r>
      <w:proofErr w:type="spellEnd"/>
      <w:r w:rsidRPr="00B85CB7">
        <w:t xml:space="preserve"> et al., 2013):</w:t>
      </w:r>
    </w:p>
    <w:p w14:paraId="6F6F4F3D" w14:textId="77777777" w:rsidR="00487FEC" w:rsidRPr="00B85CB7" w:rsidRDefault="00487FEC" w:rsidP="00487FEC">
      <w:pPr>
        <w:spacing w:line="480" w:lineRule="auto"/>
        <w:jc w:val="both"/>
      </w:pPr>
      <w:r w:rsidRPr="00B85CB7">
        <w:rPr>
          <w:i/>
          <w:iCs/>
        </w:rPr>
        <w:t>% Phytate = [100 × Au × C × (Vt − Va)] ÷ (w × As)</w:t>
      </w:r>
    </w:p>
    <w:p w14:paraId="1C3FBF3D" w14:textId="77777777" w:rsidR="00487FEC" w:rsidRPr="00B85CB7" w:rsidRDefault="00487FEC" w:rsidP="00487FEC">
      <w:pPr>
        <w:spacing w:line="480" w:lineRule="auto"/>
        <w:jc w:val="both"/>
      </w:pPr>
      <w:r w:rsidRPr="00B85CB7">
        <w:t>Where: Au = Absorbance of sample; As = Absorbance of standard phytate solution; C = Concentration of standard phytate (mg/mL); Vt = Total extract volume; Va = Volume of extract aliquoted; w = Weight of sample.</w:t>
      </w:r>
    </w:p>
    <w:p w14:paraId="5498462D" w14:textId="77777777" w:rsidR="00487FEC" w:rsidRPr="00B85CB7" w:rsidRDefault="00487FEC" w:rsidP="00487FEC">
      <w:pPr>
        <w:pStyle w:val="Heading3"/>
        <w:spacing w:before="0" w:line="480" w:lineRule="auto"/>
        <w:jc w:val="both"/>
      </w:pPr>
      <w:bookmarkStart w:id="19" w:name="_Toc230616756"/>
      <w:r w:rsidRPr="00B85CB7">
        <w:t xml:space="preserve">(c) </w:t>
      </w:r>
      <w:r w:rsidRPr="00B85CB7">
        <w:tab/>
        <w:t>Tannin Determination</w:t>
      </w:r>
      <w:bookmarkEnd w:id="19"/>
    </w:p>
    <w:p w14:paraId="70C8FCF8" w14:textId="77777777" w:rsidR="00487FEC" w:rsidRPr="00B85CB7" w:rsidRDefault="00487FEC" w:rsidP="00487FEC">
      <w:pPr>
        <w:spacing w:line="480" w:lineRule="auto"/>
        <w:ind w:firstLine="720"/>
        <w:jc w:val="both"/>
      </w:pPr>
      <w:r w:rsidRPr="00B85CB7">
        <w:t xml:space="preserve">Using the Folin-Denis colorimetric method, the sample was weighed, transferred into a separating funnel, agitated for a few minutes, and allowed to stand at room temperature for 30 minutes with shaking every 5 minutes. After centrifugation, 2.5 mL of the supernatant was dispensed into a 50 mL volumetric flask. Similarly, 2.5 mL of 0.1 g/100 mL standard tannic acid solution was prepared. One </w:t>
      </w:r>
      <w:proofErr w:type="spellStart"/>
      <w:r w:rsidRPr="00B85CB7">
        <w:t>millilitre</w:t>
      </w:r>
      <w:proofErr w:type="spellEnd"/>
      <w:r w:rsidRPr="00B85CB7">
        <w:t xml:space="preserve"> of Folin-Denis reagent was added to each flask, followed by 2.5 mL of saturated sodium carbonate solution, and the volumes made up to 50 mL with distilled water. Flasks were incubated for 90 minutes at room temperature, and absorbance was read at 700 nm against a reagent blank (Hassanpour et al., 2011).</w:t>
      </w:r>
    </w:p>
    <w:p w14:paraId="699DA104" w14:textId="77777777" w:rsidR="00487FEC" w:rsidRPr="00B85CB7" w:rsidRDefault="00487FEC" w:rsidP="00487FEC">
      <w:pPr>
        <w:pStyle w:val="Heading3"/>
        <w:spacing w:before="0" w:line="480" w:lineRule="auto"/>
        <w:jc w:val="both"/>
      </w:pPr>
      <w:bookmarkStart w:id="20" w:name="_Toc230616757"/>
      <w:r w:rsidRPr="00B85CB7">
        <w:lastRenderedPageBreak/>
        <w:t>Quantitative Phytochemical Analysis</w:t>
      </w:r>
      <w:bookmarkEnd w:id="20"/>
    </w:p>
    <w:p w14:paraId="5F36F815" w14:textId="77777777" w:rsidR="00487FEC" w:rsidRPr="00B85CB7" w:rsidRDefault="00487FEC" w:rsidP="00487FEC">
      <w:pPr>
        <w:spacing w:line="480" w:lineRule="auto"/>
        <w:ind w:firstLine="720"/>
        <w:jc w:val="both"/>
      </w:pPr>
      <w:r w:rsidRPr="00B85CB7">
        <w:t>Quantitative determination of phytochemical constituents was conducted using validated standard analytical methods to estimate concentrations of the major bioactive compounds present in the plant extract.</w:t>
      </w:r>
    </w:p>
    <w:p w14:paraId="5AD83177" w14:textId="77777777" w:rsidR="00487FEC" w:rsidRPr="00B85CB7" w:rsidRDefault="00487FEC" w:rsidP="00487FEC">
      <w:pPr>
        <w:pStyle w:val="Heading3"/>
        <w:spacing w:before="0" w:line="480" w:lineRule="auto"/>
        <w:jc w:val="both"/>
      </w:pPr>
      <w:bookmarkStart w:id="21" w:name="_Toc230616758"/>
      <w:r w:rsidRPr="00B85CB7">
        <w:t xml:space="preserve">(a) </w:t>
      </w:r>
      <w:r w:rsidRPr="00B85CB7">
        <w:tab/>
        <w:t>Total Alkaloid Content</w:t>
      </w:r>
      <w:bookmarkEnd w:id="21"/>
    </w:p>
    <w:p w14:paraId="32EE9B64" w14:textId="77777777" w:rsidR="00487FEC" w:rsidRPr="00B85CB7" w:rsidRDefault="00487FEC" w:rsidP="00487FEC">
      <w:pPr>
        <w:spacing w:line="480" w:lineRule="auto"/>
        <w:ind w:firstLine="720"/>
        <w:jc w:val="both"/>
      </w:pPr>
      <w:r w:rsidRPr="00B85CB7">
        <w:t xml:space="preserve">Two </w:t>
      </w:r>
      <w:proofErr w:type="spellStart"/>
      <w:r w:rsidRPr="00B85CB7">
        <w:t>millilitres</w:t>
      </w:r>
      <w:proofErr w:type="spellEnd"/>
      <w:r w:rsidRPr="00B85CB7">
        <w:t xml:space="preserve"> of the plant extract was dispersed in 10% acetic acid in ethanol and allowed to stand for 4 hours. The resulting mixture was filtered and concentrated to one-quarter of its original volume by evaporation. Concentrated ammonium hydroxide was added dropwise to precipitate total alkaloids. The precipitate was collected by filtration, washed with dilute ammonium hydroxide, dried at 105°C to constant weight, and expressed as a percentage of the initial sample weight.</w:t>
      </w:r>
    </w:p>
    <w:p w14:paraId="06CC1A28" w14:textId="77777777" w:rsidR="00487FEC" w:rsidRPr="00B85CB7" w:rsidRDefault="00487FEC" w:rsidP="00487FEC">
      <w:pPr>
        <w:pStyle w:val="Heading3"/>
        <w:spacing w:before="0" w:line="480" w:lineRule="auto"/>
        <w:jc w:val="both"/>
      </w:pPr>
      <w:bookmarkStart w:id="22" w:name="_Toc230616759"/>
      <w:r w:rsidRPr="00B85CB7">
        <w:t xml:space="preserve">(b) </w:t>
      </w:r>
      <w:r w:rsidRPr="00B85CB7">
        <w:tab/>
        <w:t>Total Flavonoid Content</w:t>
      </w:r>
      <w:bookmarkEnd w:id="22"/>
    </w:p>
    <w:p w14:paraId="5F14274D" w14:textId="77777777" w:rsidR="00487FEC" w:rsidRPr="00B85CB7" w:rsidRDefault="00487FEC" w:rsidP="00487FEC">
      <w:pPr>
        <w:spacing w:line="480" w:lineRule="auto"/>
        <w:ind w:firstLine="720"/>
        <w:jc w:val="both"/>
      </w:pPr>
      <w:r w:rsidRPr="00B85CB7">
        <w:t xml:space="preserve">Two </w:t>
      </w:r>
      <w:proofErr w:type="spellStart"/>
      <w:r w:rsidRPr="00B85CB7">
        <w:t>millilitres</w:t>
      </w:r>
      <w:proofErr w:type="spellEnd"/>
      <w:r w:rsidRPr="00B85CB7">
        <w:t xml:space="preserve"> of the extract was dissolved in 80% methanol at room temperature. The mixture was filtered, and the filtrate was transferred to a pre-weighed crucible and evaporated to complete dryness. The dried residue was weighed, and the flavonoid content was expressed as a percentage of the original extract weight.</w:t>
      </w:r>
    </w:p>
    <w:p w14:paraId="2334ACB6" w14:textId="77777777" w:rsidR="00487FEC" w:rsidRPr="00B85CB7" w:rsidRDefault="00487FEC" w:rsidP="00487FEC">
      <w:pPr>
        <w:pStyle w:val="Heading3"/>
        <w:spacing w:before="0" w:line="480" w:lineRule="auto"/>
        <w:jc w:val="both"/>
      </w:pPr>
      <w:bookmarkStart w:id="23" w:name="_Toc230616760"/>
      <w:r w:rsidRPr="00B85CB7">
        <w:t xml:space="preserve">(c) </w:t>
      </w:r>
      <w:r w:rsidRPr="00B85CB7">
        <w:tab/>
        <w:t>Total Tannin Content</w:t>
      </w:r>
      <w:bookmarkEnd w:id="23"/>
    </w:p>
    <w:p w14:paraId="36D27FA2" w14:textId="77777777" w:rsidR="00487FEC" w:rsidRPr="00B85CB7" w:rsidRDefault="00487FEC" w:rsidP="00487FEC">
      <w:pPr>
        <w:spacing w:line="480" w:lineRule="auto"/>
        <w:ind w:firstLine="720"/>
        <w:jc w:val="both"/>
      </w:pPr>
      <w:r w:rsidRPr="00B85CB7">
        <w:t xml:space="preserve">Tannin content was determined using the Folin-Denis colorimetric method. Two </w:t>
      </w:r>
      <w:proofErr w:type="spellStart"/>
      <w:r w:rsidRPr="00B85CB7">
        <w:t>millilitres</w:t>
      </w:r>
      <w:proofErr w:type="spellEnd"/>
      <w:r w:rsidRPr="00B85CB7">
        <w:t xml:space="preserve"> of the extract was mixed with Folin-Denis reagent and saturated sodium carbonate solution and incubated at room temperature to allow </w:t>
      </w:r>
      <w:proofErr w:type="spellStart"/>
      <w:r w:rsidRPr="00B85CB7">
        <w:t>colour</w:t>
      </w:r>
      <w:proofErr w:type="spellEnd"/>
      <w:r w:rsidRPr="00B85CB7">
        <w:t xml:space="preserve"> development. Absorbance was measured at 760 nm using a UV-visible spectrophotometer (</w:t>
      </w:r>
      <w:proofErr w:type="spellStart"/>
      <w:r w:rsidRPr="00B85CB7">
        <w:t>Jenway</w:t>
      </w:r>
      <w:proofErr w:type="spellEnd"/>
      <w:r w:rsidRPr="00B85CB7">
        <w:t xml:space="preserve"> 7315), and the tannin concentration was calculated from a tannic acid standard calibration curve.</w:t>
      </w:r>
    </w:p>
    <w:p w14:paraId="44774890" w14:textId="77777777" w:rsidR="00487FEC" w:rsidRPr="00B85CB7" w:rsidRDefault="00487FEC" w:rsidP="00487FEC">
      <w:pPr>
        <w:pStyle w:val="Heading3"/>
        <w:spacing w:before="0" w:line="480" w:lineRule="auto"/>
        <w:jc w:val="both"/>
      </w:pPr>
      <w:bookmarkStart w:id="24" w:name="_Toc230616761"/>
      <w:r w:rsidRPr="00B85CB7">
        <w:t xml:space="preserve">(d) </w:t>
      </w:r>
      <w:r w:rsidRPr="00B85CB7">
        <w:tab/>
        <w:t>Total Saponin Content</w:t>
      </w:r>
      <w:bookmarkEnd w:id="24"/>
    </w:p>
    <w:p w14:paraId="2F278691" w14:textId="77777777" w:rsidR="00487FEC" w:rsidRPr="00B85CB7" w:rsidRDefault="00487FEC" w:rsidP="00487FEC">
      <w:pPr>
        <w:spacing w:line="480" w:lineRule="auto"/>
        <w:ind w:firstLine="720"/>
        <w:jc w:val="both"/>
      </w:pPr>
      <w:r w:rsidRPr="00B85CB7">
        <w:t xml:space="preserve">Two </w:t>
      </w:r>
      <w:proofErr w:type="spellStart"/>
      <w:r w:rsidRPr="00B85CB7">
        <w:t>millilitres</w:t>
      </w:r>
      <w:proofErr w:type="spellEnd"/>
      <w:r w:rsidRPr="00B85CB7">
        <w:t xml:space="preserve"> of the extract in 20% aqueous ethanol was heated in a water bath with continuous stirring. The mixture was filtered and the marc re-extracted. The combined extracts were concentrated and sequentially partitioned with diethyl ether (to remove non-saponin lipophilic impurities) and n-butanol (to recover saponins). The n-butanol fraction was washed with distilled water, evaporated to complete dryness, and the dried residue weighed to quantify saponin content.</w:t>
      </w:r>
    </w:p>
    <w:p w14:paraId="1A6242BE" w14:textId="77777777" w:rsidR="00487FEC" w:rsidRPr="00B85CB7" w:rsidRDefault="00487FEC" w:rsidP="00487FEC">
      <w:pPr>
        <w:pStyle w:val="Heading3"/>
        <w:spacing w:before="0" w:line="480" w:lineRule="auto"/>
        <w:jc w:val="both"/>
      </w:pPr>
      <w:bookmarkStart w:id="25" w:name="_Toc230616762"/>
      <w:r w:rsidRPr="00B85CB7">
        <w:t xml:space="preserve">(e) </w:t>
      </w:r>
      <w:r w:rsidRPr="00B85CB7">
        <w:tab/>
        <w:t>Total Carotenoid Content</w:t>
      </w:r>
      <w:bookmarkEnd w:id="25"/>
    </w:p>
    <w:p w14:paraId="46A7333D" w14:textId="77777777" w:rsidR="00487FEC" w:rsidRPr="00B85CB7" w:rsidRDefault="00487FEC" w:rsidP="00487FEC">
      <w:pPr>
        <w:spacing w:line="480" w:lineRule="auto"/>
        <w:ind w:firstLine="720"/>
        <w:jc w:val="both"/>
      </w:pPr>
      <w:r w:rsidRPr="00B85CB7">
        <w:t>A known quantity of the plant extract was homogenized in an acetone-hexane mixture (4:6 v/v) and filtered. The absorbance of the filtrate was measured at 450 nm using a UV-visible spectrophotometer, and total carotenoid content was calculated using standard spectrophotometric equations and expressed as mg/g of sample.</w:t>
      </w:r>
    </w:p>
    <w:p w14:paraId="17657830" w14:textId="77777777" w:rsidR="00487FEC" w:rsidRPr="00B85CB7" w:rsidRDefault="00487FEC" w:rsidP="00487FEC">
      <w:pPr>
        <w:pStyle w:val="Heading3"/>
        <w:spacing w:before="0" w:line="480" w:lineRule="auto"/>
        <w:jc w:val="both"/>
      </w:pPr>
      <w:bookmarkStart w:id="26" w:name="_Toc230616763"/>
      <w:r w:rsidRPr="00B85CB7">
        <w:lastRenderedPageBreak/>
        <w:t xml:space="preserve">(f) </w:t>
      </w:r>
      <w:r w:rsidRPr="00B85CB7">
        <w:tab/>
        <w:t>Oxalate Content (Quantitative)</w:t>
      </w:r>
      <w:bookmarkEnd w:id="26"/>
    </w:p>
    <w:p w14:paraId="2AC098CA" w14:textId="77777777" w:rsidR="00487FEC" w:rsidRPr="00B85CB7" w:rsidRDefault="00487FEC" w:rsidP="00487FEC">
      <w:pPr>
        <w:spacing w:line="480" w:lineRule="auto"/>
        <w:ind w:firstLine="720"/>
        <w:jc w:val="both"/>
      </w:pPr>
      <w:r w:rsidRPr="00B85CB7">
        <w:t xml:space="preserve">A known weight of the sample was acid-digested with dilute hydrochloric acid, filtered, and the filtrate treated with ammonium oxalate solution to precipitate oxalates. The precipitate was collected, redissolved in dilute sulfuric acid, and the resulting solution titrated against </w:t>
      </w:r>
      <w:r>
        <w:rPr>
          <w:highlight w:val="yellow"/>
        </w:rPr>
        <w:t>standardised</w:t>
      </w:r>
      <w:r>
        <w:t xml:space="preserve"> 0.05 M potassium permanganate until a persistent faint pink endpoint was observed. Oxalate content was expressed as mg/g of sample.</w:t>
      </w:r>
    </w:p>
    <w:p w14:paraId="39B23E92" w14:textId="77777777" w:rsidR="00487FEC" w:rsidRPr="00B85CB7" w:rsidRDefault="00487FEC" w:rsidP="00487FEC">
      <w:pPr>
        <w:pStyle w:val="Heading3"/>
        <w:spacing w:before="0" w:line="480" w:lineRule="auto"/>
        <w:jc w:val="both"/>
      </w:pPr>
      <w:bookmarkStart w:id="27" w:name="_Toc230616764"/>
      <w:r w:rsidRPr="00B85CB7">
        <w:t>Qualitative Phytochemical Screening</w:t>
      </w:r>
      <w:bookmarkEnd w:id="27"/>
    </w:p>
    <w:p w14:paraId="061741EE" w14:textId="77777777" w:rsidR="00487FEC" w:rsidRPr="00B85CB7" w:rsidRDefault="00487FEC" w:rsidP="00487FEC">
      <w:pPr>
        <w:spacing w:line="480" w:lineRule="auto"/>
        <w:ind w:firstLine="720"/>
        <w:jc w:val="both"/>
      </w:pPr>
      <w:r w:rsidRPr="00B85CB7">
        <w:t>Qualitative phytochemical screening was conducted to confirm the presence or absence of major classes of secondary metabolites using the following established colorimetric and precipitation tests:</w:t>
      </w:r>
    </w:p>
    <w:p w14:paraId="45490799" w14:textId="77777777" w:rsidR="00487FEC" w:rsidRPr="00B85CB7" w:rsidRDefault="00487FEC" w:rsidP="00487FEC">
      <w:pPr>
        <w:spacing w:line="480" w:lineRule="auto"/>
        <w:jc w:val="both"/>
      </w:pPr>
      <w:r w:rsidRPr="00C73A73">
        <w:rPr>
          <w:bCs/>
        </w:rPr>
        <w:t>Alkaloids:</w:t>
      </w:r>
      <w:r w:rsidRPr="00B85CB7">
        <w:t xml:space="preserve"> </w:t>
      </w:r>
      <w:r>
        <w:rPr>
          <w:highlight w:val="yellow"/>
        </w:rPr>
        <w:t>Two millilitres of the extract was acidified</w:t>
      </w:r>
      <w:r>
        <w:t xml:space="preserve"> with 5 mL of 1% aqueous HCl and heated in a water bath. A few drops of Mayer's reagent were added. Formation of a cream-white or greenish precipitate indicates the presence of alkaloids.</w:t>
      </w:r>
    </w:p>
    <w:p w14:paraId="1DB56501" w14:textId="77777777" w:rsidR="00487FEC" w:rsidRPr="00B85CB7" w:rsidRDefault="00487FEC" w:rsidP="00487FEC">
      <w:pPr>
        <w:spacing w:line="480" w:lineRule="auto"/>
        <w:jc w:val="both"/>
      </w:pPr>
      <w:r w:rsidRPr="00C73A73">
        <w:rPr>
          <w:bCs/>
        </w:rPr>
        <w:t>Tannins:</w:t>
      </w:r>
      <w:r w:rsidRPr="00B85CB7">
        <w:t xml:space="preserve"> </w:t>
      </w:r>
      <w:r>
        <w:rPr>
          <w:highlight w:val="yellow"/>
        </w:rPr>
        <w:t>Two millilitres of extract was boiled</w:t>
      </w:r>
      <w:r>
        <w:t xml:space="preserve"> with 10 mL of distilled water for 30 minutes and filtered. Addition of 10% </w:t>
      </w:r>
      <w:proofErr w:type="spellStart"/>
      <w:r w:rsidRPr="00B85CB7">
        <w:t>FeCl</w:t>
      </w:r>
      <w:proofErr w:type="spellEnd"/>
      <w:r w:rsidRPr="00B85CB7">
        <w:rPr>
          <w:rFonts w:ascii="Cambria Math" w:hAnsi="Cambria Math" w:cs="Cambria Math"/>
        </w:rPr>
        <w:t>₃</w:t>
      </w:r>
      <w:r w:rsidRPr="00B85CB7">
        <w:t xml:space="preserve"> to the filtrate</w:t>
      </w:r>
      <w:r w:rsidR="00C73A73">
        <w:t>,</w:t>
      </w:r>
      <w:r w:rsidRPr="00B85CB7">
        <w:t xml:space="preserve"> producing a blue-black or blue-green precipitate</w:t>
      </w:r>
      <w:r w:rsidR="00C73A73">
        <w:t>,</w:t>
      </w:r>
      <w:r w:rsidRPr="00B85CB7">
        <w:t xml:space="preserve"> indicates the presence of hydrolysable or condensed tannins, respectively.</w:t>
      </w:r>
    </w:p>
    <w:p w14:paraId="52F0AAD5" w14:textId="77777777" w:rsidR="00487FEC" w:rsidRPr="00B85CB7" w:rsidRDefault="00487FEC" w:rsidP="00487FEC">
      <w:pPr>
        <w:spacing w:line="480" w:lineRule="auto"/>
        <w:jc w:val="both"/>
      </w:pPr>
      <w:r w:rsidRPr="00B85CB7">
        <w:t xml:space="preserve">Saponins: </w:t>
      </w:r>
      <w:r>
        <w:rPr>
          <w:highlight w:val="yellow"/>
        </w:rPr>
        <w:t>Two millilitres of extract was heated</w:t>
      </w:r>
      <w:r>
        <w:t xml:space="preserve"> with 10 mL of distilled water, cooled, and shaken vigorously for 30 seconds. Persistence of a stable froth for at least 10 minutes indicates the presence of saponins.</w:t>
      </w:r>
    </w:p>
    <w:p w14:paraId="75D6948D" w14:textId="77777777" w:rsidR="00487FEC" w:rsidRPr="00B85CB7" w:rsidRDefault="00487FEC" w:rsidP="00487FEC">
      <w:pPr>
        <w:spacing w:line="480" w:lineRule="auto"/>
        <w:jc w:val="both"/>
      </w:pPr>
      <w:r w:rsidRPr="00C73A73">
        <w:rPr>
          <w:bCs/>
        </w:rPr>
        <w:t>Flavonoids (Alkaline Reagent Test):</w:t>
      </w:r>
      <w:r w:rsidRPr="00B85CB7">
        <w:t xml:space="preserve"> Two </w:t>
      </w:r>
      <w:proofErr w:type="spellStart"/>
      <w:r w:rsidRPr="00B85CB7">
        <w:t>millilitres</w:t>
      </w:r>
      <w:proofErr w:type="spellEnd"/>
      <w:r w:rsidRPr="00B85CB7">
        <w:t xml:space="preserve"> of extract was treated with 2 mL of 2% NaOH solution. Development of an intense yellow </w:t>
      </w:r>
      <w:proofErr w:type="spellStart"/>
      <w:r w:rsidRPr="00B85CB7">
        <w:t>colour</w:t>
      </w:r>
      <w:proofErr w:type="spellEnd"/>
      <w:r w:rsidRPr="00B85CB7">
        <w:t xml:space="preserve"> that becomes </w:t>
      </w:r>
      <w:proofErr w:type="spellStart"/>
      <w:r w:rsidRPr="00B85CB7">
        <w:t>colourless</w:t>
      </w:r>
      <w:proofErr w:type="spellEnd"/>
      <w:r w:rsidRPr="00B85CB7">
        <w:t xml:space="preserve"> upon acidification with 2 drops of dilute HCl indicates the presence of flavonoids.</w:t>
      </w:r>
    </w:p>
    <w:p w14:paraId="440DE9FF" w14:textId="77777777" w:rsidR="00487FEC" w:rsidRPr="00B85CB7" w:rsidRDefault="00487FEC" w:rsidP="00487FEC">
      <w:pPr>
        <w:spacing w:line="480" w:lineRule="auto"/>
        <w:jc w:val="both"/>
      </w:pPr>
      <w:r w:rsidRPr="00C73A73">
        <w:rPr>
          <w:bCs/>
        </w:rPr>
        <w:t>Carotenoids:</w:t>
      </w:r>
      <w:r w:rsidRPr="00B85CB7">
        <w:t xml:space="preserve"> Two </w:t>
      </w:r>
      <w:proofErr w:type="spellStart"/>
      <w:r w:rsidRPr="00B85CB7">
        <w:t>millilitres</w:t>
      </w:r>
      <w:proofErr w:type="spellEnd"/>
      <w:r w:rsidRPr="00B85CB7">
        <w:t xml:space="preserve"> of extract </w:t>
      </w:r>
      <w:r w:rsidR="00C73A73">
        <w:t>was</w:t>
      </w:r>
      <w:r w:rsidRPr="00B85CB7">
        <w:t xml:space="preserve"> mixed with chloroform, filtered, and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carefully layered beneath the filtrate. Formation of a blue-green or reddish-brown </w:t>
      </w:r>
      <w:proofErr w:type="spellStart"/>
      <w:r w:rsidRPr="00B85CB7">
        <w:t>colouration</w:t>
      </w:r>
      <w:proofErr w:type="spellEnd"/>
      <w:r w:rsidRPr="00B85CB7">
        <w:t xml:space="preserve"> at the interface indicates the presence of carotenoids.</w:t>
      </w:r>
    </w:p>
    <w:p w14:paraId="64D6B061" w14:textId="77777777" w:rsidR="00487FEC" w:rsidRPr="00B85CB7" w:rsidRDefault="00487FEC" w:rsidP="00487FEC">
      <w:pPr>
        <w:spacing w:line="480" w:lineRule="auto"/>
        <w:jc w:val="both"/>
      </w:pPr>
      <w:r w:rsidRPr="00C73A73">
        <w:rPr>
          <w:bCs/>
        </w:rPr>
        <w:t>Cardiac Glycosides</w:t>
      </w:r>
      <w:r w:rsidRPr="00B85CB7">
        <w:rPr>
          <w:b/>
          <w:bCs/>
        </w:rPr>
        <w:t>:</w:t>
      </w:r>
      <w:r w:rsidRPr="00B85CB7">
        <w:t xml:space="preserve"> Two </w:t>
      </w:r>
      <w:proofErr w:type="spellStart"/>
      <w:r w:rsidRPr="00B85CB7">
        <w:t>millilitres</w:t>
      </w:r>
      <w:proofErr w:type="spellEnd"/>
      <w:r w:rsidRPr="00B85CB7">
        <w:t xml:space="preserve"> of extract </w:t>
      </w:r>
      <w:r w:rsidR="00C73A73">
        <w:t>was</w:t>
      </w:r>
      <w:r w:rsidRPr="00B85CB7">
        <w:t xml:space="preserve"> treated with 2 mL of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to form a lower layer. A reddish-brown </w:t>
      </w:r>
      <w:proofErr w:type="spellStart"/>
      <w:r w:rsidRPr="00B85CB7">
        <w:t>colouration</w:t>
      </w:r>
      <w:proofErr w:type="spellEnd"/>
      <w:r w:rsidRPr="00B85CB7">
        <w:t xml:space="preserve"> at the </w:t>
      </w:r>
      <w:r w:rsidR="00C73A73">
        <w:t>interface</w:t>
      </w:r>
      <w:r w:rsidRPr="00B85CB7">
        <w:t xml:space="preserve"> indicates the presence of cardiac glycosides.</w:t>
      </w:r>
    </w:p>
    <w:p w14:paraId="1B3963CA" w14:textId="77777777" w:rsidR="00487FEC" w:rsidRPr="00B85CB7" w:rsidRDefault="00487FEC" w:rsidP="00487FEC">
      <w:pPr>
        <w:pStyle w:val="Heading2"/>
        <w:spacing w:before="0" w:line="480" w:lineRule="auto"/>
        <w:jc w:val="both"/>
      </w:pPr>
      <w:bookmarkStart w:id="28" w:name="_Toc230616765"/>
      <w:r w:rsidRPr="00B85CB7">
        <w:t>Induction of Experimental Diabetes</w:t>
      </w:r>
      <w:bookmarkEnd w:id="28"/>
    </w:p>
    <w:p w14:paraId="03B5FB1A" w14:textId="77777777" w:rsidR="00487FEC" w:rsidRPr="00B85CB7" w:rsidRDefault="00487FEC" w:rsidP="00487FEC">
      <w:pPr>
        <w:spacing w:line="480" w:lineRule="auto"/>
        <w:ind w:firstLine="720"/>
        <w:jc w:val="both"/>
      </w:pPr>
      <w:r w:rsidRPr="00B85CB7">
        <w:t>Diabetes mellitus was induced in experimental rats by a single intraperitoneal (</w:t>
      </w:r>
      <w:proofErr w:type="spellStart"/>
      <w:r w:rsidRPr="00B85CB7">
        <w:t>i.p.</w:t>
      </w:r>
      <w:proofErr w:type="spellEnd"/>
      <w:r w:rsidRPr="00B85CB7">
        <w:t xml:space="preserve">) injection of freshly prepared streptozotocin (STZ; 60 mg/kg body weight) dissolved in 0.1 M sodium citrate buffer (pH 4.5). </w:t>
      </w:r>
      <w:r>
        <w:rPr>
          <w:highlight w:val="yellow"/>
        </w:rPr>
        <w:t>Seventy-two hours after STZ administration, fasting blood glucose levels were measured</w:t>
      </w:r>
      <w:r>
        <w:t xml:space="preserve"> from the tail vein using a calibrated digital glucometer. </w:t>
      </w:r>
      <w:r w:rsidRPr="00B85CB7">
        <w:lastRenderedPageBreak/>
        <w:t>Animals exhibiting fasting blood glucose ≥ 200 mg/dL were confirmed as diabetic and included in the study. Non-diabetic animals were excluded from further experimental procedures (Lenzen, 2008).</w:t>
      </w:r>
    </w:p>
    <w:p w14:paraId="776EC931" w14:textId="77777777" w:rsidR="00487FEC" w:rsidRPr="00B85CB7" w:rsidRDefault="00487FEC" w:rsidP="00487FEC">
      <w:pPr>
        <w:pStyle w:val="Heading2"/>
        <w:spacing w:before="0" w:line="480" w:lineRule="auto"/>
        <w:jc w:val="both"/>
      </w:pPr>
      <w:bookmarkStart w:id="29" w:name="_Toc230616766"/>
      <w:r w:rsidRPr="00B85CB7">
        <w:t>Experimental Design and Animal Grouping</w:t>
      </w:r>
      <w:bookmarkEnd w:id="29"/>
    </w:p>
    <w:p w14:paraId="70295834" w14:textId="77777777" w:rsidR="00487FEC" w:rsidRPr="00B85CB7" w:rsidRDefault="00487FEC" w:rsidP="00487FEC">
      <w:pPr>
        <w:spacing w:line="480" w:lineRule="auto"/>
        <w:ind w:firstLine="720"/>
        <w:jc w:val="both"/>
      </w:pPr>
      <w:r w:rsidRPr="00B85CB7">
        <w:t>A total of 25 adult male albino rats (150–200 g) were randomly allocated into five groups (n = 5 per group) using a computer-generated random number table to ensure unbiased assignment. The grouping was as follows (Table 3):</w:t>
      </w:r>
    </w:p>
    <w:p w14:paraId="7D29C962" w14:textId="77777777" w:rsidR="00487FEC" w:rsidRPr="00B85CB7" w:rsidRDefault="00487FEC" w:rsidP="00487FEC">
      <w:pPr>
        <w:rPr>
          <w:b/>
          <w:bCs/>
        </w:rPr>
      </w:pPr>
    </w:p>
    <w:p w14:paraId="471FB69A" w14:textId="77777777" w:rsidR="00487FEC" w:rsidRPr="00B85CB7" w:rsidRDefault="00985B77" w:rsidP="00487FEC">
      <w:pPr>
        <w:spacing w:line="480" w:lineRule="auto"/>
        <w:jc w:val="center"/>
      </w:pPr>
      <w:r>
        <w:rPr>
          <w:b/>
          <w:bCs/>
        </w:rPr>
        <w:t xml:space="preserve">Table </w:t>
      </w:r>
      <w:r w:rsidR="00487FEC" w:rsidRPr="00B85CB7">
        <w:rPr>
          <w:b/>
          <w:bCs/>
        </w:rPr>
        <w:t>3. Experimental design and animal grouping</w:t>
      </w:r>
    </w:p>
    <w:tbl>
      <w:tblPr>
        <w:tblW w:w="9026" w:type="dxa"/>
        <w:tblCellMar>
          <w:left w:w="10" w:type="dxa"/>
          <w:right w:w="10" w:type="dxa"/>
        </w:tblCellMar>
        <w:tblLook w:val="0000" w:firstRow="0" w:lastRow="0" w:firstColumn="0" w:lastColumn="0" w:noHBand="0" w:noVBand="0"/>
      </w:tblPr>
      <w:tblGrid>
        <w:gridCol w:w="2000"/>
        <w:gridCol w:w="7026"/>
      </w:tblGrid>
      <w:tr w:rsidR="00487FEC" w:rsidRPr="00B85CB7" w14:paraId="6A44A261" w14:textId="77777777" w:rsidTr="005D2D54">
        <w:trPr>
          <w:cantSplit/>
          <w:tblHeader/>
        </w:trPr>
        <w:tc>
          <w:tcPr>
            <w:tcW w:w="20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26AD117B" w14:textId="77777777" w:rsidR="00487FEC" w:rsidRPr="00B85CB7" w:rsidRDefault="00487FEC" w:rsidP="005D2D54">
            <w:pPr>
              <w:spacing w:line="360" w:lineRule="auto"/>
              <w:jc w:val="both"/>
            </w:pPr>
            <w:r w:rsidRPr="00B85CB7">
              <w:rPr>
                <w:b/>
                <w:bCs/>
              </w:rPr>
              <w:t>Group</w:t>
            </w:r>
          </w:p>
        </w:tc>
        <w:tc>
          <w:tcPr>
            <w:tcW w:w="7026"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88465DD" w14:textId="77777777" w:rsidR="00487FEC" w:rsidRPr="00B85CB7" w:rsidRDefault="00487FEC" w:rsidP="005D2D54">
            <w:pPr>
              <w:spacing w:line="360" w:lineRule="auto"/>
              <w:jc w:val="both"/>
            </w:pPr>
            <w:r w:rsidRPr="00B85CB7">
              <w:rPr>
                <w:b/>
                <w:bCs/>
              </w:rPr>
              <w:t>Treatment Description</w:t>
            </w:r>
          </w:p>
        </w:tc>
      </w:tr>
      <w:tr w:rsidR="00487FEC" w:rsidRPr="00B85CB7" w14:paraId="4A3156FA" w14:textId="77777777" w:rsidTr="005D2D54">
        <w:trPr>
          <w:cantSplit/>
        </w:trPr>
        <w:tc>
          <w:tcPr>
            <w:tcW w:w="2000" w:type="dxa"/>
            <w:tcBorders>
              <w:top w:val="single" w:sz="4" w:space="0" w:color="auto"/>
            </w:tcBorders>
            <w:shd w:val="clear" w:color="auto" w:fill="FFFFFF"/>
            <w:tcMar>
              <w:top w:w="80" w:type="dxa"/>
              <w:left w:w="120" w:type="dxa"/>
              <w:bottom w:w="80" w:type="dxa"/>
              <w:right w:w="120" w:type="dxa"/>
            </w:tcMar>
            <w:vAlign w:val="center"/>
          </w:tcPr>
          <w:p w14:paraId="66164DEF" w14:textId="77777777" w:rsidR="00487FEC" w:rsidRPr="00B85CB7" w:rsidRDefault="00487FEC" w:rsidP="005D2D54">
            <w:pPr>
              <w:spacing w:line="360" w:lineRule="auto"/>
              <w:jc w:val="both"/>
            </w:pPr>
            <w:r w:rsidRPr="00B85CB7">
              <w:t>Group I — Normal Control</w:t>
            </w:r>
          </w:p>
        </w:tc>
        <w:tc>
          <w:tcPr>
            <w:tcW w:w="7026" w:type="dxa"/>
            <w:tcBorders>
              <w:top w:val="single" w:sz="4" w:space="0" w:color="auto"/>
            </w:tcBorders>
            <w:shd w:val="clear" w:color="auto" w:fill="FFFFFF"/>
            <w:tcMar>
              <w:top w:w="80" w:type="dxa"/>
              <w:left w:w="120" w:type="dxa"/>
              <w:bottom w:w="80" w:type="dxa"/>
              <w:right w:w="120" w:type="dxa"/>
            </w:tcMar>
            <w:vAlign w:val="center"/>
          </w:tcPr>
          <w:p w14:paraId="00B8BCD8" w14:textId="77777777" w:rsidR="00487FEC" w:rsidRPr="00B85CB7" w:rsidRDefault="00487FEC" w:rsidP="005D2D54">
            <w:pPr>
              <w:spacing w:line="360" w:lineRule="auto"/>
              <w:jc w:val="both"/>
            </w:pPr>
            <w:r w:rsidRPr="00B85CB7">
              <w:t>Received standard rodent feed and distilled water throughout the experimental period (vehicle control)</w:t>
            </w:r>
          </w:p>
        </w:tc>
      </w:tr>
      <w:tr w:rsidR="00487FEC" w:rsidRPr="00B85CB7" w14:paraId="6FFDCAAE" w14:textId="77777777" w:rsidTr="005D2D54">
        <w:trPr>
          <w:cantSplit/>
        </w:trPr>
        <w:tc>
          <w:tcPr>
            <w:tcW w:w="2000" w:type="dxa"/>
            <w:shd w:val="clear" w:color="auto" w:fill="FFFFFF"/>
            <w:tcMar>
              <w:top w:w="80" w:type="dxa"/>
              <w:left w:w="120" w:type="dxa"/>
              <w:bottom w:w="80" w:type="dxa"/>
              <w:right w:w="120" w:type="dxa"/>
            </w:tcMar>
            <w:vAlign w:val="center"/>
          </w:tcPr>
          <w:p w14:paraId="61E28A9D" w14:textId="77777777" w:rsidR="00487FEC" w:rsidRPr="00B85CB7" w:rsidRDefault="00487FEC" w:rsidP="005D2D54">
            <w:pPr>
              <w:spacing w:line="360" w:lineRule="auto"/>
              <w:jc w:val="both"/>
            </w:pPr>
            <w:r w:rsidRPr="00B85CB7">
              <w:t>Group II — Negative Control</w:t>
            </w:r>
          </w:p>
        </w:tc>
        <w:tc>
          <w:tcPr>
            <w:tcW w:w="7026" w:type="dxa"/>
            <w:shd w:val="clear" w:color="auto" w:fill="FFFFFF"/>
            <w:tcMar>
              <w:top w:w="80" w:type="dxa"/>
              <w:left w:w="120" w:type="dxa"/>
              <w:bottom w:w="80" w:type="dxa"/>
              <w:right w:w="120" w:type="dxa"/>
            </w:tcMar>
            <w:vAlign w:val="center"/>
          </w:tcPr>
          <w:p w14:paraId="4AEC8D83" w14:textId="77777777" w:rsidR="00487FEC" w:rsidRPr="00B85CB7" w:rsidRDefault="00487FEC" w:rsidP="005D2D54">
            <w:pPr>
              <w:spacing w:line="360" w:lineRule="auto"/>
              <w:jc w:val="both"/>
            </w:pPr>
            <w:r w:rsidRPr="00B85CB7">
              <w:t>STZ-induced diabetic rats; received no pharmacological treatment (untreated diabetic group)</w:t>
            </w:r>
          </w:p>
        </w:tc>
      </w:tr>
      <w:tr w:rsidR="00487FEC" w:rsidRPr="00B85CB7" w14:paraId="6D4D9DEA" w14:textId="77777777" w:rsidTr="005D2D54">
        <w:trPr>
          <w:cantSplit/>
        </w:trPr>
        <w:tc>
          <w:tcPr>
            <w:tcW w:w="2000" w:type="dxa"/>
            <w:shd w:val="clear" w:color="auto" w:fill="FFFFFF"/>
            <w:tcMar>
              <w:top w:w="80" w:type="dxa"/>
              <w:left w:w="120" w:type="dxa"/>
              <w:bottom w:w="80" w:type="dxa"/>
              <w:right w:w="120" w:type="dxa"/>
            </w:tcMar>
            <w:vAlign w:val="center"/>
          </w:tcPr>
          <w:p w14:paraId="76556B38" w14:textId="77777777" w:rsidR="00487FEC" w:rsidRPr="00B85CB7" w:rsidRDefault="00487FEC" w:rsidP="005D2D54">
            <w:pPr>
              <w:spacing w:line="360" w:lineRule="auto"/>
              <w:jc w:val="both"/>
            </w:pPr>
            <w:r w:rsidRPr="00B85CB7">
              <w:t>Group III — Positive Control</w:t>
            </w:r>
          </w:p>
        </w:tc>
        <w:tc>
          <w:tcPr>
            <w:tcW w:w="7026" w:type="dxa"/>
            <w:shd w:val="clear" w:color="auto" w:fill="FFFFFF"/>
            <w:tcMar>
              <w:top w:w="80" w:type="dxa"/>
              <w:left w:w="120" w:type="dxa"/>
              <w:bottom w:w="80" w:type="dxa"/>
              <w:right w:w="120" w:type="dxa"/>
            </w:tcMar>
            <w:vAlign w:val="center"/>
          </w:tcPr>
          <w:p w14:paraId="45FF46D8" w14:textId="77777777" w:rsidR="00487FEC" w:rsidRPr="00B85CB7" w:rsidRDefault="00487FEC" w:rsidP="005D2D54">
            <w:pPr>
              <w:spacing w:line="360" w:lineRule="auto"/>
              <w:jc w:val="both"/>
            </w:pPr>
            <w:r w:rsidRPr="00B85CB7">
              <w:t xml:space="preserve">STZ-induced diabetic rats treated with the standard antidiabetic drug metformin (200 mg/kg </w:t>
            </w:r>
            <w:proofErr w:type="spellStart"/>
            <w:r w:rsidRPr="00B85CB7">
              <w:t>b.w.</w:t>
            </w:r>
            <w:proofErr w:type="spellEnd"/>
            <w:r w:rsidRPr="00B85CB7">
              <w:t>, orally, daily)</w:t>
            </w:r>
          </w:p>
        </w:tc>
      </w:tr>
      <w:tr w:rsidR="00487FEC" w:rsidRPr="00B85CB7" w14:paraId="785EDC2C" w14:textId="77777777" w:rsidTr="005D2D54">
        <w:trPr>
          <w:cantSplit/>
        </w:trPr>
        <w:tc>
          <w:tcPr>
            <w:tcW w:w="2000" w:type="dxa"/>
            <w:shd w:val="clear" w:color="auto" w:fill="FFFFFF"/>
            <w:tcMar>
              <w:top w:w="80" w:type="dxa"/>
              <w:left w:w="120" w:type="dxa"/>
              <w:bottom w:w="80" w:type="dxa"/>
              <w:right w:w="120" w:type="dxa"/>
            </w:tcMar>
            <w:vAlign w:val="center"/>
          </w:tcPr>
          <w:p w14:paraId="55B004DB" w14:textId="77777777" w:rsidR="00487FEC" w:rsidRPr="00B85CB7" w:rsidRDefault="00487FEC" w:rsidP="005D2D54">
            <w:pPr>
              <w:spacing w:line="360" w:lineRule="auto"/>
              <w:jc w:val="both"/>
            </w:pPr>
            <w:r w:rsidRPr="00B85CB7">
              <w:t>Group IV — TC Low Dose</w:t>
            </w:r>
          </w:p>
        </w:tc>
        <w:tc>
          <w:tcPr>
            <w:tcW w:w="7026" w:type="dxa"/>
            <w:shd w:val="clear" w:color="auto" w:fill="FFFFFF"/>
            <w:tcMar>
              <w:top w:w="80" w:type="dxa"/>
              <w:left w:w="120" w:type="dxa"/>
              <w:bottom w:w="80" w:type="dxa"/>
              <w:right w:w="120" w:type="dxa"/>
            </w:tcMar>
            <w:vAlign w:val="center"/>
          </w:tcPr>
          <w:p w14:paraId="5CB7204C" w14:textId="77777777" w:rsidR="00487FEC" w:rsidRPr="00B85CB7" w:rsidRDefault="00487FEC" w:rsidP="005D2D54">
            <w:pPr>
              <w:spacing w:line="360" w:lineRule="auto"/>
              <w:jc w:val="both"/>
            </w:pPr>
            <w:r w:rsidRPr="00B85CB7">
              <w:t xml:space="preserve">STZ-induced diabetic rats treated with a low dose of the ethanolic extract of </w:t>
            </w:r>
            <w:r w:rsidRPr="00B85CB7">
              <w:rPr>
                <w:i/>
                <w:iCs/>
              </w:rPr>
              <w:t xml:space="preserve">T. </w:t>
            </w:r>
            <w:proofErr w:type="spellStart"/>
            <w:r w:rsidRPr="00B85CB7">
              <w:rPr>
                <w:i/>
                <w:iCs/>
              </w:rPr>
              <w:t>cucumerina</w:t>
            </w:r>
            <w:proofErr w:type="spellEnd"/>
            <w:r w:rsidRPr="00B85CB7">
              <w:t xml:space="preserve"> (200 mg/kg </w:t>
            </w:r>
            <w:proofErr w:type="spellStart"/>
            <w:r w:rsidRPr="00B85CB7">
              <w:t>b.w.</w:t>
            </w:r>
            <w:proofErr w:type="spellEnd"/>
            <w:r w:rsidRPr="00B85CB7">
              <w:t>, orally, daily)</w:t>
            </w:r>
          </w:p>
        </w:tc>
      </w:tr>
      <w:tr w:rsidR="00487FEC" w:rsidRPr="00B85CB7" w14:paraId="7EC3F344" w14:textId="77777777" w:rsidTr="005D2D54">
        <w:trPr>
          <w:cantSplit/>
        </w:trPr>
        <w:tc>
          <w:tcPr>
            <w:tcW w:w="2000" w:type="dxa"/>
            <w:tcBorders>
              <w:bottom w:val="single" w:sz="4" w:space="0" w:color="auto"/>
            </w:tcBorders>
            <w:shd w:val="clear" w:color="auto" w:fill="FFFFFF"/>
            <w:tcMar>
              <w:top w:w="80" w:type="dxa"/>
              <w:left w:w="120" w:type="dxa"/>
              <w:bottom w:w="80" w:type="dxa"/>
              <w:right w:w="120" w:type="dxa"/>
            </w:tcMar>
            <w:vAlign w:val="center"/>
          </w:tcPr>
          <w:p w14:paraId="6A3178A5" w14:textId="77777777" w:rsidR="00487FEC" w:rsidRPr="00B85CB7" w:rsidRDefault="00487FEC" w:rsidP="005D2D54">
            <w:pPr>
              <w:spacing w:line="360" w:lineRule="auto"/>
              <w:jc w:val="both"/>
            </w:pPr>
            <w:r w:rsidRPr="00B85CB7">
              <w:t>Group V — TC High Dose</w:t>
            </w:r>
          </w:p>
        </w:tc>
        <w:tc>
          <w:tcPr>
            <w:tcW w:w="7026" w:type="dxa"/>
            <w:tcBorders>
              <w:bottom w:val="single" w:sz="4" w:space="0" w:color="auto"/>
            </w:tcBorders>
            <w:shd w:val="clear" w:color="auto" w:fill="FFFFFF"/>
            <w:tcMar>
              <w:top w:w="80" w:type="dxa"/>
              <w:left w:w="120" w:type="dxa"/>
              <w:bottom w:w="80" w:type="dxa"/>
              <w:right w:w="120" w:type="dxa"/>
            </w:tcMar>
            <w:vAlign w:val="center"/>
          </w:tcPr>
          <w:p w14:paraId="06EE4B1B" w14:textId="77777777" w:rsidR="00487FEC" w:rsidRPr="00B85CB7" w:rsidRDefault="00487FEC" w:rsidP="005D2D54">
            <w:pPr>
              <w:spacing w:line="360" w:lineRule="auto"/>
              <w:jc w:val="both"/>
            </w:pPr>
            <w:r w:rsidRPr="00B85CB7">
              <w:t xml:space="preserve">STZ-induced diabetic rats treated with a high dose of the ethanolic extract of </w:t>
            </w:r>
            <w:r w:rsidRPr="00B85CB7">
              <w:rPr>
                <w:i/>
                <w:iCs/>
              </w:rPr>
              <w:t xml:space="preserve">T. </w:t>
            </w:r>
            <w:proofErr w:type="spellStart"/>
            <w:r w:rsidRPr="00B85CB7">
              <w:rPr>
                <w:i/>
                <w:iCs/>
              </w:rPr>
              <w:t>cucumerina</w:t>
            </w:r>
            <w:proofErr w:type="spellEnd"/>
            <w:r w:rsidRPr="00B85CB7">
              <w:t xml:space="preserve"> (400 mg/kg </w:t>
            </w:r>
            <w:proofErr w:type="spellStart"/>
            <w:r w:rsidRPr="00B85CB7">
              <w:t>b.w.</w:t>
            </w:r>
            <w:proofErr w:type="spellEnd"/>
            <w:r w:rsidRPr="00B85CB7">
              <w:t>, orally, daily)</w:t>
            </w:r>
          </w:p>
        </w:tc>
      </w:tr>
    </w:tbl>
    <w:p w14:paraId="3E587B34" w14:textId="77777777" w:rsidR="00487FEC" w:rsidRPr="00B85CB7" w:rsidRDefault="00487FEC" w:rsidP="00487FEC">
      <w:r w:rsidRPr="00B85CB7">
        <w:br w:type="page"/>
      </w:r>
    </w:p>
    <w:p w14:paraId="637B4B56" w14:textId="77777777" w:rsidR="00487FEC" w:rsidRPr="00B85CB7" w:rsidRDefault="00487FEC" w:rsidP="00487FEC">
      <w:pPr>
        <w:spacing w:line="480" w:lineRule="auto"/>
        <w:ind w:firstLine="720"/>
        <w:jc w:val="both"/>
      </w:pPr>
      <w:r w:rsidRPr="00B85CB7">
        <w:lastRenderedPageBreak/>
        <w:t>The ethanolic extract and metformin were administered by oral gavage once daily for 28 consecutive days. Extract doses were freshly prepared in distilled water immediately before administration. Body weights and fasting blood glucose levels were monitored at baseline, at induction, and at weekly intervals throughout the treatment period.</w:t>
      </w:r>
    </w:p>
    <w:p w14:paraId="0C060D18" w14:textId="77777777" w:rsidR="00487FEC" w:rsidRPr="00B85CB7" w:rsidRDefault="00487FEC" w:rsidP="00487FEC">
      <w:pPr>
        <w:pStyle w:val="Heading2"/>
        <w:spacing w:before="0" w:line="480" w:lineRule="auto"/>
        <w:jc w:val="both"/>
      </w:pPr>
      <w:bookmarkStart w:id="30" w:name="_Toc230616767"/>
      <w:r w:rsidRPr="00B85CB7">
        <w:t>Sample Collection and Preparation</w:t>
      </w:r>
      <w:bookmarkEnd w:id="30"/>
    </w:p>
    <w:p w14:paraId="5F3105F1" w14:textId="77777777" w:rsidR="00487FEC" w:rsidRPr="00B85CB7" w:rsidRDefault="00487FEC" w:rsidP="00487FEC">
      <w:pPr>
        <w:pStyle w:val="Heading3"/>
        <w:spacing w:before="0" w:line="480" w:lineRule="auto"/>
        <w:jc w:val="both"/>
      </w:pPr>
      <w:bookmarkStart w:id="31" w:name="_Toc230616768"/>
      <w:r w:rsidRPr="00B85CB7">
        <w:t>Blood Sample Collection</w:t>
      </w:r>
      <w:bookmarkEnd w:id="31"/>
    </w:p>
    <w:p w14:paraId="76BDDF8A" w14:textId="77777777" w:rsidR="00487FEC" w:rsidRPr="00B85CB7" w:rsidRDefault="00487FEC" w:rsidP="00487FEC">
      <w:pPr>
        <w:spacing w:line="480" w:lineRule="auto"/>
        <w:ind w:firstLine="720"/>
        <w:jc w:val="both"/>
      </w:pPr>
      <w:r w:rsidRPr="00B85CB7">
        <w:t xml:space="preserve">At the conclusion of the 28-day treatment period, all animals were fasted overnight (12 hours), weighed, and then anaesthetized by inhalation of diethyl ether. Blood samples were collected via cardiac puncture using sterile syringes and 21-gauge needles. Blood for serum biochemical analyses was collected into plain tubes (without anticoagulant), allowed to clot at room temperature for 30 minutes, and centrifuged at 3,000 rpm for 10 minutes. The resulting </w:t>
      </w:r>
      <w:r w:rsidR="00712981">
        <w:t>serum supernatant</w:t>
      </w:r>
      <w:r w:rsidRPr="00B85CB7">
        <w:t xml:space="preserve"> was carefully aspirated, aliquoted into labelled cryotubes, and stored at −20°C until analysis.</w:t>
      </w:r>
    </w:p>
    <w:p w14:paraId="6D35AE09" w14:textId="77777777" w:rsidR="00487FEC" w:rsidRPr="00B85CB7" w:rsidRDefault="00487FEC" w:rsidP="00487FEC">
      <w:pPr>
        <w:pStyle w:val="Heading3"/>
        <w:spacing w:before="0" w:line="480" w:lineRule="auto"/>
        <w:jc w:val="both"/>
      </w:pPr>
      <w:bookmarkStart w:id="32" w:name="_Toc230616770"/>
      <w:proofErr w:type="spellStart"/>
      <w:r w:rsidRPr="00B85CB7">
        <w:t>Hyperglycaemic</w:t>
      </w:r>
      <w:proofErr w:type="spellEnd"/>
      <w:r w:rsidRPr="00B85CB7">
        <w:t xml:space="preserve"> Index Parameters</w:t>
      </w:r>
      <w:bookmarkEnd w:id="32"/>
    </w:p>
    <w:p w14:paraId="3F6287AE" w14:textId="77777777" w:rsidR="00487FEC" w:rsidRPr="00B85CB7" w:rsidRDefault="00487FEC" w:rsidP="00487FEC">
      <w:pPr>
        <w:pStyle w:val="Heading3"/>
        <w:spacing w:before="0" w:line="480" w:lineRule="auto"/>
        <w:jc w:val="both"/>
      </w:pPr>
      <w:bookmarkStart w:id="33" w:name="_Toc230616771"/>
      <w:r w:rsidRPr="00B85CB7">
        <w:t>(a) Fasting Blood Glucose (FBG) Determination</w:t>
      </w:r>
      <w:bookmarkEnd w:id="33"/>
    </w:p>
    <w:p w14:paraId="41FBF427" w14:textId="77777777" w:rsidR="00487FEC" w:rsidRPr="00B85CB7" w:rsidRDefault="00487FEC" w:rsidP="00487FEC">
      <w:pPr>
        <w:spacing w:line="480" w:lineRule="auto"/>
        <w:ind w:firstLine="720"/>
        <w:jc w:val="both"/>
      </w:pPr>
      <w:r w:rsidRPr="00B85CB7">
        <w:t>Rats were fasted overnight (12 hours). A small blood sample was collected from the lateral tail vein and applied to compatible glucose test strips. FBG was measured using a calibrated digital glucometer (Accu-Chek or equivalent) and recorded in mg/dL. Measurements were taken at baseline (before STZ induction), after induction (confirming diabetic status), and at weekly intervals during the treatment period. Animals with FBG ≥ 200 mg/dL post-induction were confirmed as diabetic.</w:t>
      </w:r>
    </w:p>
    <w:p w14:paraId="79D2631E" w14:textId="77777777" w:rsidR="00487FEC" w:rsidRPr="00B85CB7" w:rsidRDefault="00487FEC" w:rsidP="00487FEC">
      <w:pPr>
        <w:pStyle w:val="Heading3"/>
        <w:spacing w:before="0" w:line="480" w:lineRule="auto"/>
        <w:jc w:val="both"/>
      </w:pPr>
      <w:bookmarkStart w:id="34" w:name="_Toc230616772"/>
      <w:r w:rsidRPr="00B85CB7">
        <w:t xml:space="preserve">(b) Glycated </w:t>
      </w:r>
      <w:proofErr w:type="spellStart"/>
      <w:r w:rsidRPr="00B85CB7">
        <w:t>Haemoglobin</w:t>
      </w:r>
      <w:proofErr w:type="spellEnd"/>
      <w:r w:rsidRPr="00B85CB7">
        <w:t xml:space="preserve"> (HbA1c) Estimation</w:t>
      </w:r>
      <w:bookmarkEnd w:id="34"/>
    </w:p>
    <w:p w14:paraId="173165C5" w14:textId="77777777" w:rsidR="00487FEC" w:rsidRPr="00B85CB7" w:rsidRDefault="00487FEC" w:rsidP="00487FEC">
      <w:pPr>
        <w:spacing w:line="480" w:lineRule="auto"/>
        <w:ind w:firstLine="720"/>
        <w:jc w:val="both"/>
      </w:pPr>
      <w:r w:rsidRPr="00B85CB7">
        <w:t xml:space="preserve">Whole blood samples were </w:t>
      </w:r>
      <w:proofErr w:type="spellStart"/>
      <w:r w:rsidRPr="00B85CB7">
        <w:t>analysed</w:t>
      </w:r>
      <w:proofErr w:type="spellEnd"/>
      <w:r w:rsidRPr="00B85CB7">
        <w:t xml:space="preserve"> using a </w:t>
      </w:r>
      <w:proofErr w:type="spellStart"/>
      <w:r>
        <w:rPr>
          <w:highlight w:val="yellow"/>
        </w:rPr>
        <w:t>standardised</w:t>
      </w:r>
      <w:proofErr w:type="spellEnd"/>
      <w:r>
        <w:t xml:space="preserve"> enzymatic HbA1c diagnostic kit following the manufacturer's instructions. HbA1c values were expressed as a percentage of total </w:t>
      </w:r>
      <w:proofErr w:type="spellStart"/>
      <w:r w:rsidRPr="00B85CB7">
        <w:t>haemoglobin</w:t>
      </w:r>
      <w:proofErr w:type="spellEnd"/>
      <w:r w:rsidRPr="00B85CB7">
        <w:t xml:space="preserve">, providing an index of long-term </w:t>
      </w:r>
      <w:proofErr w:type="spellStart"/>
      <w:r w:rsidRPr="00B85CB7">
        <w:t>glycaemic</w:t>
      </w:r>
      <w:proofErr w:type="spellEnd"/>
      <w:r w:rsidRPr="00B85CB7">
        <w:t xml:space="preserve"> control over the preceding 6</w:t>
      </w:r>
      <w:r w:rsidR="00524AD2">
        <w:t>-</w:t>
      </w:r>
      <w:r w:rsidRPr="00B85CB7">
        <w:t>8 weeks.</w:t>
      </w:r>
    </w:p>
    <w:p w14:paraId="5D19F162" w14:textId="77777777" w:rsidR="00487FEC" w:rsidRPr="00B85CB7" w:rsidRDefault="00487FEC" w:rsidP="00487FEC">
      <w:pPr>
        <w:pStyle w:val="Heading3"/>
        <w:spacing w:before="0" w:line="480" w:lineRule="auto"/>
        <w:jc w:val="both"/>
      </w:pPr>
      <w:bookmarkStart w:id="35" w:name="_Toc230616773"/>
      <w:r w:rsidRPr="00B85CB7">
        <w:t>(c) Serum Insulin Determination</w:t>
      </w:r>
      <w:bookmarkEnd w:id="35"/>
    </w:p>
    <w:p w14:paraId="474E2CFE" w14:textId="77777777" w:rsidR="00487FEC" w:rsidRPr="00B85CB7" w:rsidRDefault="00487FEC" w:rsidP="00487FEC">
      <w:pPr>
        <w:spacing w:line="480" w:lineRule="auto"/>
        <w:ind w:firstLine="720"/>
        <w:jc w:val="both"/>
      </w:pPr>
      <w:r w:rsidRPr="00B85CB7">
        <w:t>Serum insulin concentration was quantified using a validated rat-specific enzyme-linked immunosorbent assay (ELISA) kit, following the manufacturer's recommended protocol. Serum insulin levels (expressed in µIU/mL) were used to evaluate pancreatic β-cell functional capacity and insulin secretory reserve.</w:t>
      </w:r>
    </w:p>
    <w:p w14:paraId="1D20F7CC" w14:textId="77777777" w:rsidR="00487FEC" w:rsidRPr="00B85CB7" w:rsidRDefault="00487FEC" w:rsidP="00487FEC">
      <w:pPr>
        <w:pStyle w:val="Heading3"/>
        <w:spacing w:before="0" w:line="480" w:lineRule="auto"/>
        <w:jc w:val="both"/>
      </w:pPr>
      <w:bookmarkStart w:id="36" w:name="_Toc230616774"/>
      <w:r w:rsidRPr="00B85CB7">
        <w:t>(d) Homeostatic Model Assessment of Insulin Resistance (HOMA-IR)</w:t>
      </w:r>
      <w:bookmarkEnd w:id="36"/>
    </w:p>
    <w:p w14:paraId="14CF19B0" w14:textId="77777777" w:rsidR="00487FEC" w:rsidRPr="00B85CB7" w:rsidRDefault="00487FEC" w:rsidP="00487FEC">
      <w:pPr>
        <w:spacing w:line="480" w:lineRule="auto"/>
        <w:ind w:firstLine="720"/>
        <w:jc w:val="both"/>
      </w:pPr>
      <w:r w:rsidRPr="00B85CB7">
        <w:t>Insulin resistance was estimated using the validated HOMA-IR equation (Matthews et al., 1985):</w:t>
      </w:r>
    </w:p>
    <w:p w14:paraId="681940D6" w14:textId="77777777" w:rsidR="00487FEC" w:rsidRPr="00B85CB7" w:rsidRDefault="00487FEC" w:rsidP="00487FEC">
      <w:pPr>
        <w:spacing w:line="480" w:lineRule="auto"/>
        <w:jc w:val="both"/>
      </w:pPr>
      <w:r w:rsidRPr="00B85CB7">
        <w:rPr>
          <w:i/>
          <w:iCs/>
        </w:rPr>
        <w:t>HOMA-IR = [Fasting Blood Glucose (mg/dL) × Fasting Insulin (µIU/mL)] ÷ 405</w:t>
      </w:r>
    </w:p>
    <w:p w14:paraId="2BD95205" w14:textId="77777777" w:rsidR="00487FEC" w:rsidRPr="00B85CB7" w:rsidRDefault="00487FEC" w:rsidP="00487FEC">
      <w:pPr>
        <w:spacing w:line="480" w:lineRule="auto"/>
        <w:ind w:firstLine="720"/>
        <w:jc w:val="both"/>
      </w:pPr>
      <w:r w:rsidRPr="00B85CB7">
        <w:lastRenderedPageBreak/>
        <w:t>Higher HOMA-IR values indicate greater degrees of insulin resistance. Elevated HOMA-IR in the negative control group confirmed STZ-induced insulin resistance, while reductions in treated groups indicated therapeutic amelioration.</w:t>
      </w:r>
    </w:p>
    <w:p w14:paraId="4B2C6275" w14:textId="77777777" w:rsidR="00C73A73" w:rsidRPr="00B85CB7" w:rsidRDefault="00AA74E0" w:rsidP="00C73A73">
      <w:pPr>
        <w:pStyle w:val="Heading2"/>
        <w:spacing w:before="0" w:line="480" w:lineRule="auto"/>
        <w:jc w:val="both"/>
      </w:pPr>
      <w:r w:rsidRPr="00FB3A86">
        <w:rPr>
          <w:rFonts w:ascii="Arial" w:hAnsi="Arial" w:cs="Arial"/>
        </w:rPr>
        <w:t xml:space="preserve"> </w:t>
      </w:r>
      <w:r w:rsidR="00C73A73" w:rsidRPr="00B85CB7">
        <w:t>Statistical Analysis</w:t>
      </w:r>
    </w:p>
    <w:p w14:paraId="00C9F7C7" w14:textId="77777777" w:rsidR="00790ADA" w:rsidRPr="00C73A73" w:rsidRDefault="00C73A73" w:rsidP="00C73A73">
      <w:pPr>
        <w:spacing w:line="480" w:lineRule="auto"/>
        <w:ind w:firstLine="720"/>
        <w:jc w:val="both"/>
      </w:pPr>
      <w:r w:rsidRPr="00B85CB7">
        <w:t>All data were expressed as Mean ± Standard Error of the Mean (SEM). Statistical analyses were performed using GraphPad Prism software, version 9.0.0. The homogeneity of group variances was assessed using Levene's test prior to parametric analysis. Between-group differences were evaluated using one-way Analysis of Variance (ANOVA). Where ANOVA revealed statistically significant differences (p &lt; 0.05), Dunnett's post-hoc test was applied to compare each treatment group against the control group. For semi-quantitative histopathological scores, the non-parametric Kruskal-Wallis test, followed by Dunn's multiple comparisons test with Bonferroni correction, was employed. Statistical significance was set at p &lt; 0.05 for all comparisons.</w:t>
      </w:r>
    </w:p>
    <w:p w14:paraId="5F333587" w14:textId="77777777" w:rsidR="00902823" w:rsidRDefault="00000F8F" w:rsidP="00441B6F">
      <w:pPr>
        <w:pStyle w:val="Head1"/>
        <w:spacing w:after="0"/>
        <w:jc w:val="both"/>
        <w:rPr>
          <w:rFonts w:ascii="Arial" w:hAnsi="Arial" w:cs="Arial"/>
        </w:rPr>
      </w:pPr>
      <w:r>
        <w:rPr>
          <w:rFonts w:ascii="Arial" w:hAnsi="Arial" w:cs="Arial"/>
          <w:highlight w:val="yellow"/>
        </w:rPr>
        <w:t>RESULTS AND DISCUSSION</w:t>
      </w:r>
    </w:p>
    <w:p w14:paraId="4A996AA3" w14:textId="77777777" w:rsidR="00C73A73" w:rsidRPr="00B85CB7" w:rsidRDefault="00C73A73" w:rsidP="00C73A73">
      <w:pPr>
        <w:pStyle w:val="Heading2"/>
        <w:spacing w:before="0" w:line="480" w:lineRule="auto"/>
        <w:jc w:val="both"/>
      </w:pPr>
      <w:r w:rsidRPr="00B85CB7">
        <w:t xml:space="preserve">Proximate Composition of the Ethanol leaf Extract of </w:t>
      </w:r>
      <w:proofErr w:type="spellStart"/>
      <w:r w:rsidRPr="00B85CB7">
        <w:rPr>
          <w:i/>
          <w:iCs/>
        </w:rPr>
        <w:t>Trichosanthes</w:t>
      </w:r>
      <w:proofErr w:type="spellEnd"/>
      <w:r w:rsidRPr="00B85CB7">
        <w:rPr>
          <w:i/>
          <w:iCs/>
        </w:rPr>
        <w:t xml:space="preserve"> </w:t>
      </w:r>
      <w:proofErr w:type="spellStart"/>
      <w:r w:rsidRPr="00B85CB7">
        <w:rPr>
          <w:i/>
          <w:iCs/>
        </w:rPr>
        <w:t>cucumerina</w:t>
      </w:r>
      <w:proofErr w:type="spellEnd"/>
    </w:p>
    <w:p w14:paraId="7A9CD869" w14:textId="77777777" w:rsidR="00C73A73" w:rsidRPr="00B85CB7" w:rsidRDefault="00C73A73" w:rsidP="00C73A73">
      <w:pPr>
        <w:spacing w:line="480" w:lineRule="auto"/>
        <w:ind w:firstLine="720"/>
        <w:jc w:val="both"/>
      </w:pPr>
      <w:r w:rsidRPr="00B85CB7">
        <w:t xml:space="preserve">The proximate composition of </w:t>
      </w:r>
      <w:r w:rsidRPr="00B85CB7">
        <w:rPr>
          <w:i/>
          <w:iCs/>
        </w:rPr>
        <w:t xml:space="preserve">T. </w:t>
      </w:r>
      <w:proofErr w:type="spellStart"/>
      <w:r w:rsidRPr="00B85CB7">
        <w:rPr>
          <w:i/>
          <w:iCs/>
        </w:rPr>
        <w:t>cucumerina</w:t>
      </w:r>
      <w:proofErr w:type="spellEnd"/>
      <w:r w:rsidRPr="00B85CB7">
        <w:t xml:space="preserve"> revealed distinct nutritional profiles across its three main plant parts, as presented in </w:t>
      </w:r>
      <w:r>
        <w:rPr>
          <w:highlight w:val="yellow"/>
        </w:rPr>
        <w:t>Table 4.</w:t>
      </w:r>
      <w:r w:rsidRPr="00B85CB7">
        <w:t xml:space="preserve"> The leaf exhibited the highest moisture content (85.2 ± 3.1%), reflecting its active roles in photosynthesis and transpiration. However, the leaf was comparatively low in ash (1.63 ± 0.15%), crude protein (1.97 ± 0.12%), crude </w:t>
      </w:r>
      <w:proofErr w:type="spellStart"/>
      <w:r w:rsidRPr="00B85CB7">
        <w:t>fibre</w:t>
      </w:r>
      <w:proofErr w:type="spellEnd"/>
      <w:r w:rsidRPr="00B85CB7">
        <w:t xml:space="preserve"> (0.85 ± 0.18%), crude lipid (0.40 ± 0.07%), and carbohydrate (16.50 ± 1.2%). </w:t>
      </w:r>
    </w:p>
    <w:p w14:paraId="6E27353E" w14:textId="77777777" w:rsidR="00C73A73" w:rsidRPr="00B85CB7" w:rsidRDefault="00C73A73" w:rsidP="00C73A73">
      <w:pPr>
        <w:rPr>
          <w:b/>
          <w:bCs/>
        </w:rPr>
      </w:pPr>
      <w:r w:rsidRPr="00B85CB7">
        <w:rPr>
          <w:b/>
          <w:bCs/>
        </w:rPr>
        <w:br w:type="page"/>
      </w:r>
    </w:p>
    <w:p w14:paraId="71328A86" w14:textId="77777777" w:rsidR="00C73A73" w:rsidRPr="00B85CB7" w:rsidRDefault="00985B77" w:rsidP="00C73A73">
      <w:pPr>
        <w:spacing w:line="480" w:lineRule="auto"/>
        <w:jc w:val="center"/>
      </w:pPr>
      <w:r>
        <w:rPr>
          <w:b/>
          <w:bCs/>
        </w:rPr>
        <w:lastRenderedPageBreak/>
        <w:t>Table 4</w:t>
      </w:r>
      <w:r w:rsidR="00C73A73" w:rsidRPr="00B85CB7">
        <w:rPr>
          <w:b/>
          <w:bCs/>
        </w:rPr>
        <w:t xml:space="preserve">. Proximate composition of </w:t>
      </w:r>
      <w:proofErr w:type="spellStart"/>
      <w:r w:rsidR="00C73A73" w:rsidRPr="00B85CB7">
        <w:rPr>
          <w:b/>
          <w:bCs/>
          <w:i/>
          <w:iCs/>
        </w:rPr>
        <w:t>Trichosanthes</w:t>
      </w:r>
      <w:proofErr w:type="spellEnd"/>
      <w:r w:rsidR="00C73A73" w:rsidRPr="00B85CB7">
        <w:rPr>
          <w:b/>
          <w:bCs/>
          <w:i/>
          <w:iCs/>
        </w:rPr>
        <w:t xml:space="preserve"> </w:t>
      </w:r>
      <w:proofErr w:type="spellStart"/>
      <w:r w:rsidR="00C73A73" w:rsidRPr="00B85CB7">
        <w:rPr>
          <w:b/>
          <w:bCs/>
          <w:i/>
          <w:iCs/>
        </w:rPr>
        <w:t>cucumerina</w:t>
      </w:r>
      <w:proofErr w:type="spellEnd"/>
      <w:r w:rsidR="00C73A73" w:rsidRPr="00B85CB7">
        <w:rPr>
          <w:b/>
          <w:bCs/>
        </w:rPr>
        <w:t xml:space="preserve"> plant parts (expressed as % wet weight basis)</w:t>
      </w:r>
    </w:p>
    <w:tbl>
      <w:tblPr>
        <w:tblW w:w="6560" w:type="dxa"/>
        <w:tblInd w:w="1875" w:type="dxa"/>
        <w:tblCellMar>
          <w:left w:w="10" w:type="dxa"/>
          <w:right w:w="10" w:type="dxa"/>
        </w:tblCellMar>
        <w:tblLook w:val="0000" w:firstRow="0" w:lastRow="0" w:firstColumn="0" w:lastColumn="0" w:noHBand="0" w:noVBand="0"/>
      </w:tblPr>
      <w:tblGrid>
        <w:gridCol w:w="3075"/>
        <w:gridCol w:w="3485"/>
      </w:tblGrid>
      <w:tr w:rsidR="00C73A73" w:rsidRPr="00B85CB7" w14:paraId="25258CC1" w14:textId="77777777" w:rsidTr="005D2D54">
        <w:trPr>
          <w:cantSplit/>
          <w:tblHeader/>
        </w:trPr>
        <w:tc>
          <w:tcPr>
            <w:tcW w:w="307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3AF93263" w14:textId="77777777" w:rsidR="00C73A73" w:rsidRPr="00B85CB7" w:rsidRDefault="00C73A73" w:rsidP="005D2D54">
            <w:pPr>
              <w:spacing w:line="480" w:lineRule="auto"/>
              <w:jc w:val="both"/>
            </w:pPr>
            <w:r w:rsidRPr="00B85CB7">
              <w:rPr>
                <w:b/>
                <w:bCs/>
              </w:rPr>
              <w:t>Component</w:t>
            </w:r>
          </w:p>
        </w:tc>
        <w:tc>
          <w:tcPr>
            <w:tcW w:w="348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50ED59D" w14:textId="77777777" w:rsidR="00C73A73" w:rsidRPr="00B85CB7" w:rsidRDefault="00C73A73" w:rsidP="005D2D54">
            <w:pPr>
              <w:spacing w:line="480" w:lineRule="auto"/>
              <w:jc w:val="both"/>
            </w:pPr>
            <w:r w:rsidRPr="00B85CB7">
              <w:rPr>
                <w:b/>
                <w:bCs/>
              </w:rPr>
              <w:t>Leaf</w:t>
            </w:r>
          </w:p>
        </w:tc>
      </w:tr>
      <w:tr w:rsidR="00C73A73" w:rsidRPr="00B85CB7" w14:paraId="38A6E537" w14:textId="77777777" w:rsidTr="005D2D54">
        <w:trPr>
          <w:cantSplit/>
        </w:trPr>
        <w:tc>
          <w:tcPr>
            <w:tcW w:w="3075" w:type="dxa"/>
            <w:tcBorders>
              <w:top w:val="single" w:sz="4" w:space="0" w:color="auto"/>
            </w:tcBorders>
            <w:shd w:val="clear" w:color="auto" w:fill="FFFFFF"/>
            <w:tcMar>
              <w:top w:w="80" w:type="dxa"/>
              <w:left w:w="120" w:type="dxa"/>
              <w:bottom w:w="80" w:type="dxa"/>
              <w:right w:w="120" w:type="dxa"/>
            </w:tcMar>
            <w:vAlign w:val="center"/>
          </w:tcPr>
          <w:p w14:paraId="2C957BBE" w14:textId="77777777" w:rsidR="00C73A73" w:rsidRPr="00B85CB7" w:rsidRDefault="00C73A73" w:rsidP="005D2D54">
            <w:pPr>
              <w:spacing w:line="480" w:lineRule="auto"/>
              <w:jc w:val="both"/>
            </w:pPr>
            <w:r w:rsidRPr="00B85CB7">
              <w:t>Moisture (%)</w:t>
            </w:r>
          </w:p>
        </w:tc>
        <w:tc>
          <w:tcPr>
            <w:tcW w:w="3485" w:type="dxa"/>
            <w:tcBorders>
              <w:top w:val="single" w:sz="4" w:space="0" w:color="auto"/>
            </w:tcBorders>
            <w:shd w:val="clear" w:color="auto" w:fill="FFFFFF"/>
            <w:tcMar>
              <w:top w:w="80" w:type="dxa"/>
              <w:left w:w="120" w:type="dxa"/>
              <w:bottom w:w="80" w:type="dxa"/>
              <w:right w:w="120" w:type="dxa"/>
            </w:tcMar>
            <w:vAlign w:val="center"/>
          </w:tcPr>
          <w:p w14:paraId="7DB8E144" w14:textId="77777777" w:rsidR="00C73A73" w:rsidRPr="00B85CB7" w:rsidRDefault="00C73A73" w:rsidP="005D2D54">
            <w:pPr>
              <w:spacing w:line="480" w:lineRule="auto"/>
              <w:jc w:val="both"/>
            </w:pPr>
            <w:r w:rsidRPr="00B85CB7">
              <w:t>85.2 ± 3.1</w:t>
            </w:r>
          </w:p>
        </w:tc>
      </w:tr>
      <w:tr w:rsidR="00C73A73" w:rsidRPr="00B85CB7" w14:paraId="413733A7" w14:textId="77777777" w:rsidTr="005D2D54">
        <w:trPr>
          <w:cantSplit/>
        </w:trPr>
        <w:tc>
          <w:tcPr>
            <w:tcW w:w="3075" w:type="dxa"/>
            <w:shd w:val="clear" w:color="auto" w:fill="FFFFFF"/>
            <w:tcMar>
              <w:top w:w="80" w:type="dxa"/>
              <w:left w:w="120" w:type="dxa"/>
              <w:bottom w:w="80" w:type="dxa"/>
              <w:right w:w="120" w:type="dxa"/>
            </w:tcMar>
            <w:vAlign w:val="center"/>
          </w:tcPr>
          <w:p w14:paraId="75B43E07" w14:textId="77777777" w:rsidR="00C73A73" w:rsidRPr="00B85CB7" w:rsidRDefault="00C73A73" w:rsidP="005D2D54">
            <w:pPr>
              <w:spacing w:line="480" w:lineRule="auto"/>
              <w:jc w:val="both"/>
            </w:pPr>
            <w:r w:rsidRPr="00B85CB7">
              <w:t>Ash (%)</w:t>
            </w:r>
          </w:p>
        </w:tc>
        <w:tc>
          <w:tcPr>
            <w:tcW w:w="3485" w:type="dxa"/>
            <w:shd w:val="clear" w:color="auto" w:fill="FFFFFF"/>
            <w:tcMar>
              <w:top w:w="80" w:type="dxa"/>
              <w:left w:w="120" w:type="dxa"/>
              <w:bottom w:w="80" w:type="dxa"/>
              <w:right w:w="120" w:type="dxa"/>
            </w:tcMar>
            <w:vAlign w:val="center"/>
          </w:tcPr>
          <w:p w14:paraId="1EBC8496" w14:textId="77777777" w:rsidR="00C73A73" w:rsidRPr="00B85CB7" w:rsidRDefault="00C73A73" w:rsidP="005D2D54">
            <w:pPr>
              <w:spacing w:line="480" w:lineRule="auto"/>
              <w:jc w:val="both"/>
            </w:pPr>
            <w:r w:rsidRPr="00B85CB7">
              <w:t>1.63 ± 0.15</w:t>
            </w:r>
          </w:p>
        </w:tc>
      </w:tr>
      <w:tr w:rsidR="00C73A73" w:rsidRPr="00B85CB7" w14:paraId="588C955F" w14:textId="77777777" w:rsidTr="005D2D54">
        <w:trPr>
          <w:cantSplit/>
        </w:trPr>
        <w:tc>
          <w:tcPr>
            <w:tcW w:w="3075" w:type="dxa"/>
            <w:shd w:val="clear" w:color="auto" w:fill="FFFFFF"/>
            <w:tcMar>
              <w:top w:w="80" w:type="dxa"/>
              <w:left w:w="120" w:type="dxa"/>
              <w:bottom w:w="80" w:type="dxa"/>
              <w:right w:w="120" w:type="dxa"/>
            </w:tcMar>
            <w:vAlign w:val="center"/>
          </w:tcPr>
          <w:p w14:paraId="7DC55A3E" w14:textId="77777777" w:rsidR="00C73A73" w:rsidRPr="00B85CB7" w:rsidRDefault="00C73A73" w:rsidP="005D2D54">
            <w:pPr>
              <w:spacing w:line="480" w:lineRule="auto"/>
              <w:jc w:val="both"/>
            </w:pPr>
            <w:r w:rsidRPr="00B85CB7">
              <w:t>Crude Protein (%)</w:t>
            </w:r>
          </w:p>
        </w:tc>
        <w:tc>
          <w:tcPr>
            <w:tcW w:w="3485" w:type="dxa"/>
            <w:shd w:val="clear" w:color="auto" w:fill="FFFFFF"/>
            <w:tcMar>
              <w:top w:w="80" w:type="dxa"/>
              <w:left w:w="120" w:type="dxa"/>
              <w:bottom w:w="80" w:type="dxa"/>
              <w:right w:w="120" w:type="dxa"/>
            </w:tcMar>
            <w:vAlign w:val="center"/>
          </w:tcPr>
          <w:p w14:paraId="1723EECB" w14:textId="77777777" w:rsidR="00C73A73" w:rsidRPr="00B85CB7" w:rsidRDefault="00C73A73" w:rsidP="005D2D54">
            <w:pPr>
              <w:spacing w:line="480" w:lineRule="auto"/>
              <w:jc w:val="both"/>
            </w:pPr>
            <w:r w:rsidRPr="00B85CB7">
              <w:t>1.97 ± 0.12</w:t>
            </w:r>
          </w:p>
        </w:tc>
      </w:tr>
      <w:tr w:rsidR="00C73A73" w:rsidRPr="00B85CB7" w14:paraId="16144E1F" w14:textId="77777777" w:rsidTr="005D2D54">
        <w:trPr>
          <w:cantSplit/>
        </w:trPr>
        <w:tc>
          <w:tcPr>
            <w:tcW w:w="3075" w:type="dxa"/>
            <w:shd w:val="clear" w:color="auto" w:fill="FFFFFF"/>
            <w:tcMar>
              <w:top w:w="80" w:type="dxa"/>
              <w:left w:w="120" w:type="dxa"/>
              <w:bottom w:w="80" w:type="dxa"/>
              <w:right w:w="120" w:type="dxa"/>
            </w:tcMar>
            <w:vAlign w:val="center"/>
          </w:tcPr>
          <w:p w14:paraId="244B3D1F" w14:textId="77777777" w:rsidR="00C73A73" w:rsidRPr="00B85CB7" w:rsidRDefault="00C73A73" w:rsidP="005D2D54">
            <w:pPr>
              <w:spacing w:line="480" w:lineRule="auto"/>
              <w:jc w:val="both"/>
            </w:pPr>
            <w:r w:rsidRPr="00B85CB7">
              <w:t xml:space="preserve">Crude </w:t>
            </w:r>
            <w:proofErr w:type="spellStart"/>
            <w:r w:rsidRPr="00B85CB7">
              <w:t>Fibre</w:t>
            </w:r>
            <w:proofErr w:type="spellEnd"/>
            <w:r w:rsidRPr="00B85CB7">
              <w:t xml:space="preserve"> (%)</w:t>
            </w:r>
          </w:p>
        </w:tc>
        <w:tc>
          <w:tcPr>
            <w:tcW w:w="3485" w:type="dxa"/>
            <w:shd w:val="clear" w:color="auto" w:fill="FFFFFF"/>
            <w:tcMar>
              <w:top w:w="80" w:type="dxa"/>
              <w:left w:w="120" w:type="dxa"/>
              <w:bottom w:w="80" w:type="dxa"/>
              <w:right w:w="120" w:type="dxa"/>
            </w:tcMar>
            <w:vAlign w:val="center"/>
          </w:tcPr>
          <w:p w14:paraId="75749F68" w14:textId="77777777" w:rsidR="00C73A73" w:rsidRPr="00B85CB7" w:rsidRDefault="00C73A73" w:rsidP="005D2D54">
            <w:pPr>
              <w:spacing w:line="480" w:lineRule="auto"/>
              <w:jc w:val="both"/>
            </w:pPr>
            <w:r w:rsidRPr="00B85CB7">
              <w:t>0.85 ± 0.18</w:t>
            </w:r>
          </w:p>
        </w:tc>
      </w:tr>
      <w:tr w:rsidR="00C73A73" w:rsidRPr="00B85CB7" w14:paraId="501F3EE7" w14:textId="77777777" w:rsidTr="005D2D54">
        <w:trPr>
          <w:cantSplit/>
        </w:trPr>
        <w:tc>
          <w:tcPr>
            <w:tcW w:w="3075" w:type="dxa"/>
            <w:shd w:val="clear" w:color="auto" w:fill="FFFFFF"/>
            <w:tcMar>
              <w:top w:w="80" w:type="dxa"/>
              <w:left w:w="120" w:type="dxa"/>
              <w:bottom w:w="80" w:type="dxa"/>
              <w:right w:w="120" w:type="dxa"/>
            </w:tcMar>
            <w:vAlign w:val="center"/>
          </w:tcPr>
          <w:p w14:paraId="2405C01F" w14:textId="77777777" w:rsidR="00C73A73" w:rsidRPr="00B85CB7" w:rsidRDefault="00C73A73" w:rsidP="005D2D54">
            <w:pPr>
              <w:spacing w:line="480" w:lineRule="auto"/>
              <w:jc w:val="both"/>
            </w:pPr>
            <w:r w:rsidRPr="00B85CB7">
              <w:t>Crude Lipid (%)</w:t>
            </w:r>
          </w:p>
        </w:tc>
        <w:tc>
          <w:tcPr>
            <w:tcW w:w="3485" w:type="dxa"/>
            <w:shd w:val="clear" w:color="auto" w:fill="FFFFFF"/>
            <w:tcMar>
              <w:top w:w="80" w:type="dxa"/>
              <w:left w:w="120" w:type="dxa"/>
              <w:bottom w:w="80" w:type="dxa"/>
              <w:right w:w="120" w:type="dxa"/>
            </w:tcMar>
            <w:vAlign w:val="center"/>
          </w:tcPr>
          <w:p w14:paraId="0BA83C55" w14:textId="77777777" w:rsidR="00C73A73" w:rsidRPr="00B85CB7" w:rsidRDefault="00C73A73" w:rsidP="005D2D54">
            <w:pPr>
              <w:spacing w:line="480" w:lineRule="auto"/>
              <w:jc w:val="both"/>
            </w:pPr>
            <w:r w:rsidRPr="00B85CB7">
              <w:t>0.40 ± 0.07</w:t>
            </w:r>
          </w:p>
        </w:tc>
      </w:tr>
      <w:tr w:rsidR="00C73A73" w:rsidRPr="00B85CB7" w14:paraId="41142846" w14:textId="77777777" w:rsidTr="005D2D54">
        <w:trPr>
          <w:cantSplit/>
        </w:trPr>
        <w:tc>
          <w:tcPr>
            <w:tcW w:w="3075" w:type="dxa"/>
            <w:tcBorders>
              <w:bottom w:val="single" w:sz="4" w:space="0" w:color="auto"/>
            </w:tcBorders>
            <w:shd w:val="clear" w:color="auto" w:fill="FFFFFF"/>
            <w:tcMar>
              <w:top w:w="80" w:type="dxa"/>
              <w:left w:w="120" w:type="dxa"/>
              <w:bottom w:w="80" w:type="dxa"/>
              <w:right w:w="120" w:type="dxa"/>
            </w:tcMar>
            <w:vAlign w:val="center"/>
          </w:tcPr>
          <w:p w14:paraId="59BCFC55" w14:textId="77777777" w:rsidR="00C73A73" w:rsidRPr="00B85CB7" w:rsidRDefault="00C73A73" w:rsidP="005D2D54">
            <w:pPr>
              <w:spacing w:line="480" w:lineRule="auto"/>
              <w:jc w:val="both"/>
            </w:pPr>
            <w:r w:rsidRPr="00B85CB7">
              <w:t>Carbohydrate (%)</w:t>
            </w:r>
          </w:p>
        </w:tc>
        <w:tc>
          <w:tcPr>
            <w:tcW w:w="3485" w:type="dxa"/>
            <w:tcBorders>
              <w:bottom w:val="single" w:sz="4" w:space="0" w:color="auto"/>
            </w:tcBorders>
            <w:shd w:val="clear" w:color="auto" w:fill="FFFFFF"/>
            <w:tcMar>
              <w:top w:w="80" w:type="dxa"/>
              <w:left w:w="120" w:type="dxa"/>
              <w:bottom w:w="80" w:type="dxa"/>
              <w:right w:w="120" w:type="dxa"/>
            </w:tcMar>
            <w:vAlign w:val="center"/>
          </w:tcPr>
          <w:p w14:paraId="42292F9B" w14:textId="77777777" w:rsidR="00C73A73" w:rsidRPr="00B85CB7" w:rsidRDefault="00C73A73" w:rsidP="005D2D54">
            <w:pPr>
              <w:spacing w:line="480" w:lineRule="auto"/>
              <w:jc w:val="both"/>
            </w:pPr>
            <w:r w:rsidRPr="00B85CB7">
              <w:t>16.50 ± 1.2</w:t>
            </w:r>
          </w:p>
        </w:tc>
      </w:tr>
    </w:tbl>
    <w:p w14:paraId="3D59CC8A" w14:textId="77777777" w:rsidR="00C73A73" w:rsidRPr="00524AD2" w:rsidRDefault="00C73A73" w:rsidP="00524AD2">
      <w:pPr>
        <w:spacing w:line="480" w:lineRule="auto"/>
        <w:jc w:val="both"/>
      </w:pPr>
      <w:r w:rsidRPr="00B85CB7">
        <w:rPr>
          <w:i/>
          <w:iCs/>
        </w:rPr>
        <w:t xml:space="preserve">                              Values are presented as Mean ± Standard Deviation.</w:t>
      </w:r>
      <w:bookmarkStart w:id="37" w:name="_Toc230616780"/>
    </w:p>
    <w:p w14:paraId="39088C12" w14:textId="77777777" w:rsidR="00C73A73" w:rsidRPr="00B85CB7" w:rsidRDefault="00C73A73" w:rsidP="00C73A73">
      <w:pPr>
        <w:pStyle w:val="Heading2"/>
        <w:spacing w:before="0" w:line="480" w:lineRule="auto"/>
        <w:jc w:val="both"/>
      </w:pPr>
      <w:r w:rsidRPr="00B85CB7">
        <w:t xml:space="preserve">Phytochemical Analysis of the Ethanol </w:t>
      </w:r>
      <w:r w:rsidR="00524AD2">
        <w:t>Leaf</w:t>
      </w:r>
      <w:r w:rsidRPr="00B85CB7">
        <w:t xml:space="preserve"> Extract of </w:t>
      </w:r>
      <w:proofErr w:type="spellStart"/>
      <w:r w:rsidRPr="00B85CB7">
        <w:rPr>
          <w:i/>
          <w:iCs/>
        </w:rPr>
        <w:t>Trichosanthes</w:t>
      </w:r>
      <w:proofErr w:type="spellEnd"/>
      <w:r w:rsidRPr="00B85CB7">
        <w:rPr>
          <w:i/>
          <w:iCs/>
        </w:rPr>
        <w:t xml:space="preserve"> </w:t>
      </w:r>
      <w:proofErr w:type="spellStart"/>
      <w:r w:rsidRPr="00B85CB7">
        <w:rPr>
          <w:i/>
          <w:iCs/>
        </w:rPr>
        <w:t>cucumerina</w:t>
      </w:r>
      <w:bookmarkEnd w:id="37"/>
      <w:proofErr w:type="spellEnd"/>
    </w:p>
    <w:p w14:paraId="17F26263" w14:textId="77777777" w:rsidR="00C73A73" w:rsidRPr="00B85CB7" w:rsidRDefault="00C73A73" w:rsidP="00C73A73">
      <w:pPr>
        <w:pStyle w:val="Heading3"/>
        <w:spacing w:before="0" w:line="480" w:lineRule="auto"/>
        <w:jc w:val="both"/>
      </w:pPr>
      <w:bookmarkStart w:id="38" w:name="_Toc230616781"/>
      <w:r w:rsidRPr="00B85CB7">
        <w:t>Qualitative Phytochemical Screening</w:t>
      </w:r>
      <w:bookmarkEnd w:id="38"/>
    </w:p>
    <w:p w14:paraId="48B52D42" w14:textId="77777777" w:rsidR="00C73A73" w:rsidRPr="00B85CB7" w:rsidRDefault="00C73A73" w:rsidP="00C73A73">
      <w:pPr>
        <w:spacing w:line="480" w:lineRule="auto"/>
        <w:ind w:firstLine="720"/>
        <w:jc w:val="both"/>
      </w:pPr>
      <w:r w:rsidRPr="00B85CB7">
        <w:t xml:space="preserve">The qualitative phytochemical screening of </w:t>
      </w:r>
      <w:r w:rsidRPr="00B85CB7">
        <w:rPr>
          <w:i/>
          <w:iCs/>
        </w:rPr>
        <w:t xml:space="preserve">T. </w:t>
      </w:r>
      <w:proofErr w:type="spellStart"/>
      <w:r w:rsidRPr="00B85CB7">
        <w:rPr>
          <w:i/>
          <w:iCs/>
        </w:rPr>
        <w:t>cucumerina</w:t>
      </w:r>
      <w:proofErr w:type="spellEnd"/>
      <w:r w:rsidRPr="00B85CB7">
        <w:t xml:space="preserve"> revealed distinct patterns of bioactive compound distribution across its leaf, as shown in Table </w:t>
      </w:r>
      <w:r w:rsidR="00985B77">
        <w:t>5</w:t>
      </w:r>
      <w:r w:rsidRPr="00B85CB7">
        <w:t>. Flavonoids were most abundant in the leaf (+++)</w:t>
      </w:r>
      <w:r w:rsidR="00985B77">
        <w:t xml:space="preserve">; </w:t>
      </w:r>
      <w:r>
        <w:rPr>
          <w:highlight w:val="yellow"/>
        </w:rPr>
        <w:t>tannins were present at moderate levels in the leaf</w:t>
      </w:r>
      <w:r>
        <w:t xml:space="preserve"> (++). Carotenoids showed a high intensity in the leaf (+++), consistent with the leaf's photosynthetic pigment-accumulating function. Saponins were moderately present in the leaf (++). Alkaloids were weakly present (+). Oxalates were absent (-). </w:t>
      </w:r>
      <w:r>
        <w:rPr>
          <w:highlight w:val="yellow"/>
        </w:rPr>
        <w:t>Cardiac glycosides were absent from the leaf</w:t>
      </w:r>
      <w:r>
        <w:t xml:space="preserve">. </w:t>
      </w:r>
    </w:p>
    <w:p w14:paraId="699606C7" w14:textId="77777777" w:rsidR="00C73A73" w:rsidRPr="00B85CB7" w:rsidRDefault="00C73A73" w:rsidP="00C73A73">
      <w:pPr>
        <w:spacing w:line="480" w:lineRule="auto"/>
        <w:ind w:firstLine="720"/>
        <w:jc w:val="both"/>
      </w:pPr>
      <w:r w:rsidRPr="00B85CB7">
        <w:t>A key of semi-quantitative scoring is provided: +++ = highly present; ++ = moderately present; + = slightly present; − = absent.</w:t>
      </w:r>
    </w:p>
    <w:p w14:paraId="3B8EFD46" w14:textId="77777777" w:rsidR="00C73A73" w:rsidRPr="00B85CB7" w:rsidRDefault="00C73A73" w:rsidP="00C73A73">
      <w:pPr>
        <w:rPr>
          <w:b/>
          <w:bCs/>
        </w:rPr>
      </w:pPr>
      <w:r w:rsidRPr="00B85CB7">
        <w:rPr>
          <w:b/>
          <w:bCs/>
        </w:rPr>
        <w:br w:type="page"/>
      </w:r>
    </w:p>
    <w:p w14:paraId="77973F5E" w14:textId="77777777" w:rsidR="00C73A73" w:rsidRPr="00B85CB7" w:rsidRDefault="00985B77" w:rsidP="00C73A73">
      <w:pPr>
        <w:spacing w:line="480" w:lineRule="auto"/>
        <w:jc w:val="center"/>
      </w:pPr>
      <w:r>
        <w:rPr>
          <w:b/>
          <w:bCs/>
        </w:rPr>
        <w:lastRenderedPageBreak/>
        <w:t>Table 5</w:t>
      </w:r>
      <w:r w:rsidR="00C73A73" w:rsidRPr="00B85CB7">
        <w:rPr>
          <w:b/>
          <w:bCs/>
        </w:rPr>
        <w:t xml:space="preserve">. Qualitative phytochemical screening of </w:t>
      </w:r>
      <w:proofErr w:type="spellStart"/>
      <w:r w:rsidR="00C73A73" w:rsidRPr="00B85CB7">
        <w:rPr>
          <w:b/>
          <w:bCs/>
          <w:i/>
          <w:iCs/>
        </w:rPr>
        <w:t>Trichosanthes</w:t>
      </w:r>
      <w:proofErr w:type="spellEnd"/>
      <w:r w:rsidR="00C73A73" w:rsidRPr="00B85CB7">
        <w:rPr>
          <w:b/>
          <w:bCs/>
          <w:i/>
          <w:iCs/>
        </w:rPr>
        <w:t xml:space="preserve"> </w:t>
      </w:r>
      <w:proofErr w:type="spellStart"/>
      <w:r w:rsidR="00C73A73" w:rsidRPr="00B85CB7">
        <w:rPr>
          <w:b/>
          <w:bCs/>
          <w:i/>
          <w:iCs/>
        </w:rPr>
        <w:t>cucumerina</w:t>
      </w:r>
      <w:proofErr w:type="spellEnd"/>
      <w:r w:rsidR="00C73A73" w:rsidRPr="00B85CB7">
        <w:rPr>
          <w:b/>
          <w:bCs/>
        </w:rPr>
        <w:t xml:space="preserve"> plant parts</w:t>
      </w:r>
    </w:p>
    <w:tbl>
      <w:tblPr>
        <w:tblW w:w="6930" w:type="dxa"/>
        <w:tblInd w:w="895" w:type="dxa"/>
        <w:tblCellMar>
          <w:left w:w="10" w:type="dxa"/>
          <w:right w:w="10" w:type="dxa"/>
        </w:tblCellMar>
        <w:tblLook w:val="0000" w:firstRow="0" w:lastRow="0" w:firstColumn="0" w:lastColumn="0" w:noHBand="0" w:noVBand="0"/>
      </w:tblPr>
      <w:tblGrid>
        <w:gridCol w:w="3713"/>
        <w:gridCol w:w="3217"/>
      </w:tblGrid>
      <w:tr w:rsidR="00C73A73" w:rsidRPr="00B85CB7" w14:paraId="63A86241" w14:textId="77777777" w:rsidTr="005D2D54">
        <w:trPr>
          <w:cantSplit/>
          <w:tblHeader/>
        </w:trPr>
        <w:tc>
          <w:tcPr>
            <w:tcW w:w="371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066EA4B" w14:textId="77777777" w:rsidR="00C73A73" w:rsidRPr="00B85CB7" w:rsidRDefault="00C73A73" w:rsidP="005D2D54">
            <w:pPr>
              <w:spacing w:line="480" w:lineRule="auto"/>
              <w:jc w:val="both"/>
            </w:pPr>
            <w:r w:rsidRPr="00B85CB7">
              <w:rPr>
                <w:b/>
                <w:bCs/>
              </w:rPr>
              <w:t>Phytochemical</w:t>
            </w:r>
          </w:p>
        </w:tc>
        <w:tc>
          <w:tcPr>
            <w:tcW w:w="3217"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736FD84" w14:textId="77777777" w:rsidR="00C73A73" w:rsidRPr="00B85CB7" w:rsidRDefault="00C73A73" w:rsidP="005D2D54">
            <w:pPr>
              <w:spacing w:line="480" w:lineRule="auto"/>
              <w:jc w:val="both"/>
            </w:pPr>
            <w:r w:rsidRPr="00B85CB7">
              <w:rPr>
                <w:b/>
                <w:bCs/>
              </w:rPr>
              <w:t>Leaf</w:t>
            </w:r>
          </w:p>
        </w:tc>
      </w:tr>
      <w:tr w:rsidR="00C73A73" w:rsidRPr="00B85CB7" w14:paraId="0CF795B1" w14:textId="77777777" w:rsidTr="005D2D54">
        <w:trPr>
          <w:cantSplit/>
        </w:trPr>
        <w:tc>
          <w:tcPr>
            <w:tcW w:w="3713" w:type="dxa"/>
            <w:tcBorders>
              <w:top w:val="single" w:sz="4" w:space="0" w:color="auto"/>
            </w:tcBorders>
            <w:shd w:val="clear" w:color="auto" w:fill="FFFFFF"/>
            <w:tcMar>
              <w:top w:w="80" w:type="dxa"/>
              <w:left w:w="120" w:type="dxa"/>
              <w:bottom w:w="80" w:type="dxa"/>
              <w:right w:w="120" w:type="dxa"/>
            </w:tcMar>
            <w:vAlign w:val="center"/>
          </w:tcPr>
          <w:p w14:paraId="4DCE53C2" w14:textId="77777777" w:rsidR="00C73A73" w:rsidRPr="00B85CB7" w:rsidRDefault="00C73A73" w:rsidP="005D2D54">
            <w:pPr>
              <w:spacing w:line="480" w:lineRule="auto"/>
              <w:jc w:val="both"/>
            </w:pPr>
            <w:r w:rsidRPr="00B85CB7">
              <w:t>Tannins</w:t>
            </w:r>
          </w:p>
        </w:tc>
        <w:tc>
          <w:tcPr>
            <w:tcW w:w="3217" w:type="dxa"/>
            <w:tcBorders>
              <w:top w:val="single" w:sz="4" w:space="0" w:color="auto"/>
            </w:tcBorders>
            <w:shd w:val="clear" w:color="auto" w:fill="FFFFFF"/>
            <w:tcMar>
              <w:top w:w="80" w:type="dxa"/>
              <w:left w:w="120" w:type="dxa"/>
              <w:bottom w:w="80" w:type="dxa"/>
              <w:right w:w="120" w:type="dxa"/>
            </w:tcMar>
            <w:vAlign w:val="center"/>
          </w:tcPr>
          <w:p w14:paraId="7F702991" w14:textId="77777777" w:rsidR="00C73A73" w:rsidRPr="00B85CB7" w:rsidRDefault="00C73A73" w:rsidP="005D2D54">
            <w:pPr>
              <w:spacing w:line="480" w:lineRule="auto"/>
              <w:jc w:val="both"/>
            </w:pPr>
            <w:r w:rsidRPr="00B85CB7">
              <w:t>++</w:t>
            </w:r>
          </w:p>
        </w:tc>
      </w:tr>
      <w:tr w:rsidR="00C73A73" w:rsidRPr="00B85CB7" w14:paraId="0C19F150" w14:textId="77777777" w:rsidTr="005D2D54">
        <w:trPr>
          <w:cantSplit/>
        </w:trPr>
        <w:tc>
          <w:tcPr>
            <w:tcW w:w="3713" w:type="dxa"/>
            <w:shd w:val="clear" w:color="auto" w:fill="FFFFFF"/>
            <w:tcMar>
              <w:top w:w="80" w:type="dxa"/>
              <w:left w:w="120" w:type="dxa"/>
              <w:bottom w:w="80" w:type="dxa"/>
              <w:right w:w="120" w:type="dxa"/>
            </w:tcMar>
            <w:vAlign w:val="center"/>
          </w:tcPr>
          <w:p w14:paraId="11365E14" w14:textId="77777777" w:rsidR="00C73A73" w:rsidRPr="00B85CB7" w:rsidRDefault="00C73A73" w:rsidP="005D2D54">
            <w:pPr>
              <w:spacing w:line="480" w:lineRule="auto"/>
              <w:jc w:val="both"/>
            </w:pPr>
            <w:r w:rsidRPr="00B85CB7">
              <w:t>Saponins</w:t>
            </w:r>
          </w:p>
        </w:tc>
        <w:tc>
          <w:tcPr>
            <w:tcW w:w="3217" w:type="dxa"/>
            <w:shd w:val="clear" w:color="auto" w:fill="FFFFFF"/>
            <w:tcMar>
              <w:top w:w="80" w:type="dxa"/>
              <w:left w:w="120" w:type="dxa"/>
              <w:bottom w:w="80" w:type="dxa"/>
              <w:right w:w="120" w:type="dxa"/>
            </w:tcMar>
            <w:vAlign w:val="center"/>
          </w:tcPr>
          <w:p w14:paraId="6DC3D046" w14:textId="77777777" w:rsidR="00C73A73" w:rsidRPr="00B85CB7" w:rsidRDefault="00C73A73" w:rsidP="005D2D54">
            <w:pPr>
              <w:spacing w:line="480" w:lineRule="auto"/>
              <w:jc w:val="both"/>
            </w:pPr>
            <w:r w:rsidRPr="00B85CB7">
              <w:t>++</w:t>
            </w:r>
          </w:p>
        </w:tc>
      </w:tr>
      <w:tr w:rsidR="00C73A73" w:rsidRPr="00B85CB7" w14:paraId="51740D02" w14:textId="77777777" w:rsidTr="005D2D54">
        <w:trPr>
          <w:cantSplit/>
        </w:trPr>
        <w:tc>
          <w:tcPr>
            <w:tcW w:w="3713" w:type="dxa"/>
            <w:shd w:val="clear" w:color="auto" w:fill="FFFFFF"/>
            <w:tcMar>
              <w:top w:w="80" w:type="dxa"/>
              <w:left w:w="120" w:type="dxa"/>
              <w:bottom w:w="80" w:type="dxa"/>
              <w:right w:w="120" w:type="dxa"/>
            </w:tcMar>
            <w:vAlign w:val="center"/>
          </w:tcPr>
          <w:p w14:paraId="5A4B427B" w14:textId="77777777" w:rsidR="00C73A73" w:rsidRPr="00B85CB7" w:rsidRDefault="00C73A73" w:rsidP="005D2D54">
            <w:pPr>
              <w:spacing w:line="480" w:lineRule="auto"/>
              <w:jc w:val="both"/>
            </w:pPr>
            <w:r w:rsidRPr="00B85CB7">
              <w:t>Flavonoids</w:t>
            </w:r>
          </w:p>
        </w:tc>
        <w:tc>
          <w:tcPr>
            <w:tcW w:w="3217" w:type="dxa"/>
            <w:shd w:val="clear" w:color="auto" w:fill="FFFFFF"/>
            <w:tcMar>
              <w:top w:w="80" w:type="dxa"/>
              <w:left w:w="120" w:type="dxa"/>
              <w:bottom w:w="80" w:type="dxa"/>
              <w:right w:w="120" w:type="dxa"/>
            </w:tcMar>
            <w:vAlign w:val="center"/>
          </w:tcPr>
          <w:p w14:paraId="14426046" w14:textId="77777777" w:rsidR="00C73A73" w:rsidRPr="00B85CB7" w:rsidRDefault="00C73A73" w:rsidP="005D2D54">
            <w:pPr>
              <w:spacing w:line="480" w:lineRule="auto"/>
              <w:jc w:val="both"/>
            </w:pPr>
            <w:r w:rsidRPr="00B85CB7">
              <w:t>+++</w:t>
            </w:r>
          </w:p>
        </w:tc>
      </w:tr>
      <w:tr w:rsidR="00C73A73" w:rsidRPr="00B85CB7" w14:paraId="3E5E85AA" w14:textId="77777777" w:rsidTr="005D2D54">
        <w:trPr>
          <w:cantSplit/>
        </w:trPr>
        <w:tc>
          <w:tcPr>
            <w:tcW w:w="3713" w:type="dxa"/>
            <w:shd w:val="clear" w:color="auto" w:fill="FFFFFF"/>
            <w:tcMar>
              <w:top w:w="80" w:type="dxa"/>
              <w:left w:w="120" w:type="dxa"/>
              <w:bottom w:w="80" w:type="dxa"/>
              <w:right w:w="120" w:type="dxa"/>
            </w:tcMar>
            <w:vAlign w:val="center"/>
          </w:tcPr>
          <w:p w14:paraId="6C23ECAD" w14:textId="77777777" w:rsidR="00C73A73" w:rsidRPr="00B85CB7" w:rsidRDefault="00C73A73" w:rsidP="005D2D54">
            <w:pPr>
              <w:spacing w:line="480" w:lineRule="auto"/>
              <w:jc w:val="both"/>
            </w:pPr>
            <w:r w:rsidRPr="00B85CB7">
              <w:t>Oxalates</w:t>
            </w:r>
          </w:p>
        </w:tc>
        <w:tc>
          <w:tcPr>
            <w:tcW w:w="3217" w:type="dxa"/>
            <w:shd w:val="clear" w:color="auto" w:fill="FFFFFF"/>
            <w:tcMar>
              <w:top w:w="80" w:type="dxa"/>
              <w:left w:w="120" w:type="dxa"/>
              <w:bottom w:w="80" w:type="dxa"/>
              <w:right w:w="120" w:type="dxa"/>
            </w:tcMar>
            <w:vAlign w:val="center"/>
          </w:tcPr>
          <w:p w14:paraId="393B98B7" w14:textId="77777777" w:rsidR="00C73A73" w:rsidRPr="00B85CB7" w:rsidRDefault="00C73A73" w:rsidP="005D2D54">
            <w:pPr>
              <w:spacing w:line="480" w:lineRule="auto"/>
              <w:jc w:val="both"/>
            </w:pPr>
            <w:r w:rsidRPr="00B85CB7">
              <w:t>−</w:t>
            </w:r>
          </w:p>
        </w:tc>
      </w:tr>
      <w:tr w:rsidR="00C73A73" w:rsidRPr="00B85CB7" w14:paraId="19827713" w14:textId="77777777" w:rsidTr="005D2D54">
        <w:trPr>
          <w:cantSplit/>
        </w:trPr>
        <w:tc>
          <w:tcPr>
            <w:tcW w:w="3713" w:type="dxa"/>
            <w:shd w:val="clear" w:color="auto" w:fill="FFFFFF"/>
            <w:tcMar>
              <w:top w:w="80" w:type="dxa"/>
              <w:left w:w="120" w:type="dxa"/>
              <w:bottom w:w="80" w:type="dxa"/>
              <w:right w:w="120" w:type="dxa"/>
            </w:tcMar>
            <w:vAlign w:val="center"/>
          </w:tcPr>
          <w:p w14:paraId="4B3A94C9" w14:textId="77777777" w:rsidR="00C73A73" w:rsidRPr="00B85CB7" w:rsidRDefault="00C73A73" w:rsidP="005D2D54">
            <w:pPr>
              <w:spacing w:line="480" w:lineRule="auto"/>
              <w:jc w:val="both"/>
            </w:pPr>
            <w:r w:rsidRPr="00B85CB7">
              <w:t>Alkaloids</w:t>
            </w:r>
          </w:p>
        </w:tc>
        <w:tc>
          <w:tcPr>
            <w:tcW w:w="3217" w:type="dxa"/>
            <w:shd w:val="clear" w:color="auto" w:fill="FFFFFF"/>
            <w:tcMar>
              <w:top w:w="80" w:type="dxa"/>
              <w:left w:w="120" w:type="dxa"/>
              <w:bottom w:w="80" w:type="dxa"/>
              <w:right w:w="120" w:type="dxa"/>
            </w:tcMar>
            <w:vAlign w:val="center"/>
          </w:tcPr>
          <w:p w14:paraId="216ACE8B" w14:textId="77777777" w:rsidR="00C73A73" w:rsidRPr="00B85CB7" w:rsidRDefault="00C73A73" w:rsidP="005D2D54">
            <w:pPr>
              <w:spacing w:line="480" w:lineRule="auto"/>
              <w:jc w:val="both"/>
            </w:pPr>
            <w:r w:rsidRPr="00B85CB7">
              <w:t>+</w:t>
            </w:r>
          </w:p>
        </w:tc>
      </w:tr>
      <w:tr w:rsidR="00C73A73" w:rsidRPr="00B85CB7" w14:paraId="203B8D64" w14:textId="77777777" w:rsidTr="005D2D54">
        <w:trPr>
          <w:cantSplit/>
        </w:trPr>
        <w:tc>
          <w:tcPr>
            <w:tcW w:w="3713" w:type="dxa"/>
            <w:shd w:val="clear" w:color="auto" w:fill="FFFFFF"/>
            <w:tcMar>
              <w:top w:w="80" w:type="dxa"/>
              <w:left w:w="120" w:type="dxa"/>
              <w:bottom w:w="80" w:type="dxa"/>
              <w:right w:w="120" w:type="dxa"/>
            </w:tcMar>
            <w:vAlign w:val="center"/>
          </w:tcPr>
          <w:p w14:paraId="3D1EDFCE" w14:textId="77777777" w:rsidR="00C73A73" w:rsidRPr="00B85CB7" w:rsidRDefault="00C73A73" w:rsidP="005D2D54">
            <w:pPr>
              <w:spacing w:line="480" w:lineRule="auto"/>
              <w:jc w:val="both"/>
            </w:pPr>
            <w:r w:rsidRPr="00B85CB7">
              <w:t>Carotenoids</w:t>
            </w:r>
          </w:p>
        </w:tc>
        <w:tc>
          <w:tcPr>
            <w:tcW w:w="3217" w:type="dxa"/>
            <w:shd w:val="clear" w:color="auto" w:fill="FFFFFF"/>
            <w:tcMar>
              <w:top w:w="80" w:type="dxa"/>
              <w:left w:w="120" w:type="dxa"/>
              <w:bottom w:w="80" w:type="dxa"/>
              <w:right w:w="120" w:type="dxa"/>
            </w:tcMar>
            <w:vAlign w:val="center"/>
          </w:tcPr>
          <w:p w14:paraId="647CBBBF" w14:textId="77777777" w:rsidR="00C73A73" w:rsidRPr="00B85CB7" w:rsidRDefault="00C73A73" w:rsidP="005D2D54">
            <w:pPr>
              <w:spacing w:line="480" w:lineRule="auto"/>
              <w:jc w:val="both"/>
            </w:pPr>
            <w:r w:rsidRPr="00B85CB7">
              <w:t>+++</w:t>
            </w:r>
          </w:p>
        </w:tc>
      </w:tr>
      <w:tr w:rsidR="00C73A73" w:rsidRPr="00B85CB7" w14:paraId="646CF94E" w14:textId="77777777" w:rsidTr="005D2D54">
        <w:trPr>
          <w:cantSplit/>
        </w:trPr>
        <w:tc>
          <w:tcPr>
            <w:tcW w:w="3713" w:type="dxa"/>
            <w:tcBorders>
              <w:bottom w:val="single" w:sz="4" w:space="0" w:color="auto"/>
            </w:tcBorders>
            <w:shd w:val="clear" w:color="auto" w:fill="FFFFFF"/>
            <w:tcMar>
              <w:top w:w="80" w:type="dxa"/>
              <w:left w:w="120" w:type="dxa"/>
              <w:bottom w:w="80" w:type="dxa"/>
              <w:right w:w="120" w:type="dxa"/>
            </w:tcMar>
            <w:vAlign w:val="center"/>
          </w:tcPr>
          <w:p w14:paraId="27AC0A99" w14:textId="77777777" w:rsidR="00C73A73" w:rsidRPr="00B85CB7" w:rsidRDefault="00C73A73" w:rsidP="005D2D54">
            <w:pPr>
              <w:spacing w:line="480" w:lineRule="auto"/>
              <w:jc w:val="both"/>
            </w:pPr>
            <w:r w:rsidRPr="00B85CB7">
              <w:t>Cardiac Glycosides</w:t>
            </w:r>
          </w:p>
        </w:tc>
        <w:tc>
          <w:tcPr>
            <w:tcW w:w="3217" w:type="dxa"/>
            <w:tcBorders>
              <w:bottom w:val="single" w:sz="4" w:space="0" w:color="auto"/>
            </w:tcBorders>
            <w:shd w:val="clear" w:color="auto" w:fill="FFFFFF"/>
            <w:tcMar>
              <w:top w:w="80" w:type="dxa"/>
              <w:left w:w="120" w:type="dxa"/>
              <w:bottom w:w="80" w:type="dxa"/>
              <w:right w:w="120" w:type="dxa"/>
            </w:tcMar>
            <w:vAlign w:val="center"/>
          </w:tcPr>
          <w:p w14:paraId="0E1F5E2F" w14:textId="77777777" w:rsidR="00C73A73" w:rsidRPr="00B85CB7" w:rsidRDefault="00C73A73" w:rsidP="005D2D54">
            <w:pPr>
              <w:spacing w:line="480" w:lineRule="auto"/>
              <w:jc w:val="both"/>
            </w:pPr>
            <w:r w:rsidRPr="00B85CB7">
              <w:t>−</w:t>
            </w:r>
          </w:p>
        </w:tc>
      </w:tr>
    </w:tbl>
    <w:p w14:paraId="43A50312" w14:textId="77777777" w:rsidR="00C73A73" w:rsidRPr="00B85CB7" w:rsidRDefault="00C73A73" w:rsidP="00C73A73">
      <w:pPr>
        <w:rPr>
          <w:b/>
          <w:bCs/>
          <w:color w:val="000000"/>
        </w:rPr>
      </w:pPr>
      <w:bookmarkStart w:id="39" w:name="_Toc230616782"/>
      <w:r w:rsidRPr="00B85CB7">
        <w:br w:type="page"/>
      </w:r>
    </w:p>
    <w:p w14:paraId="2C73AC4C" w14:textId="77777777" w:rsidR="00C73A73" w:rsidRPr="00B85CB7" w:rsidRDefault="00C73A73" w:rsidP="00C73A73">
      <w:pPr>
        <w:pStyle w:val="Heading3"/>
        <w:spacing w:before="0" w:line="480" w:lineRule="auto"/>
        <w:jc w:val="both"/>
      </w:pPr>
      <w:r w:rsidRPr="00B85CB7">
        <w:lastRenderedPageBreak/>
        <w:t>Quantitative Phytochemical Analysis</w:t>
      </w:r>
      <w:bookmarkEnd w:id="39"/>
    </w:p>
    <w:p w14:paraId="6CA5A285" w14:textId="77777777" w:rsidR="00C73A73" w:rsidRPr="00524AD2" w:rsidRDefault="00C73A73" w:rsidP="00524AD2">
      <w:pPr>
        <w:spacing w:line="480" w:lineRule="auto"/>
        <w:ind w:firstLine="720"/>
        <w:jc w:val="both"/>
      </w:pPr>
      <w:r w:rsidRPr="00B85CB7">
        <w:t xml:space="preserve">The quantitative analysis of major phytochemicals in </w:t>
      </w:r>
      <w:r w:rsidRPr="00B85CB7">
        <w:rPr>
          <w:i/>
          <w:iCs/>
        </w:rPr>
        <w:t xml:space="preserve">T. </w:t>
      </w:r>
      <w:proofErr w:type="spellStart"/>
      <w:r w:rsidRPr="00B85CB7">
        <w:rPr>
          <w:i/>
          <w:iCs/>
        </w:rPr>
        <w:t>cucumerina</w:t>
      </w:r>
      <w:proofErr w:type="spellEnd"/>
      <w:r w:rsidRPr="00B85CB7">
        <w:t xml:space="preserve"> is presented in Table</w:t>
      </w:r>
      <w:r w:rsidR="00985B77">
        <w:t xml:space="preserve"> 6</w:t>
      </w:r>
      <w:r w:rsidRPr="00B85CB7">
        <w:t xml:space="preserve">, with concentrations expressed in mg/100g. The leaf contained the highest levels of flavonoids (861.67 ± 45 mg/100g), tannins (555.00 ± 32 mg/100g), and carotenoids (205.33 ± 112 mg/100g), affirming its richness in antioxidant compounds. Alkaloid content was also greatest in the leaf (93.33 ± 8.2 mg/100g). Oxalate concentrations </w:t>
      </w:r>
      <w:r w:rsidR="00985B77">
        <w:t>were</w:t>
      </w:r>
      <w:r w:rsidRPr="00B85CB7">
        <w:t xml:space="preserve"> low in the leaf (3.70 ± 6.0 mg/100g). Cardiac glycosides remained low across </w:t>
      </w:r>
      <w:r w:rsidR="00985B77">
        <w:t xml:space="preserve">the </w:t>
      </w:r>
      <w:r w:rsidRPr="00B85CB7">
        <w:t>plant leaf (8–12 mg/100g).</w:t>
      </w:r>
    </w:p>
    <w:p w14:paraId="2958AA06" w14:textId="77777777" w:rsidR="00C73A73" w:rsidRPr="00B85CB7" w:rsidRDefault="00985B77" w:rsidP="00C73A73">
      <w:pPr>
        <w:spacing w:line="480" w:lineRule="auto"/>
        <w:jc w:val="center"/>
      </w:pPr>
      <w:r>
        <w:rPr>
          <w:b/>
          <w:bCs/>
        </w:rPr>
        <w:t>Table 6</w:t>
      </w:r>
      <w:r w:rsidR="00C73A73" w:rsidRPr="00B85CB7">
        <w:rPr>
          <w:b/>
          <w:bCs/>
        </w:rPr>
        <w:t xml:space="preserve"> Quantitative phytochemical composition of </w:t>
      </w:r>
      <w:proofErr w:type="spellStart"/>
      <w:r w:rsidR="00C73A73" w:rsidRPr="00B85CB7">
        <w:rPr>
          <w:b/>
          <w:bCs/>
          <w:i/>
          <w:iCs/>
        </w:rPr>
        <w:t>Trichosanthes</w:t>
      </w:r>
      <w:proofErr w:type="spellEnd"/>
      <w:r w:rsidR="00C73A73" w:rsidRPr="00B85CB7">
        <w:rPr>
          <w:b/>
          <w:bCs/>
          <w:i/>
          <w:iCs/>
        </w:rPr>
        <w:t xml:space="preserve"> </w:t>
      </w:r>
      <w:proofErr w:type="spellStart"/>
      <w:r w:rsidR="00C73A73" w:rsidRPr="00B85CB7">
        <w:rPr>
          <w:b/>
          <w:bCs/>
          <w:i/>
          <w:iCs/>
        </w:rPr>
        <w:t>cucumerina</w:t>
      </w:r>
      <w:proofErr w:type="spellEnd"/>
      <w:r w:rsidR="00C73A73" w:rsidRPr="00B85CB7">
        <w:rPr>
          <w:b/>
          <w:bCs/>
        </w:rPr>
        <w:t xml:space="preserve"> plant parts (mg/100g)</w:t>
      </w:r>
    </w:p>
    <w:tbl>
      <w:tblPr>
        <w:tblW w:w="7350" w:type="dxa"/>
        <w:tblInd w:w="1255" w:type="dxa"/>
        <w:tblCellMar>
          <w:left w:w="10" w:type="dxa"/>
          <w:right w:w="10" w:type="dxa"/>
        </w:tblCellMar>
        <w:tblLook w:val="0000" w:firstRow="0" w:lastRow="0" w:firstColumn="0" w:lastColumn="0" w:noHBand="0" w:noVBand="0"/>
      </w:tblPr>
      <w:tblGrid>
        <w:gridCol w:w="4230"/>
        <w:gridCol w:w="3120"/>
      </w:tblGrid>
      <w:tr w:rsidR="00C73A73" w:rsidRPr="00B85CB7" w14:paraId="44DC8BAC" w14:textId="77777777" w:rsidTr="005D2D54">
        <w:trPr>
          <w:cantSplit/>
          <w:trHeight w:val="529"/>
          <w:tblHeader/>
        </w:trPr>
        <w:tc>
          <w:tcPr>
            <w:tcW w:w="423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97F7CA0" w14:textId="77777777" w:rsidR="00C73A73" w:rsidRPr="00B85CB7" w:rsidRDefault="00C73A73" w:rsidP="005D2D54">
            <w:pPr>
              <w:spacing w:line="480" w:lineRule="auto"/>
              <w:jc w:val="both"/>
            </w:pPr>
            <w:r w:rsidRPr="00B85CB7">
              <w:rPr>
                <w:b/>
                <w:bCs/>
              </w:rPr>
              <w:t>Phytochemical (mg/100g)</w:t>
            </w:r>
          </w:p>
        </w:tc>
        <w:tc>
          <w:tcPr>
            <w:tcW w:w="312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3ADCD4CD" w14:textId="77777777" w:rsidR="00C73A73" w:rsidRPr="00B85CB7" w:rsidRDefault="00C73A73" w:rsidP="005D2D54">
            <w:pPr>
              <w:spacing w:line="480" w:lineRule="auto"/>
              <w:jc w:val="both"/>
            </w:pPr>
            <w:r w:rsidRPr="00B85CB7">
              <w:rPr>
                <w:b/>
                <w:bCs/>
              </w:rPr>
              <w:t>Leaf</w:t>
            </w:r>
          </w:p>
        </w:tc>
      </w:tr>
      <w:tr w:rsidR="00C73A73" w:rsidRPr="00B85CB7" w14:paraId="53862E5E" w14:textId="77777777" w:rsidTr="005D2D54">
        <w:trPr>
          <w:cantSplit/>
          <w:trHeight w:val="258"/>
        </w:trPr>
        <w:tc>
          <w:tcPr>
            <w:tcW w:w="4230" w:type="dxa"/>
            <w:tcBorders>
              <w:top w:val="single" w:sz="4" w:space="0" w:color="auto"/>
            </w:tcBorders>
            <w:shd w:val="clear" w:color="auto" w:fill="FFFFFF"/>
            <w:tcMar>
              <w:top w:w="80" w:type="dxa"/>
              <w:left w:w="120" w:type="dxa"/>
              <w:bottom w:w="80" w:type="dxa"/>
              <w:right w:w="120" w:type="dxa"/>
            </w:tcMar>
            <w:vAlign w:val="center"/>
          </w:tcPr>
          <w:p w14:paraId="5BE71F19" w14:textId="77777777" w:rsidR="00C73A73" w:rsidRPr="00B85CB7" w:rsidRDefault="00C73A73" w:rsidP="005D2D54">
            <w:pPr>
              <w:spacing w:line="480" w:lineRule="auto"/>
              <w:jc w:val="both"/>
            </w:pPr>
            <w:r w:rsidRPr="00B85CB7">
              <w:t>Tannins</w:t>
            </w:r>
          </w:p>
        </w:tc>
        <w:tc>
          <w:tcPr>
            <w:tcW w:w="3120" w:type="dxa"/>
            <w:tcBorders>
              <w:top w:val="single" w:sz="4" w:space="0" w:color="auto"/>
            </w:tcBorders>
            <w:shd w:val="clear" w:color="auto" w:fill="FFFFFF"/>
            <w:tcMar>
              <w:top w:w="80" w:type="dxa"/>
              <w:left w:w="120" w:type="dxa"/>
              <w:bottom w:w="80" w:type="dxa"/>
              <w:right w:w="120" w:type="dxa"/>
            </w:tcMar>
            <w:vAlign w:val="center"/>
          </w:tcPr>
          <w:p w14:paraId="4CA0E536" w14:textId="77777777" w:rsidR="00C73A73" w:rsidRPr="00B85CB7" w:rsidRDefault="00C73A73" w:rsidP="005D2D54">
            <w:pPr>
              <w:spacing w:line="480" w:lineRule="auto"/>
              <w:jc w:val="both"/>
            </w:pPr>
            <w:r w:rsidRPr="00B85CB7">
              <w:t>555.00 ± 32</w:t>
            </w:r>
          </w:p>
        </w:tc>
      </w:tr>
      <w:tr w:rsidR="00C73A73" w:rsidRPr="00B85CB7" w14:paraId="318C2020"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5DADBF9D" w14:textId="77777777" w:rsidR="00C73A73" w:rsidRPr="00B85CB7" w:rsidRDefault="00C73A73" w:rsidP="005D2D54">
            <w:pPr>
              <w:spacing w:line="480" w:lineRule="auto"/>
              <w:jc w:val="both"/>
            </w:pPr>
            <w:r w:rsidRPr="00B85CB7">
              <w:t>Saponins</w:t>
            </w:r>
          </w:p>
        </w:tc>
        <w:tc>
          <w:tcPr>
            <w:tcW w:w="3120" w:type="dxa"/>
            <w:shd w:val="clear" w:color="auto" w:fill="FFFFFF"/>
            <w:tcMar>
              <w:top w:w="80" w:type="dxa"/>
              <w:left w:w="120" w:type="dxa"/>
              <w:bottom w:w="80" w:type="dxa"/>
              <w:right w:w="120" w:type="dxa"/>
            </w:tcMar>
            <w:vAlign w:val="center"/>
          </w:tcPr>
          <w:p w14:paraId="6D9CC05A" w14:textId="77777777" w:rsidR="00C73A73" w:rsidRPr="00B85CB7" w:rsidRDefault="00C73A73" w:rsidP="005D2D54">
            <w:pPr>
              <w:spacing w:line="480" w:lineRule="auto"/>
              <w:jc w:val="both"/>
            </w:pPr>
            <w:r w:rsidRPr="00B85CB7">
              <w:t>39.67 ± 45</w:t>
            </w:r>
          </w:p>
        </w:tc>
      </w:tr>
      <w:tr w:rsidR="00C73A73" w:rsidRPr="00B85CB7" w14:paraId="52DE381F"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67B946F6" w14:textId="77777777" w:rsidR="00C73A73" w:rsidRPr="00B85CB7" w:rsidRDefault="00C73A73" w:rsidP="005D2D54">
            <w:pPr>
              <w:spacing w:line="480" w:lineRule="auto"/>
              <w:jc w:val="both"/>
            </w:pPr>
            <w:r w:rsidRPr="00B85CB7">
              <w:t>Flavonoids</w:t>
            </w:r>
          </w:p>
        </w:tc>
        <w:tc>
          <w:tcPr>
            <w:tcW w:w="3120" w:type="dxa"/>
            <w:shd w:val="clear" w:color="auto" w:fill="FFFFFF"/>
            <w:tcMar>
              <w:top w:w="80" w:type="dxa"/>
              <w:left w:w="120" w:type="dxa"/>
              <w:bottom w:w="80" w:type="dxa"/>
              <w:right w:w="120" w:type="dxa"/>
            </w:tcMar>
            <w:vAlign w:val="center"/>
          </w:tcPr>
          <w:p w14:paraId="49E43551" w14:textId="77777777" w:rsidR="00C73A73" w:rsidRPr="00B85CB7" w:rsidRDefault="00C73A73" w:rsidP="005D2D54">
            <w:pPr>
              <w:spacing w:line="480" w:lineRule="auto"/>
              <w:jc w:val="both"/>
            </w:pPr>
            <w:r w:rsidRPr="00B85CB7">
              <w:t>861.67 ± 45</w:t>
            </w:r>
          </w:p>
        </w:tc>
      </w:tr>
      <w:tr w:rsidR="00C73A73" w:rsidRPr="00B85CB7" w14:paraId="08C3E24E" w14:textId="77777777" w:rsidTr="005D2D54">
        <w:trPr>
          <w:cantSplit/>
          <w:trHeight w:val="269"/>
        </w:trPr>
        <w:tc>
          <w:tcPr>
            <w:tcW w:w="4230" w:type="dxa"/>
            <w:shd w:val="clear" w:color="auto" w:fill="FFFFFF"/>
            <w:tcMar>
              <w:top w:w="80" w:type="dxa"/>
              <w:left w:w="120" w:type="dxa"/>
              <w:bottom w:w="80" w:type="dxa"/>
              <w:right w:w="120" w:type="dxa"/>
            </w:tcMar>
            <w:vAlign w:val="center"/>
          </w:tcPr>
          <w:p w14:paraId="321BD2FB" w14:textId="77777777" w:rsidR="00C73A73" w:rsidRPr="00B85CB7" w:rsidRDefault="00C73A73" w:rsidP="005D2D54">
            <w:pPr>
              <w:spacing w:line="480" w:lineRule="auto"/>
              <w:jc w:val="both"/>
            </w:pPr>
            <w:r w:rsidRPr="00B85CB7">
              <w:t>Oxalates</w:t>
            </w:r>
          </w:p>
        </w:tc>
        <w:tc>
          <w:tcPr>
            <w:tcW w:w="3120" w:type="dxa"/>
            <w:shd w:val="clear" w:color="auto" w:fill="FFFFFF"/>
            <w:tcMar>
              <w:top w:w="80" w:type="dxa"/>
              <w:left w:w="120" w:type="dxa"/>
              <w:bottom w:w="80" w:type="dxa"/>
              <w:right w:w="120" w:type="dxa"/>
            </w:tcMar>
            <w:vAlign w:val="center"/>
          </w:tcPr>
          <w:p w14:paraId="7079B93A" w14:textId="77777777" w:rsidR="00C73A73" w:rsidRPr="00B85CB7" w:rsidRDefault="00C73A73" w:rsidP="005D2D54">
            <w:pPr>
              <w:spacing w:line="480" w:lineRule="auto"/>
              <w:jc w:val="both"/>
            </w:pPr>
            <w:r w:rsidRPr="00B85CB7">
              <w:t>3.70 ± 6.0</w:t>
            </w:r>
          </w:p>
        </w:tc>
      </w:tr>
      <w:tr w:rsidR="00C73A73" w:rsidRPr="00B85CB7" w14:paraId="4F59A400"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5DCD841B" w14:textId="77777777" w:rsidR="00C73A73" w:rsidRPr="00B85CB7" w:rsidRDefault="00C73A73" w:rsidP="005D2D54">
            <w:pPr>
              <w:spacing w:line="480" w:lineRule="auto"/>
              <w:jc w:val="both"/>
            </w:pPr>
            <w:r w:rsidRPr="00B85CB7">
              <w:t>Alkaloids</w:t>
            </w:r>
          </w:p>
        </w:tc>
        <w:tc>
          <w:tcPr>
            <w:tcW w:w="3120" w:type="dxa"/>
            <w:shd w:val="clear" w:color="auto" w:fill="FFFFFF"/>
            <w:tcMar>
              <w:top w:w="80" w:type="dxa"/>
              <w:left w:w="120" w:type="dxa"/>
              <w:bottom w:w="80" w:type="dxa"/>
              <w:right w:w="120" w:type="dxa"/>
            </w:tcMar>
            <w:vAlign w:val="center"/>
          </w:tcPr>
          <w:p w14:paraId="3051DB5F" w14:textId="77777777" w:rsidR="00C73A73" w:rsidRPr="00B85CB7" w:rsidRDefault="00C73A73" w:rsidP="005D2D54">
            <w:pPr>
              <w:spacing w:line="480" w:lineRule="auto"/>
              <w:jc w:val="both"/>
            </w:pPr>
            <w:r w:rsidRPr="00B85CB7">
              <w:t>93.33 ± 8.2</w:t>
            </w:r>
          </w:p>
        </w:tc>
      </w:tr>
      <w:tr w:rsidR="00C73A73" w:rsidRPr="00B85CB7" w14:paraId="31EC22B6"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3CF581B2" w14:textId="77777777" w:rsidR="00C73A73" w:rsidRPr="00B85CB7" w:rsidRDefault="00C73A73" w:rsidP="005D2D54">
            <w:pPr>
              <w:spacing w:line="480" w:lineRule="auto"/>
              <w:jc w:val="both"/>
            </w:pPr>
            <w:r w:rsidRPr="00B85CB7">
              <w:t>Carotenoids</w:t>
            </w:r>
          </w:p>
        </w:tc>
        <w:tc>
          <w:tcPr>
            <w:tcW w:w="3120" w:type="dxa"/>
            <w:shd w:val="clear" w:color="auto" w:fill="FFFFFF"/>
            <w:tcMar>
              <w:top w:w="80" w:type="dxa"/>
              <w:left w:w="120" w:type="dxa"/>
              <w:bottom w:w="80" w:type="dxa"/>
              <w:right w:w="120" w:type="dxa"/>
            </w:tcMar>
            <w:vAlign w:val="center"/>
          </w:tcPr>
          <w:p w14:paraId="317D6082" w14:textId="77777777" w:rsidR="00C73A73" w:rsidRPr="00B85CB7" w:rsidRDefault="00C73A73" w:rsidP="005D2D54">
            <w:pPr>
              <w:spacing w:line="480" w:lineRule="auto"/>
              <w:jc w:val="both"/>
            </w:pPr>
            <w:r w:rsidRPr="00B85CB7">
              <w:t>205.33 ± 112</w:t>
            </w:r>
          </w:p>
        </w:tc>
      </w:tr>
      <w:tr w:rsidR="00C73A73" w:rsidRPr="00B85CB7" w14:paraId="3A39CB41" w14:textId="77777777" w:rsidTr="005D2D54">
        <w:trPr>
          <w:cantSplit/>
          <w:trHeight w:val="269"/>
        </w:trPr>
        <w:tc>
          <w:tcPr>
            <w:tcW w:w="4230" w:type="dxa"/>
            <w:tcBorders>
              <w:bottom w:val="single" w:sz="4" w:space="0" w:color="auto"/>
            </w:tcBorders>
            <w:shd w:val="clear" w:color="auto" w:fill="FFFFFF"/>
            <w:tcMar>
              <w:top w:w="80" w:type="dxa"/>
              <w:left w:w="120" w:type="dxa"/>
              <w:bottom w:w="80" w:type="dxa"/>
              <w:right w:w="120" w:type="dxa"/>
            </w:tcMar>
            <w:vAlign w:val="center"/>
          </w:tcPr>
          <w:p w14:paraId="4AFC5E88" w14:textId="77777777" w:rsidR="00C73A73" w:rsidRPr="00B85CB7" w:rsidRDefault="00C73A73" w:rsidP="005D2D54">
            <w:pPr>
              <w:spacing w:line="480" w:lineRule="auto"/>
              <w:jc w:val="both"/>
            </w:pPr>
            <w:r w:rsidRPr="00B85CB7">
              <w:t>Cardiac Glycosides</w:t>
            </w:r>
          </w:p>
        </w:tc>
        <w:tc>
          <w:tcPr>
            <w:tcW w:w="3120" w:type="dxa"/>
            <w:tcBorders>
              <w:bottom w:val="single" w:sz="4" w:space="0" w:color="auto"/>
            </w:tcBorders>
            <w:shd w:val="clear" w:color="auto" w:fill="FFFFFF"/>
            <w:tcMar>
              <w:top w:w="80" w:type="dxa"/>
              <w:left w:w="120" w:type="dxa"/>
              <w:bottom w:w="80" w:type="dxa"/>
              <w:right w:w="120" w:type="dxa"/>
            </w:tcMar>
            <w:vAlign w:val="center"/>
          </w:tcPr>
          <w:p w14:paraId="4EC36D02" w14:textId="77777777" w:rsidR="00C73A73" w:rsidRPr="00B85CB7" w:rsidRDefault="00C73A73" w:rsidP="005D2D54">
            <w:pPr>
              <w:spacing w:line="480" w:lineRule="auto"/>
              <w:jc w:val="both"/>
            </w:pPr>
            <w:r w:rsidRPr="00B85CB7">
              <w:t>9.90 ± 1.8</w:t>
            </w:r>
          </w:p>
        </w:tc>
      </w:tr>
    </w:tbl>
    <w:p w14:paraId="56375B2C" w14:textId="77777777" w:rsidR="00C73A73" w:rsidRPr="00B85CB7" w:rsidRDefault="00C73A73" w:rsidP="00C73A73">
      <w:pPr>
        <w:spacing w:line="480" w:lineRule="auto"/>
        <w:jc w:val="both"/>
      </w:pPr>
      <w:r w:rsidRPr="00B85CB7">
        <w:rPr>
          <w:i/>
          <w:iCs/>
        </w:rPr>
        <w:t xml:space="preserve">                                                 Values are presented as Mean ± Standard Deviation.</w:t>
      </w:r>
    </w:p>
    <w:p w14:paraId="24B189AB" w14:textId="77777777" w:rsidR="00C73A73" w:rsidRPr="00B85CB7" w:rsidRDefault="00C73A73" w:rsidP="00C73A73">
      <w:pPr>
        <w:pStyle w:val="Heading2"/>
        <w:spacing w:before="0" w:line="480" w:lineRule="auto"/>
        <w:jc w:val="both"/>
      </w:pPr>
      <w:bookmarkStart w:id="40" w:name="_Toc230616783"/>
      <w:r w:rsidRPr="00B85CB7">
        <w:t xml:space="preserve">Antinutrient Analysis of the Ethanol leaf Extract of </w:t>
      </w:r>
      <w:proofErr w:type="spellStart"/>
      <w:r w:rsidRPr="00B85CB7">
        <w:rPr>
          <w:i/>
          <w:iCs/>
        </w:rPr>
        <w:t>Trichosanthes</w:t>
      </w:r>
      <w:proofErr w:type="spellEnd"/>
      <w:r w:rsidRPr="00B85CB7">
        <w:rPr>
          <w:i/>
          <w:iCs/>
        </w:rPr>
        <w:t xml:space="preserve"> </w:t>
      </w:r>
      <w:proofErr w:type="spellStart"/>
      <w:r w:rsidRPr="00B85CB7">
        <w:rPr>
          <w:i/>
          <w:iCs/>
        </w:rPr>
        <w:t>cucumerina</w:t>
      </w:r>
      <w:bookmarkEnd w:id="40"/>
      <w:proofErr w:type="spellEnd"/>
    </w:p>
    <w:p w14:paraId="49FB2110" w14:textId="77777777" w:rsidR="00C73A73" w:rsidRPr="00524AD2" w:rsidRDefault="00C73A73" w:rsidP="00524AD2">
      <w:pPr>
        <w:spacing w:line="480" w:lineRule="auto"/>
        <w:ind w:firstLine="720"/>
        <w:jc w:val="both"/>
      </w:pPr>
      <w:r w:rsidRPr="00B85CB7">
        <w:t xml:space="preserve">The antinutrient profile of </w:t>
      </w:r>
      <w:r w:rsidRPr="00B85CB7">
        <w:rPr>
          <w:i/>
          <w:iCs/>
        </w:rPr>
        <w:t xml:space="preserve">T. </w:t>
      </w:r>
      <w:proofErr w:type="spellStart"/>
      <w:r w:rsidRPr="00B85CB7">
        <w:rPr>
          <w:i/>
          <w:iCs/>
        </w:rPr>
        <w:t>cucumerina</w:t>
      </w:r>
      <w:proofErr w:type="spellEnd"/>
      <w:r w:rsidRPr="00B85CB7">
        <w:t xml:space="preserve"> plant leaf </w:t>
      </w:r>
      <w:r w:rsidR="0052111D">
        <w:t xml:space="preserve">is presented in </w:t>
      </w:r>
      <w:r>
        <w:rPr>
          <w:highlight w:val="yellow"/>
        </w:rPr>
        <w:t>Table 7.</w:t>
      </w:r>
      <w:r>
        <w:t xml:space="preserve"> </w:t>
      </w:r>
      <w:r>
        <w:rPr>
          <w:highlight w:val="yellow"/>
        </w:rPr>
        <w:t>The leaf showed concentrations of all three antinutrients</w:t>
      </w:r>
      <w:r>
        <w:t xml:space="preserve"> (oxalates: 25.5 ± 0.3; phytates: 15 ± 0.1; tannins: 20 ± 0.2 mg/100g), </w:t>
      </w:r>
      <w:r>
        <w:rPr>
          <w:highlight w:val="yellow"/>
        </w:rPr>
        <w:t>suggesting that it is safe for therapeutic consumption</w:t>
      </w:r>
      <w:r>
        <w:t>.</w:t>
      </w:r>
    </w:p>
    <w:p w14:paraId="423048A4" w14:textId="77777777" w:rsidR="00C73A73" w:rsidRPr="00B85CB7" w:rsidRDefault="00C73A73" w:rsidP="00C73A73">
      <w:pPr>
        <w:spacing w:line="480" w:lineRule="auto"/>
        <w:jc w:val="center"/>
      </w:pPr>
      <w:r w:rsidRPr="00B85CB7">
        <w:rPr>
          <w:b/>
          <w:bCs/>
        </w:rPr>
        <w:t>T</w:t>
      </w:r>
      <w:r w:rsidR="0052111D">
        <w:rPr>
          <w:b/>
          <w:bCs/>
        </w:rPr>
        <w:t>able 7</w:t>
      </w:r>
      <w:r w:rsidRPr="00B85CB7">
        <w:rPr>
          <w:b/>
          <w:bCs/>
        </w:rPr>
        <w:t xml:space="preserve">. Antinutrient content of </w:t>
      </w:r>
      <w:proofErr w:type="spellStart"/>
      <w:r w:rsidRPr="00B85CB7">
        <w:rPr>
          <w:b/>
          <w:bCs/>
          <w:i/>
          <w:iCs/>
        </w:rPr>
        <w:t>Trichosanthes</w:t>
      </w:r>
      <w:proofErr w:type="spellEnd"/>
      <w:r w:rsidRPr="00B85CB7">
        <w:rPr>
          <w:b/>
          <w:bCs/>
          <w:i/>
          <w:iCs/>
        </w:rPr>
        <w:t xml:space="preserve"> </w:t>
      </w:r>
      <w:proofErr w:type="spellStart"/>
      <w:r w:rsidRPr="00B85CB7">
        <w:rPr>
          <w:b/>
          <w:bCs/>
          <w:i/>
          <w:iCs/>
        </w:rPr>
        <w:t>cucumerina</w:t>
      </w:r>
      <w:proofErr w:type="spellEnd"/>
      <w:r w:rsidRPr="00B85CB7">
        <w:rPr>
          <w:b/>
          <w:bCs/>
        </w:rPr>
        <w:t xml:space="preserve"> plant parts (mg/100g)</w:t>
      </w:r>
    </w:p>
    <w:tbl>
      <w:tblPr>
        <w:tblW w:w="6925" w:type="dxa"/>
        <w:jc w:val="center"/>
        <w:tblCellMar>
          <w:left w:w="10" w:type="dxa"/>
          <w:right w:w="10" w:type="dxa"/>
        </w:tblCellMar>
        <w:tblLook w:val="0000" w:firstRow="0" w:lastRow="0" w:firstColumn="0" w:lastColumn="0" w:noHBand="0" w:noVBand="0"/>
      </w:tblPr>
      <w:tblGrid>
        <w:gridCol w:w="3025"/>
        <w:gridCol w:w="3900"/>
      </w:tblGrid>
      <w:tr w:rsidR="00C73A73" w:rsidRPr="00B85CB7" w14:paraId="31D8034E" w14:textId="77777777" w:rsidTr="005D2D54">
        <w:trPr>
          <w:cantSplit/>
          <w:trHeight w:val="714"/>
          <w:tblHeader/>
          <w:jc w:val="center"/>
        </w:trPr>
        <w:tc>
          <w:tcPr>
            <w:tcW w:w="302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15F8FA6" w14:textId="77777777" w:rsidR="00C73A73" w:rsidRPr="00B85CB7" w:rsidRDefault="00C73A73" w:rsidP="005D2D54">
            <w:pPr>
              <w:spacing w:line="480" w:lineRule="auto"/>
              <w:jc w:val="both"/>
            </w:pPr>
            <w:r w:rsidRPr="00B85CB7">
              <w:rPr>
                <w:b/>
                <w:bCs/>
              </w:rPr>
              <w:t>Antinutrient (mg/100g)</w:t>
            </w:r>
          </w:p>
        </w:tc>
        <w:tc>
          <w:tcPr>
            <w:tcW w:w="39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A16A580" w14:textId="77777777" w:rsidR="00C73A73" w:rsidRPr="00B85CB7" w:rsidRDefault="00C73A73" w:rsidP="005D2D54">
            <w:pPr>
              <w:spacing w:line="480" w:lineRule="auto"/>
              <w:jc w:val="both"/>
            </w:pPr>
            <w:r w:rsidRPr="00B85CB7">
              <w:rPr>
                <w:b/>
                <w:bCs/>
              </w:rPr>
              <w:t>Leaf</w:t>
            </w:r>
          </w:p>
        </w:tc>
      </w:tr>
      <w:tr w:rsidR="00C73A73" w:rsidRPr="00B85CB7" w14:paraId="578BBD44" w14:textId="77777777" w:rsidTr="005D2D54">
        <w:trPr>
          <w:cantSplit/>
          <w:trHeight w:val="350"/>
          <w:jc w:val="center"/>
        </w:trPr>
        <w:tc>
          <w:tcPr>
            <w:tcW w:w="3025" w:type="dxa"/>
            <w:tcBorders>
              <w:top w:val="single" w:sz="4" w:space="0" w:color="auto"/>
            </w:tcBorders>
            <w:shd w:val="clear" w:color="auto" w:fill="FFFFFF"/>
            <w:tcMar>
              <w:top w:w="80" w:type="dxa"/>
              <w:left w:w="120" w:type="dxa"/>
              <w:bottom w:w="80" w:type="dxa"/>
              <w:right w:w="120" w:type="dxa"/>
            </w:tcMar>
            <w:vAlign w:val="center"/>
          </w:tcPr>
          <w:p w14:paraId="47039F14" w14:textId="77777777" w:rsidR="00C73A73" w:rsidRPr="00B85CB7" w:rsidRDefault="00C73A73" w:rsidP="005D2D54">
            <w:pPr>
              <w:spacing w:line="480" w:lineRule="auto"/>
              <w:jc w:val="both"/>
            </w:pPr>
            <w:r w:rsidRPr="00B85CB7">
              <w:t>Oxalates</w:t>
            </w:r>
          </w:p>
        </w:tc>
        <w:tc>
          <w:tcPr>
            <w:tcW w:w="3900" w:type="dxa"/>
            <w:tcBorders>
              <w:top w:val="single" w:sz="4" w:space="0" w:color="auto"/>
            </w:tcBorders>
            <w:shd w:val="clear" w:color="auto" w:fill="FFFFFF"/>
            <w:tcMar>
              <w:top w:w="80" w:type="dxa"/>
              <w:left w:w="120" w:type="dxa"/>
              <w:bottom w:w="80" w:type="dxa"/>
              <w:right w:w="120" w:type="dxa"/>
            </w:tcMar>
            <w:vAlign w:val="center"/>
          </w:tcPr>
          <w:p w14:paraId="70FA90A3" w14:textId="77777777" w:rsidR="00C73A73" w:rsidRPr="00B85CB7" w:rsidRDefault="00C73A73" w:rsidP="005D2D54">
            <w:pPr>
              <w:spacing w:line="480" w:lineRule="auto"/>
              <w:jc w:val="both"/>
            </w:pPr>
            <w:r w:rsidRPr="00B85CB7">
              <w:t>25.5 ± 0.3</w:t>
            </w:r>
          </w:p>
        </w:tc>
      </w:tr>
      <w:tr w:rsidR="00C73A73" w:rsidRPr="00B85CB7" w14:paraId="42C2502D" w14:textId="77777777" w:rsidTr="005D2D54">
        <w:trPr>
          <w:cantSplit/>
          <w:trHeight w:val="350"/>
          <w:jc w:val="center"/>
        </w:trPr>
        <w:tc>
          <w:tcPr>
            <w:tcW w:w="3025" w:type="dxa"/>
            <w:shd w:val="clear" w:color="auto" w:fill="FFFFFF"/>
            <w:tcMar>
              <w:top w:w="80" w:type="dxa"/>
              <w:left w:w="120" w:type="dxa"/>
              <w:bottom w:w="80" w:type="dxa"/>
              <w:right w:w="120" w:type="dxa"/>
            </w:tcMar>
            <w:vAlign w:val="center"/>
          </w:tcPr>
          <w:p w14:paraId="26E8C3E1" w14:textId="77777777" w:rsidR="00C73A73" w:rsidRPr="00B85CB7" w:rsidRDefault="00C73A73" w:rsidP="005D2D54">
            <w:pPr>
              <w:spacing w:line="480" w:lineRule="auto"/>
              <w:jc w:val="both"/>
            </w:pPr>
            <w:r w:rsidRPr="00B85CB7">
              <w:t>Phytates</w:t>
            </w:r>
          </w:p>
        </w:tc>
        <w:tc>
          <w:tcPr>
            <w:tcW w:w="3900" w:type="dxa"/>
            <w:shd w:val="clear" w:color="auto" w:fill="FFFFFF"/>
            <w:tcMar>
              <w:top w:w="80" w:type="dxa"/>
              <w:left w:w="120" w:type="dxa"/>
              <w:bottom w:w="80" w:type="dxa"/>
              <w:right w:w="120" w:type="dxa"/>
            </w:tcMar>
            <w:vAlign w:val="center"/>
          </w:tcPr>
          <w:p w14:paraId="4AAF50F9" w14:textId="77777777" w:rsidR="00C73A73" w:rsidRPr="00B85CB7" w:rsidRDefault="00C73A73" w:rsidP="005D2D54">
            <w:pPr>
              <w:spacing w:line="480" w:lineRule="auto"/>
              <w:jc w:val="both"/>
            </w:pPr>
            <w:r w:rsidRPr="00B85CB7">
              <w:t>15 ± 0.1</w:t>
            </w:r>
          </w:p>
        </w:tc>
      </w:tr>
      <w:tr w:rsidR="00C73A73" w:rsidRPr="00B85CB7" w14:paraId="41333A4B" w14:textId="77777777" w:rsidTr="005D2D54">
        <w:trPr>
          <w:cantSplit/>
          <w:trHeight w:val="350"/>
          <w:jc w:val="center"/>
        </w:trPr>
        <w:tc>
          <w:tcPr>
            <w:tcW w:w="3025" w:type="dxa"/>
            <w:tcBorders>
              <w:bottom w:val="single" w:sz="4" w:space="0" w:color="auto"/>
            </w:tcBorders>
            <w:shd w:val="clear" w:color="auto" w:fill="FFFFFF"/>
            <w:tcMar>
              <w:top w:w="80" w:type="dxa"/>
              <w:left w:w="120" w:type="dxa"/>
              <w:bottom w:w="80" w:type="dxa"/>
              <w:right w:w="120" w:type="dxa"/>
            </w:tcMar>
            <w:vAlign w:val="center"/>
          </w:tcPr>
          <w:p w14:paraId="338AA185" w14:textId="77777777" w:rsidR="00C73A73" w:rsidRPr="00B85CB7" w:rsidRDefault="00C73A73" w:rsidP="005D2D54">
            <w:pPr>
              <w:spacing w:line="480" w:lineRule="auto"/>
              <w:jc w:val="both"/>
            </w:pPr>
            <w:r w:rsidRPr="00B85CB7">
              <w:lastRenderedPageBreak/>
              <w:t>Tannins</w:t>
            </w:r>
          </w:p>
        </w:tc>
        <w:tc>
          <w:tcPr>
            <w:tcW w:w="3900" w:type="dxa"/>
            <w:tcBorders>
              <w:bottom w:val="single" w:sz="4" w:space="0" w:color="auto"/>
            </w:tcBorders>
            <w:shd w:val="clear" w:color="auto" w:fill="FFFFFF"/>
            <w:tcMar>
              <w:top w:w="80" w:type="dxa"/>
              <w:left w:w="120" w:type="dxa"/>
              <w:bottom w:w="80" w:type="dxa"/>
              <w:right w:w="120" w:type="dxa"/>
            </w:tcMar>
            <w:vAlign w:val="center"/>
          </w:tcPr>
          <w:p w14:paraId="6863369E" w14:textId="77777777" w:rsidR="00C73A73" w:rsidRPr="00B85CB7" w:rsidRDefault="00C73A73" w:rsidP="005D2D54">
            <w:pPr>
              <w:spacing w:line="480" w:lineRule="auto"/>
              <w:jc w:val="both"/>
            </w:pPr>
            <w:r w:rsidRPr="00B85CB7">
              <w:t>20 ± 0.2</w:t>
            </w:r>
          </w:p>
        </w:tc>
      </w:tr>
    </w:tbl>
    <w:p w14:paraId="6550227D" w14:textId="77777777" w:rsidR="00C73A73" w:rsidRPr="00B85CB7" w:rsidRDefault="00C73A73" w:rsidP="00C73A73">
      <w:pPr>
        <w:spacing w:line="480" w:lineRule="auto"/>
        <w:jc w:val="both"/>
      </w:pPr>
      <w:r w:rsidRPr="00B85CB7">
        <w:rPr>
          <w:i/>
          <w:iCs/>
        </w:rPr>
        <w:t>Values are presented as Mean ± Standard Deviation.</w:t>
      </w:r>
    </w:p>
    <w:p w14:paraId="4E480E0B" w14:textId="77777777" w:rsidR="00985B77" w:rsidRPr="00B85CB7" w:rsidRDefault="00985B77" w:rsidP="00985B77">
      <w:pPr>
        <w:pStyle w:val="Heading2"/>
        <w:spacing w:before="0" w:line="480" w:lineRule="auto"/>
        <w:jc w:val="both"/>
      </w:pPr>
      <w:r w:rsidRPr="00B85CB7">
        <w:t xml:space="preserve">Effect of the Ethanolic Extract of </w:t>
      </w:r>
      <w:proofErr w:type="spellStart"/>
      <w:r w:rsidRPr="00B85CB7">
        <w:rPr>
          <w:i/>
          <w:iCs/>
        </w:rPr>
        <w:t>Trichosanthes</w:t>
      </w:r>
      <w:proofErr w:type="spellEnd"/>
      <w:r w:rsidRPr="00B85CB7">
        <w:rPr>
          <w:i/>
          <w:iCs/>
        </w:rPr>
        <w:t xml:space="preserve"> </w:t>
      </w:r>
      <w:proofErr w:type="spellStart"/>
      <w:r w:rsidRPr="00B85CB7">
        <w:rPr>
          <w:i/>
          <w:iCs/>
        </w:rPr>
        <w:t>cucumerina</w:t>
      </w:r>
      <w:proofErr w:type="spellEnd"/>
      <w:r w:rsidRPr="00B85CB7">
        <w:t xml:space="preserve"> on </w:t>
      </w:r>
      <w:proofErr w:type="spellStart"/>
      <w:r w:rsidRPr="00B85CB7">
        <w:t>Hyperglycaemic</w:t>
      </w:r>
      <w:proofErr w:type="spellEnd"/>
      <w:r w:rsidRPr="00B85CB7">
        <w:t xml:space="preserve"> Index</w:t>
      </w:r>
    </w:p>
    <w:p w14:paraId="3D4FA6C5" w14:textId="77777777" w:rsidR="00985B77" w:rsidRPr="00524AD2" w:rsidRDefault="00985B77" w:rsidP="00524AD2">
      <w:pPr>
        <w:spacing w:line="480" w:lineRule="auto"/>
        <w:ind w:firstLine="720"/>
        <w:jc w:val="both"/>
      </w:pPr>
      <w:r w:rsidRPr="00B85CB7">
        <w:t xml:space="preserve">The effects of TCE on </w:t>
      </w:r>
      <w:proofErr w:type="spellStart"/>
      <w:r w:rsidRPr="00B85CB7">
        <w:t>hyperglycaemic</w:t>
      </w:r>
      <w:proofErr w:type="spellEnd"/>
      <w:r w:rsidRPr="00B85CB7">
        <w:t xml:space="preserve"> index parameters in STZ-induced diabetic albino rats are presented in Table </w:t>
      </w:r>
      <w:r w:rsidR="0052111D">
        <w:t>8</w:t>
      </w:r>
      <w:r w:rsidRPr="00B85CB7">
        <w:t xml:space="preserve">. The negative control group exhibited severe </w:t>
      </w:r>
      <w:proofErr w:type="spellStart"/>
      <w:r w:rsidRPr="00B85CB7">
        <w:t>hyperglycaemia</w:t>
      </w:r>
      <w:proofErr w:type="spellEnd"/>
      <w:r w:rsidRPr="00B85CB7">
        <w:t xml:space="preserve"> and insulin resistance, as evidenced by markedly elevated FBG (285.72 ± 6.45ᶜ mg/dL) and HbA1c (10.42 ± 0.35ᶜ %), drastically reduced serum insulin (6.21 ± 0.82ᵃ µIU/mL), and significantly elevated HOMA-IR (8.78 ± 0.51ᶜ), compared to the normal control group (FBG: 92.45 ± 3.20ᵃ mg/dL; HbA1c: 4.85 ± 0.21ᵃ %; insulin: 15.62 ± 1.15ᵈ µIU/mL; HOMA-IR: 3.56 ± 0.28ᵃ). Treatment with metformin (positive control) and both doses of TCE produced significant, dose-dependent improvements in all </w:t>
      </w:r>
      <w:proofErr w:type="spellStart"/>
      <w:r w:rsidRPr="00B85CB7">
        <w:t>glycaemic</w:t>
      </w:r>
      <w:proofErr w:type="spellEnd"/>
      <w:r w:rsidRPr="00B85CB7">
        <w:t xml:space="preserve"> parameters. The high-dose TCE group achieved </w:t>
      </w:r>
      <w:r>
        <w:rPr>
          <w:highlight w:val="yellow"/>
        </w:rPr>
        <w:t>outcomes nearly comparable to those of metformin</w:t>
      </w:r>
      <w:r>
        <w:t>: FBG (130.82 ± 4.55ᵃᵇ mg/dL), HbA1c (6.35 ± 0.26ᵇ %), serum insulin (12.62 ± 1.10ᶜ µIU/mL), and HOMA-IR (4.32 ± 0.30ᵇ). The low-dose group exhibited significant but intermediate amelioration (FBG: 175.30 ± 5.18ᵇ; HbA1c: 7.85 ± 0.31ᵇ; insulin: 9.75 ± 0.94ᵇ; HOMA-IR: 5.92 ± 0.42ᵇ), confirming a dose-response relationship (p &lt; 0.05).</w:t>
      </w:r>
    </w:p>
    <w:p w14:paraId="33BDA730" w14:textId="77777777" w:rsidR="00985B77" w:rsidRPr="00B85CB7" w:rsidRDefault="0052111D" w:rsidP="00985B77">
      <w:pPr>
        <w:spacing w:line="480" w:lineRule="auto"/>
        <w:jc w:val="center"/>
      </w:pPr>
      <w:r>
        <w:rPr>
          <w:b/>
          <w:bCs/>
        </w:rPr>
        <w:t>Table 8</w:t>
      </w:r>
      <w:r w:rsidR="00985B77" w:rsidRPr="00B85CB7">
        <w:rPr>
          <w:b/>
          <w:bCs/>
        </w:rPr>
        <w:t xml:space="preserve">. Effect of </w:t>
      </w:r>
      <w:r w:rsidR="00985B77" w:rsidRPr="00B85CB7">
        <w:rPr>
          <w:b/>
          <w:bCs/>
          <w:i/>
          <w:iCs/>
        </w:rPr>
        <w:t xml:space="preserve">T. </w:t>
      </w:r>
      <w:proofErr w:type="spellStart"/>
      <w:r w:rsidR="00985B77" w:rsidRPr="00B85CB7">
        <w:rPr>
          <w:b/>
          <w:bCs/>
          <w:i/>
          <w:iCs/>
        </w:rPr>
        <w:t>cucumerina</w:t>
      </w:r>
      <w:proofErr w:type="spellEnd"/>
      <w:r w:rsidR="00985B77" w:rsidRPr="00B85CB7">
        <w:rPr>
          <w:b/>
          <w:bCs/>
        </w:rPr>
        <w:t xml:space="preserve"> ethanolic extract on the </w:t>
      </w:r>
      <w:proofErr w:type="spellStart"/>
      <w:r w:rsidR="00985B77" w:rsidRPr="00B85CB7">
        <w:rPr>
          <w:b/>
          <w:bCs/>
        </w:rPr>
        <w:t>hyperglycaemic</w:t>
      </w:r>
      <w:proofErr w:type="spellEnd"/>
      <w:r w:rsidR="00985B77" w:rsidRPr="00B85CB7">
        <w:rPr>
          <w:b/>
          <w:bCs/>
        </w:rPr>
        <w:t xml:space="preserve"> index of STZ-induced diabetic albino rats</w:t>
      </w:r>
    </w:p>
    <w:tbl>
      <w:tblPr>
        <w:tblW w:w="9026" w:type="dxa"/>
        <w:tblCellMar>
          <w:left w:w="10" w:type="dxa"/>
          <w:right w:w="10" w:type="dxa"/>
        </w:tblCellMar>
        <w:tblLook w:val="0000" w:firstRow="0" w:lastRow="0" w:firstColumn="0" w:lastColumn="0" w:noHBand="0" w:noVBand="0"/>
      </w:tblPr>
      <w:tblGrid>
        <w:gridCol w:w="1900"/>
        <w:gridCol w:w="1781"/>
        <w:gridCol w:w="1781"/>
        <w:gridCol w:w="1782"/>
        <w:gridCol w:w="1782"/>
      </w:tblGrid>
      <w:tr w:rsidR="00985B77" w:rsidRPr="00B85CB7" w14:paraId="658B2A94" w14:textId="77777777" w:rsidTr="005D2D54">
        <w:trPr>
          <w:cantSplit/>
          <w:tblHeader/>
        </w:trPr>
        <w:tc>
          <w:tcPr>
            <w:tcW w:w="19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DC3AB31" w14:textId="77777777" w:rsidR="00985B77" w:rsidRPr="00B85CB7" w:rsidRDefault="00985B77" w:rsidP="005D2D54">
            <w:pPr>
              <w:spacing w:line="480" w:lineRule="auto"/>
              <w:jc w:val="both"/>
            </w:pPr>
            <w:r w:rsidRPr="00B85CB7">
              <w:rPr>
                <w:b/>
                <w:bCs/>
              </w:rPr>
              <w:t>Group</w:t>
            </w:r>
          </w:p>
        </w:tc>
        <w:tc>
          <w:tcPr>
            <w:tcW w:w="1781"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268B269B" w14:textId="77777777" w:rsidR="00985B77" w:rsidRPr="00B85CB7" w:rsidRDefault="00985B77" w:rsidP="005D2D54">
            <w:pPr>
              <w:spacing w:line="480" w:lineRule="auto"/>
              <w:jc w:val="both"/>
            </w:pPr>
            <w:r w:rsidRPr="00B85CB7">
              <w:rPr>
                <w:b/>
                <w:bCs/>
              </w:rPr>
              <w:t>FBG (mg/dL)</w:t>
            </w:r>
          </w:p>
        </w:tc>
        <w:tc>
          <w:tcPr>
            <w:tcW w:w="1781"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354DDCD" w14:textId="77777777" w:rsidR="00985B77" w:rsidRPr="00B85CB7" w:rsidRDefault="00985B77" w:rsidP="005D2D54">
            <w:pPr>
              <w:spacing w:line="480" w:lineRule="auto"/>
              <w:jc w:val="both"/>
            </w:pPr>
            <w:r w:rsidRPr="00B85CB7">
              <w:rPr>
                <w:b/>
                <w:bCs/>
              </w:rPr>
              <w:t>HbA1c (%)</w:t>
            </w:r>
          </w:p>
        </w:tc>
        <w:tc>
          <w:tcPr>
            <w:tcW w:w="1782"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29CDE4FB" w14:textId="77777777" w:rsidR="00985B77" w:rsidRPr="00B85CB7" w:rsidRDefault="00985B77" w:rsidP="005D2D54">
            <w:pPr>
              <w:spacing w:line="480" w:lineRule="auto"/>
              <w:jc w:val="both"/>
            </w:pPr>
            <w:r w:rsidRPr="00B85CB7">
              <w:rPr>
                <w:b/>
                <w:bCs/>
              </w:rPr>
              <w:t>Serum Insulin (µIU/mL)</w:t>
            </w:r>
          </w:p>
        </w:tc>
        <w:tc>
          <w:tcPr>
            <w:tcW w:w="1782"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AD62D0D" w14:textId="77777777" w:rsidR="00985B77" w:rsidRPr="00B85CB7" w:rsidRDefault="00985B77" w:rsidP="005D2D54">
            <w:pPr>
              <w:spacing w:line="480" w:lineRule="auto"/>
              <w:jc w:val="both"/>
            </w:pPr>
            <w:r w:rsidRPr="00B85CB7">
              <w:rPr>
                <w:b/>
                <w:bCs/>
              </w:rPr>
              <w:t>HOMA-IR</w:t>
            </w:r>
          </w:p>
        </w:tc>
      </w:tr>
      <w:tr w:rsidR="00985B77" w:rsidRPr="00B85CB7" w14:paraId="0D73678D" w14:textId="77777777" w:rsidTr="005D2D54">
        <w:trPr>
          <w:cantSplit/>
        </w:trPr>
        <w:tc>
          <w:tcPr>
            <w:tcW w:w="1900" w:type="dxa"/>
            <w:tcBorders>
              <w:top w:val="single" w:sz="4" w:space="0" w:color="auto"/>
            </w:tcBorders>
            <w:shd w:val="clear" w:color="auto" w:fill="FFFFFF"/>
            <w:tcMar>
              <w:top w:w="80" w:type="dxa"/>
              <w:left w:w="120" w:type="dxa"/>
              <w:bottom w:w="80" w:type="dxa"/>
              <w:right w:w="120" w:type="dxa"/>
            </w:tcMar>
            <w:vAlign w:val="center"/>
          </w:tcPr>
          <w:p w14:paraId="26ED6E52" w14:textId="77777777" w:rsidR="00985B77" w:rsidRPr="00B85CB7" w:rsidRDefault="00985B77" w:rsidP="005D2D54">
            <w:pPr>
              <w:spacing w:line="480" w:lineRule="auto"/>
              <w:jc w:val="both"/>
            </w:pPr>
            <w:r w:rsidRPr="00B85CB7">
              <w:t>Normal Control</w:t>
            </w:r>
          </w:p>
        </w:tc>
        <w:tc>
          <w:tcPr>
            <w:tcW w:w="1781" w:type="dxa"/>
            <w:tcBorders>
              <w:top w:val="single" w:sz="4" w:space="0" w:color="auto"/>
            </w:tcBorders>
            <w:shd w:val="clear" w:color="auto" w:fill="FFFFFF"/>
            <w:tcMar>
              <w:top w:w="80" w:type="dxa"/>
              <w:left w:w="120" w:type="dxa"/>
              <w:bottom w:w="80" w:type="dxa"/>
              <w:right w:w="120" w:type="dxa"/>
            </w:tcMar>
            <w:vAlign w:val="center"/>
          </w:tcPr>
          <w:p w14:paraId="7DAE119B" w14:textId="77777777" w:rsidR="00985B77" w:rsidRPr="00B85CB7" w:rsidRDefault="00985B77" w:rsidP="005D2D54">
            <w:pPr>
              <w:spacing w:line="480" w:lineRule="auto"/>
              <w:jc w:val="both"/>
            </w:pPr>
            <w:r w:rsidRPr="00B85CB7">
              <w:t>92.45 ± 3.20ᵃ</w:t>
            </w:r>
          </w:p>
        </w:tc>
        <w:tc>
          <w:tcPr>
            <w:tcW w:w="1781" w:type="dxa"/>
            <w:tcBorders>
              <w:top w:val="single" w:sz="4" w:space="0" w:color="auto"/>
            </w:tcBorders>
            <w:shd w:val="clear" w:color="auto" w:fill="FFFFFF"/>
            <w:tcMar>
              <w:top w:w="80" w:type="dxa"/>
              <w:left w:w="120" w:type="dxa"/>
              <w:bottom w:w="80" w:type="dxa"/>
              <w:right w:w="120" w:type="dxa"/>
            </w:tcMar>
            <w:vAlign w:val="center"/>
          </w:tcPr>
          <w:p w14:paraId="19E67500" w14:textId="77777777" w:rsidR="00985B77" w:rsidRPr="00B85CB7" w:rsidRDefault="00985B77" w:rsidP="005D2D54">
            <w:pPr>
              <w:spacing w:line="480" w:lineRule="auto"/>
              <w:jc w:val="both"/>
            </w:pPr>
            <w:r w:rsidRPr="00B85CB7">
              <w:t>4.85 ± 0.21ᵃ</w:t>
            </w:r>
          </w:p>
        </w:tc>
        <w:tc>
          <w:tcPr>
            <w:tcW w:w="1782" w:type="dxa"/>
            <w:tcBorders>
              <w:top w:val="single" w:sz="4" w:space="0" w:color="auto"/>
            </w:tcBorders>
            <w:shd w:val="clear" w:color="auto" w:fill="FFFFFF"/>
            <w:tcMar>
              <w:top w:w="80" w:type="dxa"/>
              <w:left w:w="120" w:type="dxa"/>
              <w:bottom w:w="80" w:type="dxa"/>
              <w:right w:w="120" w:type="dxa"/>
            </w:tcMar>
            <w:vAlign w:val="center"/>
          </w:tcPr>
          <w:p w14:paraId="3923470F" w14:textId="77777777" w:rsidR="00985B77" w:rsidRPr="00B85CB7" w:rsidRDefault="00985B77" w:rsidP="005D2D54">
            <w:pPr>
              <w:spacing w:line="480" w:lineRule="auto"/>
              <w:jc w:val="both"/>
            </w:pPr>
            <w:r w:rsidRPr="00B85CB7">
              <w:t>15.62 ± 1.15ᵈ</w:t>
            </w:r>
          </w:p>
        </w:tc>
        <w:tc>
          <w:tcPr>
            <w:tcW w:w="1782" w:type="dxa"/>
            <w:tcBorders>
              <w:top w:val="single" w:sz="4" w:space="0" w:color="auto"/>
            </w:tcBorders>
            <w:shd w:val="clear" w:color="auto" w:fill="FFFFFF"/>
            <w:tcMar>
              <w:top w:w="80" w:type="dxa"/>
              <w:left w:w="120" w:type="dxa"/>
              <w:bottom w:w="80" w:type="dxa"/>
              <w:right w:w="120" w:type="dxa"/>
            </w:tcMar>
            <w:vAlign w:val="center"/>
          </w:tcPr>
          <w:p w14:paraId="1969DDEC" w14:textId="77777777" w:rsidR="00985B77" w:rsidRPr="00B85CB7" w:rsidRDefault="00985B77" w:rsidP="005D2D54">
            <w:pPr>
              <w:spacing w:line="480" w:lineRule="auto"/>
              <w:jc w:val="both"/>
            </w:pPr>
            <w:r w:rsidRPr="00B85CB7">
              <w:t>3.56 ± 0.28ᵃ</w:t>
            </w:r>
          </w:p>
        </w:tc>
      </w:tr>
      <w:tr w:rsidR="00985B77" w:rsidRPr="00B85CB7" w14:paraId="2FDE5304" w14:textId="77777777" w:rsidTr="005D2D54">
        <w:trPr>
          <w:cantSplit/>
        </w:trPr>
        <w:tc>
          <w:tcPr>
            <w:tcW w:w="1900" w:type="dxa"/>
            <w:shd w:val="clear" w:color="auto" w:fill="FFFFFF"/>
            <w:tcMar>
              <w:top w:w="80" w:type="dxa"/>
              <w:left w:w="120" w:type="dxa"/>
              <w:bottom w:w="80" w:type="dxa"/>
              <w:right w:w="120" w:type="dxa"/>
            </w:tcMar>
            <w:vAlign w:val="center"/>
          </w:tcPr>
          <w:p w14:paraId="1F584445" w14:textId="77777777" w:rsidR="00985B77" w:rsidRPr="00B85CB7" w:rsidRDefault="00985B77" w:rsidP="005D2D54">
            <w:pPr>
              <w:spacing w:line="480" w:lineRule="auto"/>
              <w:jc w:val="both"/>
            </w:pPr>
            <w:r w:rsidRPr="00B85CB7">
              <w:t>Negative Control</w:t>
            </w:r>
          </w:p>
        </w:tc>
        <w:tc>
          <w:tcPr>
            <w:tcW w:w="1781" w:type="dxa"/>
            <w:shd w:val="clear" w:color="auto" w:fill="FFFFFF"/>
            <w:tcMar>
              <w:top w:w="80" w:type="dxa"/>
              <w:left w:w="120" w:type="dxa"/>
              <w:bottom w:w="80" w:type="dxa"/>
              <w:right w:w="120" w:type="dxa"/>
            </w:tcMar>
            <w:vAlign w:val="center"/>
          </w:tcPr>
          <w:p w14:paraId="183FDFD0" w14:textId="77777777" w:rsidR="00985B77" w:rsidRPr="00B85CB7" w:rsidRDefault="00985B77" w:rsidP="005D2D54">
            <w:pPr>
              <w:spacing w:line="480" w:lineRule="auto"/>
              <w:jc w:val="both"/>
            </w:pPr>
            <w:r w:rsidRPr="00B85CB7">
              <w:t>285.72 ± 6.45ᶜ</w:t>
            </w:r>
          </w:p>
        </w:tc>
        <w:tc>
          <w:tcPr>
            <w:tcW w:w="1781" w:type="dxa"/>
            <w:shd w:val="clear" w:color="auto" w:fill="FFFFFF"/>
            <w:tcMar>
              <w:top w:w="80" w:type="dxa"/>
              <w:left w:w="120" w:type="dxa"/>
              <w:bottom w:w="80" w:type="dxa"/>
              <w:right w:w="120" w:type="dxa"/>
            </w:tcMar>
            <w:vAlign w:val="center"/>
          </w:tcPr>
          <w:p w14:paraId="6579F2BF" w14:textId="77777777" w:rsidR="00985B77" w:rsidRPr="00B85CB7" w:rsidRDefault="00985B77" w:rsidP="005D2D54">
            <w:pPr>
              <w:spacing w:line="480" w:lineRule="auto"/>
              <w:jc w:val="both"/>
            </w:pPr>
            <w:r w:rsidRPr="00B85CB7">
              <w:t>10.42 ± 0.35ᶜ</w:t>
            </w:r>
          </w:p>
        </w:tc>
        <w:tc>
          <w:tcPr>
            <w:tcW w:w="1782" w:type="dxa"/>
            <w:shd w:val="clear" w:color="auto" w:fill="FFFFFF"/>
            <w:tcMar>
              <w:top w:w="80" w:type="dxa"/>
              <w:left w:w="120" w:type="dxa"/>
              <w:bottom w:w="80" w:type="dxa"/>
              <w:right w:w="120" w:type="dxa"/>
            </w:tcMar>
            <w:vAlign w:val="center"/>
          </w:tcPr>
          <w:p w14:paraId="12626E78" w14:textId="77777777" w:rsidR="00985B77" w:rsidRPr="00B85CB7" w:rsidRDefault="00985B77" w:rsidP="005D2D54">
            <w:pPr>
              <w:spacing w:line="480" w:lineRule="auto"/>
              <w:jc w:val="both"/>
            </w:pPr>
            <w:r w:rsidRPr="00B85CB7">
              <w:t>6.21 ± 0.82ᵃ</w:t>
            </w:r>
          </w:p>
        </w:tc>
        <w:tc>
          <w:tcPr>
            <w:tcW w:w="1782" w:type="dxa"/>
            <w:shd w:val="clear" w:color="auto" w:fill="FFFFFF"/>
            <w:tcMar>
              <w:top w:w="80" w:type="dxa"/>
              <w:left w:w="120" w:type="dxa"/>
              <w:bottom w:w="80" w:type="dxa"/>
              <w:right w:w="120" w:type="dxa"/>
            </w:tcMar>
            <w:vAlign w:val="center"/>
          </w:tcPr>
          <w:p w14:paraId="6534A657" w14:textId="77777777" w:rsidR="00985B77" w:rsidRPr="00B85CB7" w:rsidRDefault="00985B77" w:rsidP="005D2D54">
            <w:pPr>
              <w:spacing w:line="480" w:lineRule="auto"/>
              <w:jc w:val="both"/>
            </w:pPr>
            <w:r w:rsidRPr="00B85CB7">
              <w:t>8.78 ± 0.51ᶜ</w:t>
            </w:r>
          </w:p>
        </w:tc>
      </w:tr>
      <w:tr w:rsidR="00985B77" w:rsidRPr="00B85CB7" w14:paraId="508911C7" w14:textId="77777777" w:rsidTr="005D2D54">
        <w:trPr>
          <w:cantSplit/>
        </w:trPr>
        <w:tc>
          <w:tcPr>
            <w:tcW w:w="1900" w:type="dxa"/>
            <w:shd w:val="clear" w:color="auto" w:fill="FFFFFF"/>
            <w:tcMar>
              <w:top w:w="80" w:type="dxa"/>
              <w:left w:w="120" w:type="dxa"/>
              <w:bottom w:w="80" w:type="dxa"/>
              <w:right w:w="120" w:type="dxa"/>
            </w:tcMar>
            <w:vAlign w:val="center"/>
          </w:tcPr>
          <w:p w14:paraId="7F237A25" w14:textId="77777777" w:rsidR="00985B77" w:rsidRPr="00B85CB7" w:rsidRDefault="00985B77" w:rsidP="005D2D54">
            <w:pPr>
              <w:spacing w:line="480" w:lineRule="auto"/>
              <w:jc w:val="both"/>
            </w:pPr>
            <w:r w:rsidRPr="00B85CB7">
              <w:t>Positive Control (Metformin)</w:t>
            </w:r>
          </w:p>
        </w:tc>
        <w:tc>
          <w:tcPr>
            <w:tcW w:w="1781" w:type="dxa"/>
            <w:shd w:val="clear" w:color="auto" w:fill="FFFFFF"/>
            <w:tcMar>
              <w:top w:w="80" w:type="dxa"/>
              <w:left w:w="120" w:type="dxa"/>
              <w:bottom w:w="80" w:type="dxa"/>
              <w:right w:w="120" w:type="dxa"/>
            </w:tcMar>
            <w:vAlign w:val="center"/>
          </w:tcPr>
          <w:p w14:paraId="0F11D867" w14:textId="77777777" w:rsidR="00985B77" w:rsidRPr="00B85CB7" w:rsidRDefault="00985B77" w:rsidP="005D2D54">
            <w:pPr>
              <w:spacing w:line="480" w:lineRule="auto"/>
              <w:jc w:val="both"/>
            </w:pPr>
            <w:r w:rsidRPr="00B85CB7">
              <w:t>118.64 ± 4.02ᵃᵇ</w:t>
            </w:r>
          </w:p>
        </w:tc>
        <w:tc>
          <w:tcPr>
            <w:tcW w:w="1781" w:type="dxa"/>
            <w:shd w:val="clear" w:color="auto" w:fill="FFFFFF"/>
            <w:tcMar>
              <w:top w:w="80" w:type="dxa"/>
              <w:left w:w="120" w:type="dxa"/>
              <w:bottom w:w="80" w:type="dxa"/>
              <w:right w:w="120" w:type="dxa"/>
            </w:tcMar>
            <w:vAlign w:val="center"/>
          </w:tcPr>
          <w:p w14:paraId="3AA79DBE" w14:textId="77777777" w:rsidR="00985B77" w:rsidRPr="00B85CB7" w:rsidRDefault="00985B77" w:rsidP="005D2D54">
            <w:pPr>
              <w:spacing w:line="480" w:lineRule="auto"/>
              <w:jc w:val="both"/>
            </w:pPr>
            <w:r w:rsidRPr="00B85CB7">
              <w:t>5.92 ± 0.28ᵇ</w:t>
            </w:r>
          </w:p>
        </w:tc>
        <w:tc>
          <w:tcPr>
            <w:tcW w:w="1782" w:type="dxa"/>
            <w:shd w:val="clear" w:color="auto" w:fill="FFFFFF"/>
            <w:tcMar>
              <w:top w:w="80" w:type="dxa"/>
              <w:left w:w="120" w:type="dxa"/>
              <w:bottom w:w="80" w:type="dxa"/>
              <w:right w:w="120" w:type="dxa"/>
            </w:tcMar>
            <w:vAlign w:val="center"/>
          </w:tcPr>
          <w:p w14:paraId="4B5B4FF3" w14:textId="77777777" w:rsidR="00985B77" w:rsidRPr="00B85CB7" w:rsidRDefault="00985B77" w:rsidP="005D2D54">
            <w:pPr>
              <w:spacing w:line="480" w:lineRule="auto"/>
              <w:jc w:val="both"/>
            </w:pPr>
            <w:r w:rsidRPr="00B85CB7">
              <w:t>13.84 ± 1.02ᶜᵈ</w:t>
            </w:r>
          </w:p>
        </w:tc>
        <w:tc>
          <w:tcPr>
            <w:tcW w:w="1782" w:type="dxa"/>
            <w:shd w:val="clear" w:color="auto" w:fill="FFFFFF"/>
            <w:tcMar>
              <w:top w:w="80" w:type="dxa"/>
              <w:left w:w="120" w:type="dxa"/>
              <w:bottom w:w="80" w:type="dxa"/>
              <w:right w:w="120" w:type="dxa"/>
            </w:tcMar>
            <w:vAlign w:val="center"/>
          </w:tcPr>
          <w:p w14:paraId="0916F386" w14:textId="77777777" w:rsidR="00985B77" w:rsidRPr="00B85CB7" w:rsidRDefault="00985B77" w:rsidP="005D2D54">
            <w:pPr>
              <w:spacing w:line="480" w:lineRule="auto"/>
              <w:jc w:val="both"/>
            </w:pPr>
            <w:r w:rsidRPr="00B85CB7">
              <w:t>4.05 ± 0.34ᵇ</w:t>
            </w:r>
          </w:p>
        </w:tc>
      </w:tr>
      <w:tr w:rsidR="00985B77" w:rsidRPr="00B85CB7" w14:paraId="676AB272" w14:textId="77777777" w:rsidTr="005D2D54">
        <w:trPr>
          <w:cantSplit/>
        </w:trPr>
        <w:tc>
          <w:tcPr>
            <w:tcW w:w="1900" w:type="dxa"/>
            <w:shd w:val="clear" w:color="auto" w:fill="FFFFFF"/>
            <w:tcMar>
              <w:top w:w="80" w:type="dxa"/>
              <w:left w:w="120" w:type="dxa"/>
              <w:bottom w:w="80" w:type="dxa"/>
              <w:right w:w="120" w:type="dxa"/>
            </w:tcMar>
            <w:vAlign w:val="center"/>
          </w:tcPr>
          <w:p w14:paraId="357BDEAD" w14:textId="77777777" w:rsidR="00985B77" w:rsidRPr="00B85CB7" w:rsidRDefault="00985B77" w:rsidP="005D2D54">
            <w:pPr>
              <w:spacing w:line="480" w:lineRule="auto"/>
              <w:jc w:val="both"/>
            </w:pPr>
            <w:r w:rsidRPr="00B85CB7">
              <w:t>TC Low Dose (200 mg/kg)</w:t>
            </w:r>
          </w:p>
        </w:tc>
        <w:tc>
          <w:tcPr>
            <w:tcW w:w="1781" w:type="dxa"/>
            <w:shd w:val="clear" w:color="auto" w:fill="FFFFFF"/>
            <w:tcMar>
              <w:top w:w="80" w:type="dxa"/>
              <w:left w:w="120" w:type="dxa"/>
              <w:bottom w:w="80" w:type="dxa"/>
              <w:right w:w="120" w:type="dxa"/>
            </w:tcMar>
            <w:vAlign w:val="center"/>
          </w:tcPr>
          <w:p w14:paraId="6C1A7573" w14:textId="77777777" w:rsidR="00985B77" w:rsidRPr="00B85CB7" w:rsidRDefault="00985B77" w:rsidP="005D2D54">
            <w:pPr>
              <w:spacing w:line="480" w:lineRule="auto"/>
              <w:jc w:val="both"/>
            </w:pPr>
            <w:r w:rsidRPr="00B85CB7">
              <w:t>175.30 ± 5.18ᵇ</w:t>
            </w:r>
          </w:p>
        </w:tc>
        <w:tc>
          <w:tcPr>
            <w:tcW w:w="1781" w:type="dxa"/>
            <w:shd w:val="clear" w:color="auto" w:fill="FFFFFF"/>
            <w:tcMar>
              <w:top w:w="80" w:type="dxa"/>
              <w:left w:w="120" w:type="dxa"/>
              <w:bottom w:w="80" w:type="dxa"/>
              <w:right w:w="120" w:type="dxa"/>
            </w:tcMar>
            <w:vAlign w:val="center"/>
          </w:tcPr>
          <w:p w14:paraId="4E18BE7A" w14:textId="77777777" w:rsidR="00985B77" w:rsidRPr="00B85CB7" w:rsidRDefault="00985B77" w:rsidP="005D2D54">
            <w:pPr>
              <w:spacing w:line="480" w:lineRule="auto"/>
              <w:jc w:val="both"/>
            </w:pPr>
            <w:r w:rsidRPr="00B85CB7">
              <w:t>7.85 ± 0.31ᵇ</w:t>
            </w:r>
          </w:p>
        </w:tc>
        <w:tc>
          <w:tcPr>
            <w:tcW w:w="1782" w:type="dxa"/>
            <w:shd w:val="clear" w:color="auto" w:fill="FFFFFF"/>
            <w:tcMar>
              <w:top w:w="80" w:type="dxa"/>
              <w:left w:w="120" w:type="dxa"/>
              <w:bottom w:w="80" w:type="dxa"/>
              <w:right w:w="120" w:type="dxa"/>
            </w:tcMar>
            <w:vAlign w:val="center"/>
          </w:tcPr>
          <w:p w14:paraId="26503859" w14:textId="77777777" w:rsidR="00985B77" w:rsidRPr="00B85CB7" w:rsidRDefault="00985B77" w:rsidP="005D2D54">
            <w:pPr>
              <w:spacing w:line="480" w:lineRule="auto"/>
              <w:jc w:val="both"/>
            </w:pPr>
            <w:r w:rsidRPr="00B85CB7">
              <w:t>9.75 ± 0.94ᵇ</w:t>
            </w:r>
          </w:p>
        </w:tc>
        <w:tc>
          <w:tcPr>
            <w:tcW w:w="1782" w:type="dxa"/>
            <w:shd w:val="clear" w:color="auto" w:fill="FFFFFF"/>
            <w:tcMar>
              <w:top w:w="80" w:type="dxa"/>
              <w:left w:w="120" w:type="dxa"/>
              <w:bottom w:w="80" w:type="dxa"/>
              <w:right w:w="120" w:type="dxa"/>
            </w:tcMar>
            <w:vAlign w:val="center"/>
          </w:tcPr>
          <w:p w14:paraId="6E8E62A1" w14:textId="77777777" w:rsidR="00985B77" w:rsidRPr="00B85CB7" w:rsidRDefault="00985B77" w:rsidP="005D2D54">
            <w:pPr>
              <w:spacing w:line="480" w:lineRule="auto"/>
              <w:jc w:val="both"/>
            </w:pPr>
            <w:r w:rsidRPr="00B85CB7">
              <w:t>5.92 ± 0.42ᵇ</w:t>
            </w:r>
          </w:p>
        </w:tc>
      </w:tr>
      <w:tr w:rsidR="00985B77" w:rsidRPr="00B85CB7" w14:paraId="2AD3A1D4" w14:textId="77777777" w:rsidTr="005D2D54">
        <w:trPr>
          <w:cantSplit/>
        </w:trPr>
        <w:tc>
          <w:tcPr>
            <w:tcW w:w="1900" w:type="dxa"/>
            <w:tcBorders>
              <w:bottom w:val="single" w:sz="4" w:space="0" w:color="auto"/>
            </w:tcBorders>
            <w:shd w:val="clear" w:color="auto" w:fill="FFFFFF"/>
            <w:tcMar>
              <w:top w:w="80" w:type="dxa"/>
              <w:left w:w="120" w:type="dxa"/>
              <w:bottom w:w="80" w:type="dxa"/>
              <w:right w:w="120" w:type="dxa"/>
            </w:tcMar>
            <w:vAlign w:val="center"/>
          </w:tcPr>
          <w:p w14:paraId="034CB847" w14:textId="77777777" w:rsidR="00985B77" w:rsidRPr="00B85CB7" w:rsidRDefault="00985B77" w:rsidP="005D2D54">
            <w:pPr>
              <w:spacing w:line="480" w:lineRule="auto"/>
              <w:jc w:val="both"/>
            </w:pPr>
            <w:r w:rsidRPr="00B85CB7">
              <w:t>TC High Dose (400 mg/kg)</w:t>
            </w:r>
          </w:p>
        </w:tc>
        <w:tc>
          <w:tcPr>
            <w:tcW w:w="1781" w:type="dxa"/>
            <w:tcBorders>
              <w:bottom w:val="single" w:sz="4" w:space="0" w:color="auto"/>
            </w:tcBorders>
            <w:shd w:val="clear" w:color="auto" w:fill="FFFFFF"/>
            <w:tcMar>
              <w:top w:w="80" w:type="dxa"/>
              <w:left w:w="120" w:type="dxa"/>
              <w:bottom w:w="80" w:type="dxa"/>
              <w:right w:w="120" w:type="dxa"/>
            </w:tcMar>
            <w:vAlign w:val="center"/>
          </w:tcPr>
          <w:p w14:paraId="31462EBF" w14:textId="77777777" w:rsidR="00985B77" w:rsidRPr="00B85CB7" w:rsidRDefault="00985B77" w:rsidP="005D2D54">
            <w:pPr>
              <w:spacing w:line="480" w:lineRule="auto"/>
              <w:jc w:val="both"/>
            </w:pPr>
            <w:r w:rsidRPr="00B85CB7">
              <w:t>130.82 ± 4.55ᵃᵇ</w:t>
            </w:r>
          </w:p>
        </w:tc>
        <w:tc>
          <w:tcPr>
            <w:tcW w:w="1781" w:type="dxa"/>
            <w:tcBorders>
              <w:bottom w:val="single" w:sz="4" w:space="0" w:color="auto"/>
            </w:tcBorders>
            <w:shd w:val="clear" w:color="auto" w:fill="FFFFFF"/>
            <w:tcMar>
              <w:top w:w="80" w:type="dxa"/>
              <w:left w:w="120" w:type="dxa"/>
              <w:bottom w:w="80" w:type="dxa"/>
              <w:right w:w="120" w:type="dxa"/>
            </w:tcMar>
            <w:vAlign w:val="center"/>
          </w:tcPr>
          <w:p w14:paraId="6C7C1CA5" w14:textId="77777777" w:rsidR="00985B77" w:rsidRPr="00B85CB7" w:rsidRDefault="00985B77" w:rsidP="005D2D54">
            <w:pPr>
              <w:spacing w:line="480" w:lineRule="auto"/>
              <w:jc w:val="both"/>
            </w:pPr>
            <w:r w:rsidRPr="00B85CB7">
              <w:t>6.35 ± 0.26ᵇ</w:t>
            </w:r>
          </w:p>
        </w:tc>
        <w:tc>
          <w:tcPr>
            <w:tcW w:w="1782" w:type="dxa"/>
            <w:tcBorders>
              <w:bottom w:val="single" w:sz="4" w:space="0" w:color="auto"/>
            </w:tcBorders>
            <w:shd w:val="clear" w:color="auto" w:fill="FFFFFF"/>
            <w:tcMar>
              <w:top w:w="80" w:type="dxa"/>
              <w:left w:w="120" w:type="dxa"/>
              <w:bottom w:w="80" w:type="dxa"/>
              <w:right w:w="120" w:type="dxa"/>
            </w:tcMar>
            <w:vAlign w:val="center"/>
          </w:tcPr>
          <w:p w14:paraId="7063CCD1" w14:textId="77777777" w:rsidR="00985B77" w:rsidRPr="00B85CB7" w:rsidRDefault="00985B77" w:rsidP="005D2D54">
            <w:pPr>
              <w:spacing w:line="480" w:lineRule="auto"/>
              <w:jc w:val="both"/>
            </w:pPr>
            <w:r w:rsidRPr="00B85CB7">
              <w:t>12.62 ± 1.10ᶜ</w:t>
            </w:r>
          </w:p>
        </w:tc>
        <w:tc>
          <w:tcPr>
            <w:tcW w:w="1782" w:type="dxa"/>
            <w:tcBorders>
              <w:bottom w:val="single" w:sz="4" w:space="0" w:color="auto"/>
            </w:tcBorders>
            <w:shd w:val="clear" w:color="auto" w:fill="FFFFFF"/>
            <w:tcMar>
              <w:top w:w="80" w:type="dxa"/>
              <w:left w:w="120" w:type="dxa"/>
              <w:bottom w:w="80" w:type="dxa"/>
              <w:right w:w="120" w:type="dxa"/>
            </w:tcMar>
            <w:vAlign w:val="center"/>
          </w:tcPr>
          <w:p w14:paraId="3FB556E7" w14:textId="77777777" w:rsidR="00985B77" w:rsidRPr="00B85CB7" w:rsidRDefault="00985B77" w:rsidP="005D2D54">
            <w:pPr>
              <w:spacing w:line="480" w:lineRule="auto"/>
              <w:jc w:val="both"/>
            </w:pPr>
            <w:r w:rsidRPr="00B85CB7">
              <w:t>4.32 ± 0.30ᵇ</w:t>
            </w:r>
          </w:p>
        </w:tc>
      </w:tr>
    </w:tbl>
    <w:p w14:paraId="13F4078D" w14:textId="77777777" w:rsidR="00C96916" w:rsidRDefault="00985B77" w:rsidP="0052111D">
      <w:pPr>
        <w:spacing w:line="480" w:lineRule="auto"/>
        <w:jc w:val="both"/>
        <w:rPr>
          <w:b/>
        </w:rPr>
      </w:pPr>
      <w:r w:rsidRPr="00B85CB7">
        <w:rPr>
          <w:i/>
          <w:iCs/>
        </w:rPr>
        <w:lastRenderedPageBreak/>
        <w:t xml:space="preserve">Values with different superscripts differ significantly (p &lt; 0.05, one-way ANOVA with Dunnett's post-hoc test). FBG = Fasting Blood Glucose; HbA1c = Glycated </w:t>
      </w:r>
      <w:proofErr w:type="spellStart"/>
      <w:r w:rsidRPr="00B85CB7">
        <w:rPr>
          <w:i/>
          <w:iCs/>
        </w:rPr>
        <w:t>Haemoglobin</w:t>
      </w:r>
      <w:proofErr w:type="spellEnd"/>
      <w:r w:rsidRPr="00B85CB7">
        <w:rPr>
          <w:i/>
          <w:iCs/>
        </w:rPr>
        <w:t>; HOMA-IR = Homeostatic Model Assessment of Insulin Resistance.</w:t>
      </w:r>
      <w:r w:rsidR="0052111D">
        <w:rPr>
          <w:i/>
          <w:iCs/>
        </w:rPr>
        <w:br/>
      </w:r>
    </w:p>
    <w:p w14:paraId="13D27548" w14:textId="77777777" w:rsidR="0052111D" w:rsidRDefault="0052111D" w:rsidP="0052111D">
      <w:pPr>
        <w:spacing w:line="480" w:lineRule="auto"/>
        <w:jc w:val="both"/>
      </w:pPr>
      <w:r w:rsidRPr="0052111D">
        <w:rPr>
          <w:b/>
        </w:rPr>
        <w:t>DISCUSSION</w:t>
      </w:r>
      <w:r>
        <w:t xml:space="preserve">  </w:t>
      </w:r>
    </w:p>
    <w:p w14:paraId="0BEA0275" w14:textId="77777777" w:rsidR="0052111D" w:rsidRDefault="0052111D" w:rsidP="0052111D">
      <w:pPr>
        <w:spacing w:line="480" w:lineRule="auto"/>
        <w:jc w:val="both"/>
      </w:pPr>
      <w:r>
        <w:t xml:space="preserve">The </w:t>
      </w:r>
      <w:r>
        <w:rPr>
          <w:highlight w:val="yellow"/>
        </w:rPr>
        <w:t>hyperglycaemic</w:t>
      </w:r>
      <w:r>
        <w:t xml:space="preserve"> indices assessed in this study, namely fasting blood glucose (FBG), glycated </w:t>
      </w:r>
      <w:proofErr w:type="spellStart"/>
      <w:r>
        <w:t>haemoglobin</w:t>
      </w:r>
      <w:proofErr w:type="spellEnd"/>
      <w:r>
        <w:t xml:space="preserve"> (HbA1c), serum insulin, and Homeostatic Model Assessment of Insulin Resistance (HOMA-IR), demonstrated significant improvements following administration of the ethanolic extract of </w:t>
      </w:r>
      <w:proofErr w:type="spellStart"/>
      <w:r>
        <w:rPr>
          <w:i/>
        </w:rPr>
        <w:t>Trichosanthes</w:t>
      </w:r>
      <w:proofErr w:type="spellEnd"/>
      <w:r>
        <w:rPr>
          <w:i/>
        </w:rPr>
        <w:t xml:space="preserve"> </w:t>
      </w:r>
      <w:proofErr w:type="spellStart"/>
      <w:r>
        <w:rPr>
          <w:i/>
        </w:rPr>
        <w:t>cucumerina</w:t>
      </w:r>
      <w:proofErr w:type="spellEnd"/>
      <w:r>
        <w:t xml:space="preserve"> (TCE) to STZ-induced diabetic rats. The untreated diabetic control group exhibited marked </w:t>
      </w:r>
      <w:proofErr w:type="spellStart"/>
      <w:r>
        <w:t>hyperglycaemia</w:t>
      </w:r>
      <w:proofErr w:type="spellEnd"/>
      <w:r>
        <w:t>, reflecting the impaired glucose regulation associated with streptozotocin-induced diabetes. In contrast, TCE-treated groups showed significant, dose-dependent reductions in FBG and HbA1c compared with the diabetic control (p &lt; 0.05).</w:t>
      </w:r>
    </w:p>
    <w:p w14:paraId="2B6CF7EE" w14:textId="77777777" w:rsidR="0052111D" w:rsidRDefault="0052111D" w:rsidP="0052111D">
      <w:pPr>
        <w:spacing w:line="480" w:lineRule="auto"/>
        <w:jc w:val="both"/>
      </w:pPr>
      <w:r>
        <w:t xml:space="preserve">The highest treatment dose of 400 mg/kg produced the most pronounced improvement, reducing FBG to 130.82 ± 4.55 mg/dL and HbA1c to 6.35 ± 0.26%. The reduction in HbA1c is particularly indicative of improved </w:t>
      </w:r>
      <w:proofErr w:type="spellStart"/>
      <w:r>
        <w:t>glycaemic</w:t>
      </w:r>
      <w:proofErr w:type="spellEnd"/>
      <w:r>
        <w:t xml:space="preserve"> control and a lower chronic </w:t>
      </w:r>
      <w:proofErr w:type="spellStart"/>
      <w:r>
        <w:t>glycaemic</w:t>
      </w:r>
      <w:proofErr w:type="spellEnd"/>
      <w:r>
        <w:t xml:space="preserve"> burden following treatment. In addition, TCE administration increased serum insulin concentration to 12.62 ± 1.10 µIU/mL at the high dose, suggesting improvement in insulin availability in the treated diabetic rats. The corresponding reduction in HOMA-IR to 4.32 ± 0.30 further indicates improved insulin sensitivity compared with the untreated diabetic group.</w:t>
      </w:r>
    </w:p>
    <w:p w14:paraId="0E702C7F" w14:textId="77777777" w:rsidR="00985B77" w:rsidRPr="00B85CB7" w:rsidRDefault="0052111D" w:rsidP="0052111D">
      <w:pPr>
        <w:spacing w:line="480" w:lineRule="auto"/>
        <w:jc w:val="both"/>
      </w:pPr>
      <w:r>
        <w:t xml:space="preserve">The dose-dependent pattern observed across FBG, HbA1c, serum insulin, and HOMA-IR demonstrates a consistent improvement in glucose homeostasis with increasing TCE administration. These effects suggest that the extract may enhance peripheral insulin sensitivity, promote pancreatic β-cell functional recovery, and reduce persistent </w:t>
      </w:r>
      <w:proofErr w:type="spellStart"/>
      <w:r>
        <w:t>hyperglycaemia</w:t>
      </w:r>
      <w:proofErr w:type="spellEnd"/>
      <w:r>
        <w:t xml:space="preserve">. The findings are consistent with previous reports that </w:t>
      </w:r>
      <w:r>
        <w:rPr>
          <w:i/>
        </w:rPr>
        <w:t>T. cucumerina</w:t>
      </w:r>
      <w:r>
        <w:t xml:space="preserve"> and related cucurbit extracts can improve insulin sensitivity and glucose metabolism through antioxidant, anti-inflammatory, and </w:t>
      </w:r>
      <w:r>
        <w:rPr>
          <w:highlight w:val="yellow"/>
        </w:rPr>
        <w:t>insulin-sensitising</w:t>
      </w:r>
      <w:r>
        <w:t xml:space="preserve"> mechanisms (Kumar et al., 2009; </w:t>
      </w:r>
      <w:proofErr w:type="spellStart"/>
      <w:r>
        <w:t>Arawwawala</w:t>
      </w:r>
      <w:proofErr w:type="spellEnd"/>
      <w:r>
        <w:t xml:space="preserve"> et al., 2009; Thapa and Walia, 2007). Overall, the observed improvements in the </w:t>
      </w:r>
      <w:r>
        <w:rPr>
          <w:highlight w:val="yellow"/>
        </w:rPr>
        <w:t>hyperglycaemic</w:t>
      </w:r>
      <w:r>
        <w:t xml:space="preserve"> indices support the antidiabetic potential of </w:t>
      </w:r>
      <w:r>
        <w:rPr>
          <w:i/>
        </w:rPr>
        <w:t>T. cucumerina</w:t>
      </w:r>
      <w:r>
        <w:t xml:space="preserve"> extract in STZ-induced diabetic rats.</w:t>
      </w:r>
    </w:p>
    <w:p w14:paraId="0067BF1C" w14:textId="77777777" w:rsidR="00B01FCD" w:rsidRDefault="00B01FCD" w:rsidP="00441B6F">
      <w:pPr>
        <w:pStyle w:val="ConcHead"/>
        <w:spacing w:after="0"/>
        <w:jc w:val="both"/>
        <w:rPr>
          <w:rFonts w:ascii="Arial" w:hAnsi="Arial" w:cs="Arial"/>
        </w:rPr>
      </w:pPr>
      <w:r w:rsidRPr="00FB3A86">
        <w:rPr>
          <w:rFonts w:ascii="Arial" w:hAnsi="Arial" w:cs="Arial"/>
        </w:rPr>
        <w:t>Conclusion</w:t>
      </w:r>
    </w:p>
    <w:p w14:paraId="271B46C7" w14:textId="77777777" w:rsidR="00790ADA" w:rsidRPr="00FB3A86" w:rsidRDefault="00790ADA" w:rsidP="00441B6F">
      <w:pPr>
        <w:pStyle w:val="ConcHead"/>
        <w:spacing w:after="0"/>
        <w:jc w:val="both"/>
        <w:rPr>
          <w:rFonts w:ascii="Arial" w:hAnsi="Arial" w:cs="Arial"/>
        </w:rPr>
      </w:pPr>
    </w:p>
    <w:p w14:paraId="5E8AFF78" w14:textId="77777777" w:rsidR="00C02823" w:rsidRDefault="00C02823" w:rsidP="00584C7D">
      <w:pPr>
        <w:pStyle w:val="ReferHead"/>
        <w:spacing w:after="0"/>
        <w:jc w:val="both"/>
        <w:rPr>
          <w:rFonts w:ascii="Arial" w:hAnsi="Arial" w:cs="Arial"/>
          <w:b w:val="0"/>
          <w:caps w:val="0"/>
          <w:sz w:val="20"/>
        </w:rPr>
      </w:pPr>
      <w:r w:rsidRPr="00C02823">
        <w:rPr>
          <w:rFonts w:ascii="Arial" w:hAnsi="Arial" w:cs="Arial"/>
          <w:b w:val="0"/>
          <w:caps w:val="0"/>
          <w:sz w:val="20"/>
        </w:rPr>
        <w:t xml:space="preserve">The ethanolic leaf extract of </w:t>
      </w:r>
      <w:proofErr w:type="spellStart"/>
      <w:r w:rsidRPr="00C02823">
        <w:rPr>
          <w:rFonts w:ascii="Arial" w:hAnsi="Arial" w:cs="Arial"/>
          <w:b w:val="0"/>
          <w:caps w:val="0"/>
          <w:sz w:val="20"/>
        </w:rPr>
        <w:t>Trichosanthes</w:t>
      </w:r>
      <w:proofErr w:type="spellEnd"/>
      <w:r w:rsidRPr="00C02823">
        <w:rPr>
          <w:rFonts w:ascii="Arial" w:hAnsi="Arial" w:cs="Arial"/>
          <w:b w:val="0"/>
          <w:caps w:val="0"/>
          <w:sz w:val="20"/>
        </w:rPr>
        <w:t xml:space="preserve"> </w:t>
      </w:r>
      <w:proofErr w:type="spellStart"/>
      <w:r w:rsidRPr="00C02823">
        <w:rPr>
          <w:rFonts w:ascii="Arial" w:hAnsi="Arial" w:cs="Arial"/>
          <w:b w:val="0"/>
          <w:caps w:val="0"/>
          <w:sz w:val="20"/>
        </w:rPr>
        <w:t>cucumerina</w:t>
      </w:r>
      <w:proofErr w:type="spellEnd"/>
      <w:r w:rsidRPr="00C02823">
        <w:rPr>
          <w:rFonts w:ascii="Arial" w:hAnsi="Arial" w:cs="Arial"/>
          <w:b w:val="0"/>
          <w:caps w:val="0"/>
          <w:sz w:val="20"/>
        </w:rPr>
        <w:t xml:space="preserve"> demonstrated </w:t>
      </w:r>
      <w:proofErr w:type="spellStart"/>
      <w:r w:rsidRPr="00C02823">
        <w:rPr>
          <w:rFonts w:ascii="Arial" w:hAnsi="Arial" w:cs="Arial"/>
          <w:b w:val="0"/>
          <w:caps w:val="0"/>
          <w:sz w:val="20"/>
        </w:rPr>
        <w:t>antihyperglycaemic</w:t>
      </w:r>
      <w:proofErr w:type="spellEnd"/>
      <w:r w:rsidRPr="00C02823">
        <w:rPr>
          <w:rFonts w:ascii="Arial" w:hAnsi="Arial" w:cs="Arial"/>
          <w:b w:val="0"/>
          <w:caps w:val="0"/>
          <w:sz w:val="20"/>
        </w:rPr>
        <w:t xml:space="preserve"> activity in streptozotocin-induced diabetic Wistar rats. Treatment produced dose-dependent reductions in fasting blood glucose, glycated </w:t>
      </w:r>
      <w:proofErr w:type="spellStart"/>
      <w:r w:rsidRPr="00C02823">
        <w:rPr>
          <w:rFonts w:ascii="Arial" w:hAnsi="Arial" w:cs="Arial"/>
          <w:b w:val="0"/>
          <w:caps w:val="0"/>
          <w:sz w:val="20"/>
        </w:rPr>
        <w:t>haemoglobin</w:t>
      </w:r>
      <w:proofErr w:type="spellEnd"/>
      <w:r w:rsidRPr="00C02823">
        <w:rPr>
          <w:rFonts w:ascii="Arial" w:hAnsi="Arial" w:cs="Arial"/>
          <w:b w:val="0"/>
          <w:caps w:val="0"/>
          <w:sz w:val="20"/>
        </w:rPr>
        <w:t xml:space="preserve">, and HOMA-IR, together with an increase in serum insulin concentration relative to the untreated diabetic group. The 400 mg/kg dose produced the strongest response, with fasting blood glucose reduced to 130.82 ± 4.55 mg/dL, HbA1c to 6.35 ± 0.26%, serum insulin increased to 12.62 ± 1.10 µIU/mL, and HOMA-IR reduced to 4.32 ± 0.30. The extract also contained measurable phytochemical constituents, including flavonoids, tannins, carotenoids, saponins, and alkaloids. Collectively, these findings indicate that T. </w:t>
      </w:r>
      <w:proofErr w:type="spellStart"/>
      <w:r w:rsidRPr="00C02823">
        <w:rPr>
          <w:rFonts w:ascii="Arial" w:hAnsi="Arial" w:cs="Arial"/>
          <w:b w:val="0"/>
          <w:caps w:val="0"/>
          <w:sz w:val="20"/>
        </w:rPr>
        <w:t>cucumerina</w:t>
      </w:r>
      <w:proofErr w:type="spellEnd"/>
      <w:r w:rsidRPr="00C02823">
        <w:rPr>
          <w:rFonts w:ascii="Arial" w:hAnsi="Arial" w:cs="Arial"/>
          <w:b w:val="0"/>
          <w:caps w:val="0"/>
          <w:sz w:val="20"/>
        </w:rPr>
        <w:t xml:space="preserve"> extract improved the measured indices of </w:t>
      </w:r>
      <w:proofErr w:type="spellStart"/>
      <w:r w:rsidRPr="00C02823">
        <w:rPr>
          <w:rFonts w:ascii="Arial" w:hAnsi="Arial" w:cs="Arial"/>
          <w:b w:val="0"/>
          <w:caps w:val="0"/>
          <w:sz w:val="20"/>
        </w:rPr>
        <w:t>glycaemic</w:t>
      </w:r>
      <w:proofErr w:type="spellEnd"/>
      <w:r w:rsidRPr="00C02823">
        <w:rPr>
          <w:rFonts w:ascii="Arial" w:hAnsi="Arial" w:cs="Arial"/>
          <w:b w:val="0"/>
          <w:caps w:val="0"/>
          <w:sz w:val="20"/>
        </w:rPr>
        <w:t xml:space="preserve"> control and insulin sensitivity under the conditions of this experimental model. The findings provide experimental support for further investigation of the plant's </w:t>
      </w:r>
      <w:proofErr w:type="spellStart"/>
      <w:r w:rsidRPr="00C02823">
        <w:rPr>
          <w:rFonts w:ascii="Arial" w:hAnsi="Arial" w:cs="Arial"/>
          <w:b w:val="0"/>
          <w:caps w:val="0"/>
          <w:sz w:val="20"/>
        </w:rPr>
        <w:t>antihyperglycaemic</w:t>
      </w:r>
      <w:proofErr w:type="spellEnd"/>
      <w:r w:rsidRPr="00C02823">
        <w:rPr>
          <w:rFonts w:ascii="Arial" w:hAnsi="Arial" w:cs="Arial"/>
          <w:b w:val="0"/>
          <w:caps w:val="0"/>
          <w:sz w:val="20"/>
        </w:rPr>
        <w:t xml:space="preserve"> properties. However, interpretation should remain confined to the </w:t>
      </w:r>
      <w:r w:rsidRPr="00C02823">
        <w:rPr>
          <w:rFonts w:ascii="Arial" w:hAnsi="Arial" w:cs="Arial"/>
          <w:b w:val="0"/>
          <w:caps w:val="0"/>
          <w:sz w:val="20"/>
        </w:rPr>
        <w:lastRenderedPageBreak/>
        <w:t>streptozotocin-induced rat model, and additional studies are required before conclusions regarding longer-term effects or clinical application can be established.</w:t>
      </w:r>
    </w:p>
    <w:p w14:paraId="26FA41F8" w14:textId="77777777" w:rsidR="00C02823" w:rsidRDefault="00C02823" w:rsidP="00584C7D">
      <w:pPr>
        <w:pStyle w:val="ReferHead"/>
        <w:spacing w:after="0"/>
        <w:jc w:val="both"/>
        <w:rPr>
          <w:rFonts w:ascii="Arial" w:hAnsi="Arial" w:cs="Arial"/>
          <w:b w:val="0"/>
          <w:caps w:val="0"/>
          <w:sz w:val="20"/>
        </w:rPr>
      </w:pPr>
    </w:p>
    <w:p w14:paraId="3EF81FAB" w14:textId="77777777" w:rsidR="00C02823" w:rsidRDefault="00C02823" w:rsidP="00584C7D">
      <w:pPr>
        <w:pStyle w:val="ReferHead"/>
        <w:spacing w:after="0"/>
        <w:jc w:val="both"/>
        <w:rPr>
          <w:rFonts w:ascii="Arial" w:hAnsi="Arial" w:cs="Arial"/>
          <w:b w:val="0"/>
          <w:caps w:val="0"/>
          <w:sz w:val="20"/>
        </w:rPr>
      </w:pPr>
    </w:p>
    <w:p w14:paraId="6052C7B6" w14:textId="3C30DAE1" w:rsidR="00C02823" w:rsidRPr="00C02823" w:rsidRDefault="00C02823" w:rsidP="00C02823">
      <w:pPr>
        <w:spacing w:before="100" w:beforeAutospacing="1" w:after="100" w:afterAutospacing="1"/>
        <w:outlineLvl w:val="1"/>
        <w:rPr>
          <w:rFonts w:ascii="Times New Roman" w:hAnsi="Times New Roman"/>
          <w:b/>
          <w:bCs/>
          <w:sz w:val="36"/>
          <w:szCs w:val="36"/>
        </w:rPr>
      </w:pPr>
      <w:r w:rsidRPr="00C02823">
        <w:rPr>
          <w:rFonts w:ascii="Times New Roman" w:hAnsi="Times New Roman"/>
          <w:b/>
          <w:bCs/>
          <w:sz w:val="36"/>
          <w:szCs w:val="36"/>
        </w:rPr>
        <w:t>Limitation</w:t>
      </w:r>
    </w:p>
    <w:p w14:paraId="62C48C4C" w14:textId="77777777" w:rsidR="00C02823" w:rsidRPr="00C02823" w:rsidRDefault="00C02823" w:rsidP="00C02823">
      <w:pPr>
        <w:spacing w:before="100" w:beforeAutospacing="1" w:after="100" w:afterAutospacing="1"/>
        <w:rPr>
          <w:rFonts w:ascii="Times New Roman" w:hAnsi="Times New Roman"/>
          <w:sz w:val="24"/>
          <w:szCs w:val="24"/>
        </w:rPr>
      </w:pPr>
      <w:r w:rsidRPr="00C02823">
        <w:rPr>
          <w:rFonts w:ascii="Times New Roman" w:hAnsi="Times New Roman"/>
          <w:sz w:val="24"/>
          <w:szCs w:val="24"/>
        </w:rPr>
        <w:t xml:space="preserve">This study was limited to a small experimental sample of 25 male Wistar rats and a 28-day treatment period. Only two extract doses were evaluated; therefore, the findings cannot establish longer-term effects, sex-specific responses, or clinical efficacy in humans. The investigation also relied on selected </w:t>
      </w:r>
      <w:proofErr w:type="spellStart"/>
      <w:r w:rsidRPr="00C02823">
        <w:rPr>
          <w:rFonts w:ascii="Times New Roman" w:hAnsi="Times New Roman"/>
          <w:sz w:val="24"/>
          <w:szCs w:val="24"/>
        </w:rPr>
        <w:t>glycaemic</w:t>
      </w:r>
      <w:proofErr w:type="spellEnd"/>
      <w:r w:rsidRPr="00C02823">
        <w:rPr>
          <w:rFonts w:ascii="Times New Roman" w:hAnsi="Times New Roman"/>
          <w:sz w:val="24"/>
          <w:szCs w:val="24"/>
        </w:rPr>
        <w:t xml:space="preserve"> and biochemical indices within a streptozotocin-induced experimental model. Accordingly, the results should be interpreted within the scope of the study design and should not be directly extrapolated to human diabetes management.</w:t>
      </w:r>
    </w:p>
    <w:p w14:paraId="6DACE85B" w14:textId="77777777" w:rsidR="00C02823" w:rsidRDefault="00C02823" w:rsidP="00584C7D">
      <w:pPr>
        <w:pStyle w:val="ReferHead"/>
        <w:spacing w:after="0"/>
        <w:jc w:val="both"/>
        <w:rPr>
          <w:rFonts w:ascii="Arial" w:hAnsi="Arial" w:cs="Arial"/>
          <w:b w:val="0"/>
          <w:caps w:val="0"/>
          <w:sz w:val="20"/>
        </w:rPr>
      </w:pPr>
    </w:p>
    <w:p w14:paraId="42FD68F1" w14:textId="157790CA" w:rsidR="00584C7D" w:rsidRDefault="00584C7D" w:rsidP="00584C7D">
      <w:pPr>
        <w:pStyle w:val="ReferHead"/>
        <w:spacing w:after="0"/>
        <w:jc w:val="both"/>
        <w:rPr>
          <w:rFonts w:ascii="Arial" w:hAnsi="Arial" w:cs="Arial"/>
          <w:bCs/>
        </w:rPr>
      </w:pPr>
      <w:r>
        <w:rPr>
          <w:rFonts w:ascii="Arial" w:hAnsi="Arial" w:cs="Arial"/>
          <w:bCs/>
        </w:rPr>
        <w:t>Competing interests</w:t>
      </w:r>
    </w:p>
    <w:p w14:paraId="0EAFCB02" w14:textId="77777777" w:rsidR="00584C7D" w:rsidRDefault="001419EA" w:rsidP="00584C7D">
      <w:pPr>
        <w:pStyle w:val="ReferHead"/>
        <w:spacing w:after="0"/>
        <w:jc w:val="both"/>
        <w:rPr>
          <w:rFonts w:ascii="Arial" w:hAnsi="Arial" w:cs="Arial"/>
          <w:b w:val="0"/>
          <w:caps w:val="0"/>
          <w:sz w:val="20"/>
        </w:rPr>
      </w:pPr>
      <w:r>
        <w:rPr>
          <w:rFonts w:ascii="Arial" w:hAnsi="Arial" w:cs="Arial"/>
          <w:b w:val="0"/>
          <w:caps w:val="0"/>
          <w:sz w:val="20"/>
        </w:rPr>
        <w:t>The authors</w:t>
      </w:r>
      <w:r w:rsidR="00584C7D">
        <w:rPr>
          <w:rFonts w:ascii="Arial" w:hAnsi="Arial" w:cs="Arial"/>
          <w:b w:val="0"/>
          <w:caps w:val="0"/>
          <w:sz w:val="20"/>
        </w:rPr>
        <w:t xml:space="preserve"> have declared that no competing interests exist.</w:t>
      </w:r>
    </w:p>
    <w:p w14:paraId="090BBCF5" w14:textId="77777777" w:rsidR="00C96916" w:rsidRDefault="00C96916" w:rsidP="0036308B">
      <w:pPr>
        <w:rPr>
          <w:rFonts w:ascii="Times New Roman" w:hAnsi="Times New Roman"/>
          <w:b/>
        </w:rPr>
      </w:pPr>
    </w:p>
    <w:p w14:paraId="225CC372" w14:textId="77777777" w:rsidR="0036308B" w:rsidRDefault="0036308B" w:rsidP="0036308B">
      <w:pPr>
        <w:rPr>
          <w:rFonts w:ascii="Times New Roman" w:hAnsi="Times New Roman"/>
          <w:b/>
        </w:rPr>
      </w:pPr>
      <w:r w:rsidRPr="000839CE">
        <w:rPr>
          <w:rFonts w:ascii="Times New Roman" w:hAnsi="Times New Roman"/>
          <w:b/>
        </w:rPr>
        <w:t>Declaration of AI Use</w:t>
      </w:r>
    </w:p>
    <w:p w14:paraId="5BC2A7FB" w14:textId="77777777" w:rsidR="0036308B" w:rsidRDefault="0036308B" w:rsidP="0036308B">
      <w:pPr>
        <w:rPr>
          <w:rFonts w:ascii="Times New Roman" w:hAnsi="Times New Roman"/>
          <w:b/>
        </w:rPr>
      </w:pPr>
    </w:p>
    <w:p w14:paraId="55B33188" w14:textId="77777777" w:rsidR="0036308B" w:rsidRDefault="0036308B" w:rsidP="0036308B">
      <w:pPr>
        <w:rPr>
          <w:rFonts w:ascii="Times New Roman" w:hAnsi="Times New Roman"/>
          <w:b/>
        </w:rPr>
      </w:pPr>
    </w:p>
    <w:p w14:paraId="56801714" w14:textId="77777777" w:rsidR="0036308B" w:rsidRDefault="0036308B" w:rsidP="0036308B">
      <w:pPr>
        <w:rPr>
          <w:rFonts w:ascii="Times New Roman" w:hAnsi="Times New Roman"/>
          <w:b/>
        </w:rPr>
      </w:pPr>
    </w:p>
    <w:p w14:paraId="0B0250F5" w14:textId="77777777" w:rsidR="0036308B" w:rsidRPr="002D08AC" w:rsidRDefault="0036308B" w:rsidP="0036308B">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2E86FB0" w14:textId="77777777" w:rsidR="0036308B" w:rsidRDefault="0036308B" w:rsidP="00584C7D">
      <w:pPr>
        <w:pStyle w:val="ReferHead"/>
        <w:spacing w:after="0"/>
        <w:jc w:val="both"/>
        <w:rPr>
          <w:rFonts w:ascii="Arial" w:hAnsi="Arial" w:cs="Arial"/>
        </w:rPr>
      </w:pPr>
    </w:p>
    <w:p w14:paraId="5A11A4FA" w14:textId="77777777" w:rsidR="00860000" w:rsidRDefault="00860000" w:rsidP="00441B6F">
      <w:pPr>
        <w:pStyle w:val="ReferHead"/>
        <w:spacing w:after="0"/>
        <w:jc w:val="both"/>
        <w:rPr>
          <w:rFonts w:ascii="Arial" w:hAnsi="Arial" w:cs="Arial"/>
        </w:rPr>
      </w:pPr>
    </w:p>
    <w:p w14:paraId="71F2F657"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0E15A8C" w14:textId="77777777" w:rsidR="00FE79D3" w:rsidRDefault="00FE79D3" w:rsidP="00FE79D3">
      <w:pPr>
        <w:pStyle w:val="Body"/>
      </w:pPr>
      <w:r>
        <w:t>Albers, J. W., Herman, W. H., Pop-</w:t>
      </w:r>
      <w:proofErr w:type="spellStart"/>
      <w:r>
        <w:t>Busui</w:t>
      </w:r>
      <w:proofErr w:type="spellEnd"/>
      <w:r>
        <w:t xml:space="preserve">, R., Feldman, E. L., Martin, C. L., Cleary, P. A., </w:t>
      </w:r>
      <w:proofErr w:type="spellStart"/>
      <w:r>
        <w:t>Waberski</w:t>
      </w:r>
      <w:proofErr w:type="spellEnd"/>
      <w:r>
        <w:t>, B. H., &amp; DCCT/EDIC Research Group. (2010). Effect of prior intensive insulin treatment during the DCCT on peripheral neuropathy in type 1 diabetes during the EDIC study. Diabetes Care, 33(5), 1090–1096.</w:t>
      </w:r>
    </w:p>
    <w:p w14:paraId="305B78EA" w14:textId="77777777" w:rsidR="00FE79D3" w:rsidRDefault="00FE79D3" w:rsidP="00FE79D3">
      <w:pPr>
        <w:pStyle w:val="Body"/>
      </w:pPr>
      <w:r>
        <w:t>Ahmad, S. I. (Ed.). (2013). Diabetes: An old disease, a new insight (Vol. 771). Springer Science &amp; Business Media.</w:t>
      </w:r>
    </w:p>
    <w:p w14:paraId="403A6A7F" w14:textId="77777777" w:rsidR="00FE79D3" w:rsidRDefault="00FE79D3" w:rsidP="00FE79D3">
      <w:pPr>
        <w:pStyle w:val="Body"/>
      </w:pPr>
      <w:r>
        <w:t>Acam, D., Calan, M., Er, D., Arkan, T., Kocak, N., Bayraktar, F., &amp; Kaynak, S. (2018). The prevalence and systemic risk factors of diabetic macular edema: A cross-sectional study from Turkey. BMC Ophthalmology, 18, 91.</w:t>
      </w:r>
    </w:p>
    <w:p w14:paraId="1C145A8A" w14:textId="77777777" w:rsidR="00FE79D3" w:rsidRDefault="00FE79D3" w:rsidP="00FE79D3">
      <w:pPr>
        <w:pStyle w:val="Body"/>
      </w:pPr>
      <w:proofErr w:type="spellStart"/>
      <w:r>
        <w:t>Ajuru</w:t>
      </w:r>
      <w:proofErr w:type="spellEnd"/>
      <w:r>
        <w:t xml:space="preserve">, M., &amp; </w:t>
      </w:r>
      <w:proofErr w:type="spellStart"/>
      <w:r>
        <w:t>Nmom</w:t>
      </w:r>
      <w:proofErr w:type="spellEnd"/>
      <w:r>
        <w:t>, F. (2017). A review on the economic uses of species of Cucurbitaceae and their sustainability in Nigeria. American Journal of Plant Biology, 2(1), 17–24.</w:t>
      </w:r>
    </w:p>
    <w:p w14:paraId="53E20FC9" w14:textId="77777777" w:rsidR="00BC5F64" w:rsidRDefault="00000000">
      <w:pPr>
        <w:pStyle w:val="Body"/>
      </w:pPr>
      <w:r>
        <w:rPr>
          <w:b/>
          <w:highlight w:val="yellow"/>
        </w:rPr>
        <w:t>Ansari, P., Khan, J. T., Chowdhury, S., Reberio, A. D., Kumar, S., Seidel, V., Abdel-Wahab, Y. H. A., &amp; Flatt, P. R. (2024). Plant-based diets and phytochemicals in the management of diabetes mellitus and prevention of its complications: A review. Nutrients, 16(21), 3709. https://doi.org/10.3390/nu16213709</w:t>
      </w:r>
    </w:p>
    <w:p w14:paraId="22847FF1" w14:textId="77777777" w:rsidR="00BC5F64" w:rsidRDefault="00000000">
      <w:pPr>
        <w:pStyle w:val="Body"/>
      </w:pPr>
      <w:r>
        <w:rPr>
          <w:highlight w:val="yellow"/>
        </w:rPr>
        <w:t>Association of Official Analytical Chemists. (1990). Official methods of analysis of the Association of Official Analytical Chemists (15th ed.). Association of Official Analytical Chemists.</w:t>
      </w:r>
    </w:p>
    <w:p w14:paraId="502D05EF" w14:textId="77777777" w:rsidR="00FE79D3" w:rsidRDefault="00FE79D3" w:rsidP="00FE79D3">
      <w:pPr>
        <w:pStyle w:val="Body"/>
      </w:pPr>
      <w:r>
        <w:t>Arena, R., McNeil, A., Sagner, M., &amp; Hills, A. P. (2017). The current global state of key lifestyle characteristics: Health and economic implications. Progress in Cardiovascular Diseases, 59(5), 422–429.</w:t>
      </w:r>
    </w:p>
    <w:p w14:paraId="6A49834E" w14:textId="77777777" w:rsidR="00FE79D3" w:rsidRDefault="00FE79D3" w:rsidP="00FE79D3">
      <w:pPr>
        <w:pStyle w:val="Body"/>
      </w:pPr>
      <w:proofErr w:type="spellStart"/>
      <w:r>
        <w:t>Arawwawala</w:t>
      </w:r>
      <w:proofErr w:type="spellEnd"/>
      <w:r>
        <w:t xml:space="preserve">, M., </w:t>
      </w:r>
      <w:proofErr w:type="spellStart"/>
      <w:r>
        <w:t>Thabrew</w:t>
      </w:r>
      <w:proofErr w:type="spellEnd"/>
      <w:r>
        <w:t xml:space="preserve">, I., &amp; </w:t>
      </w:r>
      <w:proofErr w:type="spellStart"/>
      <w:r>
        <w:t>Arambewela</w:t>
      </w:r>
      <w:proofErr w:type="spellEnd"/>
      <w:r>
        <w:t xml:space="preserve">, L. (2009). Antidiabetic activity of </w:t>
      </w:r>
      <w:proofErr w:type="spellStart"/>
      <w:r>
        <w:rPr>
          <w:i/>
        </w:rPr>
        <w:t>Trichosanthes</w:t>
      </w:r>
      <w:proofErr w:type="spellEnd"/>
      <w:r>
        <w:rPr>
          <w:i/>
        </w:rPr>
        <w:t xml:space="preserve"> </w:t>
      </w:r>
      <w:proofErr w:type="spellStart"/>
      <w:r>
        <w:rPr>
          <w:i/>
        </w:rPr>
        <w:t>cucumerina</w:t>
      </w:r>
      <w:proofErr w:type="spellEnd"/>
      <w:r>
        <w:t xml:space="preserve"> in normal and streptozotocin-induced diabetic rats. International Journal of Biological and Chemical Sciences, 3(2). https://doi.org/10.4314/ijbcs.v3i2.44504</w:t>
      </w:r>
    </w:p>
    <w:p w14:paraId="213F2D3E" w14:textId="77777777" w:rsidR="00FE79D3" w:rsidRDefault="00FE79D3" w:rsidP="00FE79D3">
      <w:pPr>
        <w:pStyle w:val="Body"/>
      </w:pPr>
      <w:proofErr w:type="spellStart"/>
      <w:r>
        <w:t>Athyros</w:t>
      </w:r>
      <w:proofErr w:type="spellEnd"/>
      <w:r>
        <w:t xml:space="preserve">, V. G., Doumas, M., </w:t>
      </w:r>
      <w:proofErr w:type="spellStart"/>
      <w:r>
        <w:t>Imprialos</w:t>
      </w:r>
      <w:proofErr w:type="spellEnd"/>
      <w:r>
        <w:t xml:space="preserve">, K. P., Stavropoulos, K., </w:t>
      </w:r>
      <w:proofErr w:type="spellStart"/>
      <w:r>
        <w:t>Georgianou</w:t>
      </w:r>
      <w:proofErr w:type="spellEnd"/>
      <w:r>
        <w:t xml:space="preserve">, E., </w:t>
      </w:r>
      <w:proofErr w:type="spellStart"/>
      <w:r>
        <w:t>Katsimardou</w:t>
      </w:r>
      <w:proofErr w:type="spellEnd"/>
      <w:r>
        <w:t>, A., &amp; Karagiannis, A. (2018). Diabetes and lipid metabolism. Hormones, 17(1), 61–67.</w:t>
      </w:r>
    </w:p>
    <w:p w14:paraId="0FB75834" w14:textId="77777777" w:rsidR="00FE79D3" w:rsidRDefault="00FE79D3" w:rsidP="00FE79D3">
      <w:pPr>
        <w:pStyle w:val="Body"/>
      </w:pPr>
      <w:proofErr w:type="spellStart"/>
      <w:r>
        <w:lastRenderedPageBreak/>
        <w:t>Awuchi</w:t>
      </w:r>
      <w:proofErr w:type="spellEnd"/>
      <w:r>
        <w:t xml:space="preserve">, C. G., Igwe, V. S., &amp; </w:t>
      </w:r>
      <w:proofErr w:type="spellStart"/>
      <w:r>
        <w:t>Amagwula</w:t>
      </w:r>
      <w:proofErr w:type="spellEnd"/>
      <w:r>
        <w:t>, I. O. (2020). Nutritional diseases and nutrient toxicities: A systematic review of the diets and nutrition for prevention and treatment. International Journal of Advanced Academic Research, 6(1), 1–46.</w:t>
      </w:r>
    </w:p>
    <w:p w14:paraId="07BF6A9B" w14:textId="77777777" w:rsidR="00FE79D3" w:rsidRDefault="00FE79D3" w:rsidP="00FE79D3">
      <w:pPr>
        <w:pStyle w:val="Body"/>
      </w:pPr>
      <w:r>
        <w:t>Campos, C. (2012). Chronic hyperglycemia and glucose toxicity: Pathology and clinical sequelae. Postgraduate Medicine, 124(6), 90–97.</w:t>
      </w:r>
    </w:p>
    <w:p w14:paraId="55697A20" w14:textId="77777777" w:rsidR="00FE79D3" w:rsidRDefault="00FE79D3" w:rsidP="00FE79D3">
      <w:pPr>
        <w:pStyle w:val="Body"/>
      </w:pPr>
      <w:r>
        <w:t>Care, D. (2022). Care in diabetes—2022. Diabetes Care, 45, S17.</w:t>
      </w:r>
    </w:p>
    <w:p w14:paraId="4A7EF1D8" w14:textId="77777777" w:rsidR="00FE79D3" w:rsidRDefault="00FE79D3" w:rsidP="00FE79D3">
      <w:pPr>
        <w:pStyle w:val="Body"/>
      </w:pPr>
      <w:r>
        <w:t xml:space="preserve">Chinko, B. C., &amp; </w:t>
      </w:r>
      <w:proofErr w:type="spellStart"/>
      <w:r>
        <w:t>Efebo</w:t>
      </w:r>
      <w:proofErr w:type="spellEnd"/>
      <w:r>
        <w:t xml:space="preserve">, A. S. (2025). Evaluation of </w:t>
      </w:r>
      <w:proofErr w:type="spellStart"/>
      <w:r>
        <w:t>haematological</w:t>
      </w:r>
      <w:proofErr w:type="spellEnd"/>
      <w:r>
        <w:t xml:space="preserve"> and lipid profile parameters and their interrelationship in type 2 diabetes mellitus subjects in Yenagoa, Nigeria. Asian Journal of Research and Reports in Endocrinology, 8(1), 79–93.</w:t>
      </w:r>
    </w:p>
    <w:p w14:paraId="0310CB9B" w14:textId="77777777" w:rsidR="00BC5F64" w:rsidRDefault="00000000">
      <w:pPr>
        <w:pStyle w:val="Body"/>
      </w:pPr>
      <w:r>
        <w:rPr>
          <w:b/>
          <w:highlight w:val="yellow"/>
        </w:rPr>
        <w:t>Devi, N. D. (2017). Medicinal values of Trichosanthus cucumerina L. (Snake gourd) - A review. Journal of Pharmaceutical Research International, 16(5), 1–10. https://doi.org/10.9734/BJPR/2017/33575</w:t>
      </w:r>
    </w:p>
    <w:p w14:paraId="365FAE82" w14:textId="77777777" w:rsidR="00BC5F64" w:rsidRDefault="00000000">
      <w:pPr>
        <w:pStyle w:val="Body"/>
      </w:pPr>
      <w:r>
        <w:rPr>
          <w:b/>
          <w:highlight w:val="yellow"/>
        </w:rPr>
        <w:t>Gautam, V., Ranjan, A., Bajpai, K. G., Baqri, S. S. R., &amp; Saxena, A. M. (2025). Exploring the therapeutic potential of three cucurbit plants involving in vivo diabetes screening. Cureus, 17(2), e78861. https://doi.org/10.7759/cureus.78861</w:t>
      </w:r>
    </w:p>
    <w:p w14:paraId="0FB689B9" w14:textId="77777777" w:rsidR="00FE79D3" w:rsidRDefault="00FE79D3" w:rsidP="00FE79D3">
      <w:pPr>
        <w:pStyle w:val="Body"/>
      </w:pPr>
      <w:r>
        <w:t xml:space="preserve">Hassanpour, S., </w:t>
      </w:r>
      <w:proofErr w:type="spellStart"/>
      <w:r>
        <w:t>MaheriSis</w:t>
      </w:r>
      <w:proofErr w:type="spellEnd"/>
      <w:r>
        <w:t xml:space="preserve">, N., &amp; </w:t>
      </w:r>
      <w:proofErr w:type="spellStart"/>
      <w:r>
        <w:t>Eshratkhah</w:t>
      </w:r>
      <w:proofErr w:type="spellEnd"/>
      <w:r>
        <w:t>, B. (2011). Plants and secondary metabolites (tannins): A review. International Journal of Forest, Soil and Erosion, 1(1).</w:t>
      </w:r>
    </w:p>
    <w:p w14:paraId="68CE362D" w14:textId="77777777" w:rsidR="00FE79D3" w:rsidRDefault="00FE79D3" w:rsidP="00FE79D3">
      <w:pPr>
        <w:pStyle w:val="Body"/>
      </w:pPr>
      <w:proofErr w:type="spellStart"/>
      <w:r>
        <w:t>Karavanaki</w:t>
      </w:r>
      <w:proofErr w:type="spellEnd"/>
      <w:r>
        <w:t xml:space="preserve">, K., Paschou, S. A., </w:t>
      </w:r>
      <w:proofErr w:type="spellStart"/>
      <w:r>
        <w:t>Tentolouris</w:t>
      </w:r>
      <w:proofErr w:type="spellEnd"/>
      <w:r>
        <w:t xml:space="preserve">, N., Karachaliou, F., &amp; </w:t>
      </w:r>
      <w:proofErr w:type="spellStart"/>
      <w:r>
        <w:t>Soldatou</w:t>
      </w:r>
      <w:proofErr w:type="spellEnd"/>
      <w:r>
        <w:t>, A. (2022). Type 2 diabetes in children and adolescents: Distinct characteristics and evidence-based management. Endocrine, 78(2), 280–295.</w:t>
      </w:r>
    </w:p>
    <w:p w14:paraId="4A01507C" w14:textId="77777777" w:rsidR="00BC5F64" w:rsidRDefault="00000000">
      <w:pPr>
        <w:pStyle w:val="Body"/>
      </w:pPr>
      <w:r>
        <w:rPr>
          <w:b/>
          <w:highlight w:val="yellow"/>
        </w:rPr>
        <w:t>Kesavan, K., &amp; Gnanasekaran, J. (2024). Assessment of the antidiabetic and antihyperlipidemic effects of aqueous extract from Zanthoxylum armatum DC. in high-fat diet and streptozotocin-induced type 2 diabetic rats. Uttar Pradesh Journal of Zoology, 45(16), 318–325. https://doi.org/10.56557/upjoz/2024/v45i164312</w:t>
      </w:r>
    </w:p>
    <w:p w14:paraId="2F7993B8" w14:textId="77777777" w:rsidR="00FE79D3" w:rsidRDefault="00FE79D3" w:rsidP="00FE79D3">
      <w:pPr>
        <w:pStyle w:val="Body"/>
      </w:pPr>
      <w:r>
        <w:t xml:space="preserve">Kropp, M., </w:t>
      </w:r>
      <w:proofErr w:type="spellStart"/>
      <w:r>
        <w:t>Golubnitschaja</w:t>
      </w:r>
      <w:proofErr w:type="spellEnd"/>
      <w:r>
        <w:t xml:space="preserve">, O., Mazurakova, A., </w:t>
      </w:r>
      <w:proofErr w:type="spellStart"/>
      <w:r>
        <w:t>Koklesova</w:t>
      </w:r>
      <w:proofErr w:type="spellEnd"/>
      <w:r>
        <w:t xml:space="preserve">, L., </w:t>
      </w:r>
      <w:proofErr w:type="spellStart"/>
      <w:r>
        <w:t>Sargheini</w:t>
      </w:r>
      <w:proofErr w:type="spellEnd"/>
      <w:r>
        <w:t>, N., Vo, T. T. K. S., … &amp; Thumann, G. (2023). Diabetic retinopathy as the leading cause of blindness and early predictor of cascading complications—Risks and mitigation. EPMA Journal, 14(1), 21–42.</w:t>
      </w:r>
    </w:p>
    <w:p w14:paraId="6624B82F" w14:textId="77777777" w:rsidR="00FE79D3" w:rsidRDefault="00FE79D3" w:rsidP="00FE79D3">
      <w:pPr>
        <w:pStyle w:val="Body"/>
      </w:pPr>
      <w:r>
        <w:t xml:space="preserve">Kumar, S. S., Kumar, B. R., &amp; Mohan, G. K. (2009). Hepatoprotective effect of </w:t>
      </w:r>
      <w:proofErr w:type="spellStart"/>
      <w:r>
        <w:rPr>
          <w:i/>
        </w:rPr>
        <w:t>Trichosanthes</w:t>
      </w:r>
      <w:proofErr w:type="spellEnd"/>
      <w:r>
        <w:rPr>
          <w:i/>
        </w:rPr>
        <w:t xml:space="preserve"> </w:t>
      </w:r>
      <w:proofErr w:type="spellStart"/>
      <w:r>
        <w:rPr>
          <w:i/>
        </w:rPr>
        <w:t>cucumerina</w:t>
      </w:r>
      <w:proofErr w:type="spellEnd"/>
      <w:r>
        <w:t xml:space="preserve"> var. </w:t>
      </w:r>
      <w:proofErr w:type="spellStart"/>
      <w:r>
        <w:t>cucumerina</w:t>
      </w:r>
      <w:proofErr w:type="spellEnd"/>
      <w:r>
        <w:t xml:space="preserve"> L. on carbon tetrachloride-induced liver damage in rats. Journal of Ethnopharmacology, 123(2), 347–350.</w:t>
      </w:r>
    </w:p>
    <w:p w14:paraId="29BAC1B6" w14:textId="77777777" w:rsidR="00BC5F64" w:rsidRDefault="00000000">
      <w:pPr>
        <w:pStyle w:val="Body"/>
      </w:pPr>
      <w:r>
        <w:rPr>
          <w:highlight w:val="yellow"/>
        </w:rPr>
        <w:t>Lenzen, S. (2008). The mechanisms of alloxan- and streptozotocin-induced diabetes. Diabetologia, 51(2), 216–226. https://doi.org/10.1007/s00125-007-0886-7</w:t>
      </w:r>
    </w:p>
    <w:p w14:paraId="7CA62666" w14:textId="77777777" w:rsidR="00FE79D3" w:rsidRDefault="00FE79D3" w:rsidP="00FE79D3">
      <w:pPr>
        <w:pStyle w:val="Body"/>
      </w:pPr>
      <w:proofErr w:type="spellStart"/>
      <w:r>
        <w:t>Lepenies</w:t>
      </w:r>
      <w:proofErr w:type="spellEnd"/>
      <w:r>
        <w:t xml:space="preserve">, B., Lee, J., &amp; </w:t>
      </w:r>
      <w:proofErr w:type="spellStart"/>
      <w:r>
        <w:t>Sonkaria</w:t>
      </w:r>
      <w:proofErr w:type="spellEnd"/>
      <w:r>
        <w:t>, S. (2013). Targeting C-type lectin receptors with multivalent carbohydrate ligands. Advanced Drug Delivery Reviews, 65(9), 1271–1281.</w:t>
      </w:r>
    </w:p>
    <w:p w14:paraId="0D1C1B9B" w14:textId="77777777" w:rsidR="00FE79D3" w:rsidRDefault="00FE79D3" w:rsidP="00FE79D3">
      <w:pPr>
        <w:pStyle w:val="Body"/>
      </w:pPr>
      <w:r>
        <w:t xml:space="preserve">Martínez, E., Portillo, N., </w:t>
      </w:r>
      <w:proofErr w:type="spellStart"/>
      <w:r>
        <w:t>Lizarralde</w:t>
      </w:r>
      <w:proofErr w:type="spellEnd"/>
      <w:r>
        <w:t xml:space="preserve">, E., Grau, G., Vela, A., Rodríguez, A., &amp; Rica, I. (2018). </w:t>
      </w:r>
      <w:proofErr w:type="spellStart"/>
      <w:r>
        <w:t>Paediatric</w:t>
      </w:r>
      <w:proofErr w:type="spellEnd"/>
      <w:r>
        <w:t xml:space="preserve"> T1DM: DKA is still a problem. Pediatric Endocrinology Reviews, 16(2), 233–239.</w:t>
      </w:r>
    </w:p>
    <w:p w14:paraId="0A5BC93A" w14:textId="77777777" w:rsidR="00BC5F64" w:rsidRDefault="00000000">
      <w:pPr>
        <w:pStyle w:val="Body"/>
      </w:pPr>
      <w:r>
        <w:rPr>
          <w:highlight w:val="yellow"/>
        </w:rPr>
        <w:t>Matthews, D. R., Hosker, J. P., Rudenski, A. S., Naylor, B. A., Treacher, D. F., &amp; Turner, R. C. (1985). Homeostasis model assessment: Insulin resistance and β-cell function from fasting plasma glucose and insulin concentrations in man. Diabetologia, 28(7), 412–419. https://doi.org/10.1007/BF00280883</w:t>
      </w:r>
    </w:p>
    <w:p w14:paraId="7E436738" w14:textId="77777777" w:rsidR="00BC5F64" w:rsidRDefault="00000000">
      <w:pPr>
        <w:pStyle w:val="Body"/>
      </w:pPr>
      <w:r>
        <w:rPr>
          <w:highlight w:val="yellow"/>
        </w:rPr>
        <w:t>Murphy, S. L., Xu, J., Kochanek, K. D., Curtin, S. C., &amp; Arias, E. (2017). Deaths: Final data for 2015. National Vital Statistics Reports, 66(6), 1–75. https://stacks.cdc.gov/view/cdc/231863</w:t>
      </w:r>
    </w:p>
    <w:p w14:paraId="7ADBD589" w14:textId="77777777" w:rsidR="00FE79D3" w:rsidRDefault="00FE79D3" w:rsidP="00FE79D3">
      <w:pPr>
        <w:pStyle w:val="Body"/>
      </w:pPr>
      <w:proofErr w:type="spellStart"/>
      <w:r>
        <w:t>Muxammadrasul</w:t>
      </w:r>
      <w:proofErr w:type="spellEnd"/>
      <w:r>
        <w:t>, M. (2024). Etiology and pathophysiology of diabetes mellitus. In International Congress on Biological, Physical and Chemical Studies (ITALY) (pp. 92–96).</w:t>
      </w:r>
    </w:p>
    <w:p w14:paraId="5E9BF542" w14:textId="77777777" w:rsidR="00FE79D3" w:rsidRDefault="00FE79D3" w:rsidP="00FE79D3">
      <w:pPr>
        <w:pStyle w:val="Body"/>
      </w:pPr>
      <w:r>
        <w:t xml:space="preserve">Nnaoma, I. E., </w:t>
      </w:r>
      <w:proofErr w:type="spellStart"/>
      <w:r>
        <w:t>Soronadi</w:t>
      </w:r>
      <w:proofErr w:type="spellEnd"/>
      <w:r>
        <w:t>, N. M., &amp; Robinson, N. (2023). Evaluation of phytochemical screening and. Seeds, 5(4), 96–103.</w:t>
      </w:r>
    </w:p>
    <w:p w14:paraId="201CD4FF" w14:textId="77777777" w:rsidR="00FE79D3" w:rsidRDefault="00FE79D3" w:rsidP="00FE79D3">
      <w:pPr>
        <w:pStyle w:val="Body"/>
      </w:pPr>
      <w:r>
        <w:lastRenderedPageBreak/>
        <w:t>Olson, H., Betton, G., Robinson, D., Thomas, K., Monro, A., Kolaja, G., Lilly, P., Sanders, J., Sipes, G., Bracken, W., Dorato, M., Van Deun, K., Smith, P., Berger, B., &amp; Heller, A. (2010). Concordance of the toxicity of pharmaceuticals in humans and in animals. Regulatory Toxicology and Pharmacology, 32(1), 56–67.</w:t>
      </w:r>
    </w:p>
    <w:p w14:paraId="0D240352" w14:textId="77777777" w:rsidR="00BC5F64" w:rsidRDefault="00000000">
      <w:pPr>
        <w:pStyle w:val="Body"/>
      </w:pPr>
      <w:r>
        <w:rPr>
          <w:highlight w:val="yellow"/>
        </w:rPr>
        <w:t>Pabuprapap, W., &amp; Suksamrarn, A. (2021). Chemical constituents of the genus Trichosanthes (Cucurbitaceae) and their biological activities: A review. ScienceAsia, 47(Suppl. 1), 1–13. https://doi.org/10.2306/scienceasia1513-1874.2021.S012</w:t>
      </w:r>
    </w:p>
    <w:p w14:paraId="39A01B9C" w14:textId="77777777" w:rsidR="00BC5F64" w:rsidRDefault="00000000">
      <w:pPr>
        <w:pStyle w:val="Body"/>
      </w:pPr>
      <w:r>
        <w:rPr>
          <w:highlight w:val="yellow"/>
        </w:rPr>
        <w:t>Pietta, P.-G. (2000). Flavonoids as antioxidants. Journal of Natural Products, 63(7), 1035–1042. https://doi.org/10.1021/np9904509</w:t>
      </w:r>
    </w:p>
    <w:p w14:paraId="4E4FF9B3" w14:textId="77777777" w:rsidR="00BC5F64" w:rsidRDefault="00000000">
      <w:pPr>
        <w:pStyle w:val="Body"/>
      </w:pPr>
      <w:r>
        <w:rPr>
          <w:b/>
          <w:highlight w:val="yellow"/>
        </w:rPr>
        <w:t xml:space="preserve">Radharamanan, C., &amp; Perumal, S. (2026). Comparative antidiabetic efficacy of methanolic green fruit extracts of Momordica balsamina L. and </w:t>
      </w:r>
      <w:r>
        <w:rPr>
          <w:b/>
          <w:i/>
          <w:highlight w:val="yellow"/>
        </w:rPr>
        <w:t>Trichosanthes cucumerina</w:t>
      </w:r>
      <w:r>
        <w:rPr>
          <w:b/>
          <w:highlight w:val="yellow"/>
        </w:rPr>
        <w:t xml:space="preserve"> subsp. cucumerina in streptozotocin-induced diabetic Wistar rats. Pharmacological Research - Natural Products, 11, 100746. https://doi.org/10.1016/j.prenap.2026.100746</w:t>
      </w:r>
    </w:p>
    <w:p w14:paraId="6D2B338C" w14:textId="77777777" w:rsidR="00BC5F64" w:rsidRDefault="00000000">
      <w:pPr>
        <w:pStyle w:val="Body"/>
      </w:pPr>
      <w:r>
        <w:rPr>
          <w:highlight w:val="yellow"/>
        </w:rPr>
        <w:t>Rao, G. H. R. (2011). Management of type-2 diabetes with anti-platelet therapies: Special reference to aspirin. Frontiers in Bioscience (Scholar Edition), 3(1), 1–15. https://doi.org/10.2741/s127</w:t>
      </w:r>
    </w:p>
    <w:p w14:paraId="2D6574CD" w14:textId="77777777" w:rsidR="00FE79D3" w:rsidRDefault="00FE79D3" w:rsidP="00FE79D3">
      <w:pPr>
        <w:pStyle w:val="Body"/>
      </w:pPr>
      <w:r>
        <w:t>Rehman, H. U., Ullah, K., Rasool, A., Manzoor, R., Yuan, Y., Tareen, A. M., … &amp; Bashir, S. (2023). Comparative impact of streptozotocin on altering normal glucose homeostasis in diabetic rats compared to normoglycemic rats. Scientific Reports, 13, 7921.</w:t>
      </w:r>
    </w:p>
    <w:p w14:paraId="283EA887" w14:textId="77777777" w:rsidR="00FE79D3" w:rsidRDefault="00FE79D3" w:rsidP="00FE79D3">
      <w:pPr>
        <w:pStyle w:val="Body"/>
      </w:pPr>
      <w:r>
        <w:t>Thapa, B. R., &amp; Walia, A. (2007). Liver function tests and their interpretation. Indian Journal of Pediatrics, 74(7), 663–671.</w:t>
      </w:r>
    </w:p>
    <w:p w14:paraId="06D40489" w14:textId="77777777" w:rsidR="00FE79D3" w:rsidRDefault="00FE79D3" w:rsidP="00FE79D3">
      <w:pPr>
        <w:pStyle w:val="Body"/>
      </w:pPr>
      <w:r>
        <w:t xml:space="preserve">Tseng, C. H. (2011). Diabetes and risk of bladder cancer: A study using the National Health Insurance database in Taiwan. </w:t>
      </w:r>
      <w:proofErr w:type="spellStart"/>
      <w:r>
        <w:t>Diabetologia</w:t>
      </w:r>
      <w:proofErr w:type="spellEnd"/>
      <w:r>
        <w:t>, 54(8), 2009–2015.</w:t>
      </w:r>
    </w:p>
    <w:p w14:paraId="0EBEA5CF" w14:textId="77777777" w:rsidR="00BC5F64" w:rsidRDefault="00000000">
      <w:pPr>
        <w:pStyle w:val="Body"/>
      </w:pPr>
      <w:r>
        <w:rPr>
          <w:highlight w:val="yellow"/>
        </w:rPr>
        <w:t xml:space="preserve">Ugbaja, C. C., Fawibe, O. O., Oyelakin, A. S., Fadimu, I. O., Ajiboye, A. A., &amp; Agboola, D. A. (2017). Comparative phytochemical and nutritional composition of </w:t>
      </w:r>
      <w:r>
        <w:rPr>
          <w:i/>
          <w:highlight w:val="yellow"/>
        </w:rPr>
        <w:t>Trichosanthes cucumerina</w:t>
      </w:r>
      <w:r>
        <w:rPr>
          <w:highlight w:val="yellow"/>
        </w:rPr>
        <w:t xml:space="preserve"> (L.) and some </w:t>
      </w:r>
      <w:r>
        <w:rPr>
          <w:i/>
          <w:highlight w:val="yellow"/>
        </w:rPr>
        <w:t>Solanum lycopersicum</w:t>
      </w:r>
      <w:r>
        <w:rPr>
          <w:highlight w:val="yellow"/>
        </w:rPr>
        <w:t xml:space="preserve"> (L.) cultivars in Nigeria. American Journal of Plant Sciences, 8(2), 297–309. https://doi.org/10.4236/ajps.2017.82021</w:t>
      </w:r>
    </w:p>
    <w:p w14:paraId="42EBA5DB" w14:textId="77777777" w:rsidR="00FE79D3" w:rsidRDefault="00FE79D3" w:rsidP="00FE79D3">
      <w:pPr>
        <w:pStyle w:val="Body"/>
      </w:pPr>
      <w:r>
        <w:t xml:space="preserve">Victor, F. M., de Lima Andrade, S. R., &amp; Bandeira, F. (2022). Diabetic ketoacidosis and hyperosmolar hyperglycemic state. In Endocrinology and diabetes: A </w:t>
      </w:r>
      <w:proofErr w:type="gramStart"/>
      <w:r>
        <w:t>problem oriented</w:t>
      </w:r>
      <w:proofErr w:type="gramEnd"/>
      <w:r>
        <w:t xml:space="preserve"> approach (pp. 355–362). Springer International Publishing.</w:t>
      </w:r>
    </w:p>
    <w:p w14:paraId="65468A1D" w14:textId="77777777" w:rsidR="00FE79D3" w:rsidRDefault="00FE79D3" w:rsidP="00FE79D3">
      <w:pPr>
        <w:pStyle w:val="Body"/>
      </w:pPr>
      <w:r>
        <w:t>Wang, L., Yan, N., Zhang, M., Pan, R., Dang, Y., &amp; Niu, Y. (2022). The association between blood glucose levels and lipids or lipid ratios in type 2 diabetes patients: A cross-sectional study. Frontiers in Endocrinology, 13, 969080.</w:t>
      </w:r>
    </w:p>
    <w:p w14:paraId="5E2D6648" w14:textId="77777777" w:rsidR="00FE79D3" w:rsidRDefault="00FE79D3" w:rsidP="00FE79D3">
      <w:pPr>
        <w:pStyle w:val="Body"/>
      </w:pPr>
      <w:proofErr w:type="spellStart"/>
      <w:r>
        <w:t>Wannamethee</w:t>
      </w:r>
      <w:proofErr w:type="spellEnd"/>
      <w:r>
        <w:t>, S. G., Shaper, A. G., Whincup, P. H., Lennon, L., &amp; Sattar, N. (2011). Impact of diabetes on cardiovascular disease risk and all-cause mortality in older men: Influence of age at onset, diabetes duration, and established and novel risk factors. Archives of Internal Medicine, 171(5), 404–410.</w:t>
      </w:r>
    </w:p>
    <w:p w14:paraId="0EB9B9A4" w14:textId="77777777" w:rsidR="00FE79D3" w:rsidRDefault="00FE79D3" w:rsidP="00FE79D3">
      <w:pPr>
        <w:pStyle w:val="Body"/>
      </w:pPr>
      <w:r>
        <w:t>Yamazaki, D., Hitomi, H., &amp; Nishiyama, A. (2018). Hypertension with diabetes mellitus complications. Hypertension Research, 41(3), 147–156.</w:t>
      </w:r>
    </w:p>
    <w:p w14:paraId="0613881F" w14:textId="77777777" w:rsidR="00441B6F" w:rsidRDefault="00FE79D3" w:rsidP="00FE79D3">
      <w:pPr>
        <w:pStyle w:val="Body"/>
        <w:spacing w:after="0"/>
        <w:jc w:val="left"/>
      </w:pPr>
      <w:r>
        <w:t>Zafar, M., &amp; Naqvi, S. N. U. H. (2010). Effects of STZ-induced diabetes on the relative weights of kidney, liver and pancreas in albino rats: A comparative study. International Journal of Morphology, 28(1).</w:t>
      </w:r>
    </w:p>
    <w:p w14:paraId="3659C1F0" w14:textId="77777777" w:rsidR="00441B6F" w:rsidRDefault="00441B6F" w:rsidP="00441B6F">
      <w:pPr>
        <w:pStyle w:val="Body"/>
        <w:spacing w:after="0"/>
        <w:jc w:val="left"/>
        <w:rPr>
          <w:rFonts w:ascii="Arial" w:hAnsi="Arial" w:cs="Arial"/>
        </w:rPr>
      </w:pPr>
    </w:p>
    <w:p w14:paraId="2C71E244" w14:textId="77777777" w:rsidR="00B01FCD" w:rsidRPr="00FB3A86" w:rsidRDefault="00B01FCD" w:rsidP="00441B6F">
      <w:pPr>
        <w:pStyle w:val="Reference"/>
        <w:numPr>
          <w:ilvl w:val="0"/>
          <w:numId w:val="0"/>
        </w:numPr>
        <w:spacing w:line="240" w:lineRule="auto"/>
        <w:rPr>
          <w:rFonts w:ascii="Arial" w:hAnsi="Arial" w:cs="Arial"/>
        </w:rPr>
      </w:pPr>
    </w:p>
    <w:p w14:paraId="28020885" w14:textId="77777777" w:rsidR="00B01FCD" w:rsidRPr="00FB3A86" w:rsidRDefault="00B01FCD" w:rsidP="00441B6F">
      <w:pPr>
        <w:pStyle w:val="Appendix"/>
        <w:spacing w:after="0"/>
        <w:jc w:val="both"/>
        <w:rPr>
          <w:rFonts w:ascii="Arial" w:hAnsi="Arial" w:cs="Arial"/>
          <w:b w:val="0"/>
        </w:rPr>
      </w:pPr>
    </w:p>
    <w:sectPr w:rsidR="00B01FCD" w:rsidRPr="00FB3A86" w:rsidSect="003F0273">
      <w:headerReference w:type="even" r:id="rId14"/>
      <w:headerReference w:type="default" r:id="rId15"/>
      <w:footerReference w:type="default" r:id="rId16"/>
      <w:headerReference w:type="first" r:id="rId1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4FEAC" w14:textId="77777777" w:rsidR="0095083D" w:rsidRDefault="0095083D" w:rsidP="00C37E61">
      <w:r>
        <w:separator/>
      </w:r>
    </w:p>
  </w:endnote>
  <w:endnote w:type="continuationSeparator" w:id="0">
    <w:p w14:paraId="301A8115" w14:textId="77777777" w:rsidR="0095083D" w:rsidRDefault="0095083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11D70" w14:textId="77777777" w:rsidR="00C96916" w:rsidRDefault="00C96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E4730" w14:textId="77777777" w:rsidR="00C96916" w:rsidRDefault="00C96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E12C" w14:textId="77777777" w:rsidR="005D2D54" w:rsidRPr="00C96916" w:rsidRDefault="005D2D54" w:rsidP="00C969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3842" w14:textId="77777777" w:rsidR="005D2D54" w:rsidRPr="00C37E61" w:rsidRDefault="005D2D54"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34508" w14:textId="77777777" w:rsidR="0095083D" w:rsidRDefault="0095083D" w:rsidP="00C37E61">
      <w:r>
        <w:separator/>
      </w:r>
    </w:p>
  </w:footnote>
  <w:footnote w:type="continuationSeparator" w:id="0">
    <w:p w14:paraId="6F140043" w14:textId="77777777" w:rsidR="0095083D" w:rsidRDefault="0095083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7DD79" w14:textId="77777777" w:rsidR="00C96916" w:rsidRDefault="00000000">
    <w:pPr>
      <w:pStyle w:val="Header"/>
    </w:pPr>
    <w:r>
      <w:rPr>
        <w:noProof/>
      </w:rPr>
      <w:pict w14:anchorId="2BB9E7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2"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11D0" w14:textId="77777777" w:rsidR="00C96916" w:rsidRDefault="00000000">
    <w:pPr>
      <w:pStyle w:val="Header"/>
    </w:pPr>
    <w:r>
      <w:rPr>
        <w:noProof/>
      </w:rPr>
      <w:pict w14:anchorId="098C88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3"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8456" w14:textId="77777777" w:rsidR="005D2D54" w:rsidRPr="00296529" w:rsidRDefault="00000000" w:rsidP="00296529">
    <w:pPr>
      <w:ind w:left="2160"/>
      <w:jc w:val="center"/>
      <w:rPr>
        <w:rFonts w:ascii="Times New Roman" w:eastAsia="Calibri" w:hAnsi="Times New Roman"/>
        <w:i/>
        <w:sz w:val="18"/>
        <w:szCs w:val="22"/>
      </w:rPr>
    </w:pPr>
    <w:r>
      <w:rPr>
        <w:noProof/>
      </w:rPr>
      <w:pict w14:anchorId="67B237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1"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6CB9AD4" w14:textId="77777777" w:rsidR="005D2D54" w:rsidRPr="00296529" w:rsidRDefault="005D2D5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BFF8AB6" w14:textId="77777777" w:rsidR="005D2D54" w:rsidRPr="00296529" w:rsidRDefault="005D2D5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5793DD5" w14:textId="77777777" w:rsidR="005D2D54" w:rsidRPr="00296529" w:rsidRDefault="005D2D5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7460CCA" w14:textId="77777777" w:rsidR="005D2D54" w:rsidRDefault="005D2D5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5657753" w14:textId="77777777" w:rsidR="005D2D54" w:rsidRDefault="005D2D5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09F921C" w14:textId="77777777" w:rsidR="005D2D54" w:rsidRDefault="005D2D54">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5BC8" w14:textId="77777777" w:rsidR="00C96916" w:rsidRDefault="00000000">
    <w:pPr>
      <w:pStyle w:val="Header"/>
    </w:pPr>
    <w:r>
      <w:rPr>
        <w:noProof/>
      </w:rPr>
      <w:pict w14:anchorId="1B1D99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5"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BB9BFA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6E67" w14:textId="77777777" w:rsidR="00C96916" w:rsidRDefault="00000000">
    <w:pPr>
      <w:pStyle w:val="Header"/>
    </w:pPr>
    <w:r>
      <w:rPr>
        <w:noProof/>
      </w:rPr>
      <w:pict w14:anchorId="57BA3B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6"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E08DA2D">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D85E" w14:textId="77777777" w:rsidR="00C96916" w:rsidRPr="00296529" w:rsidRDefault="00000000" w:rsidP="00296529">
    <w:pPr>
      <w:ind w:left="2160"/>
      <w:jc w:val="center"/>
      <w:rPr>
        <w:rFonts w:ascii="Times New Roman" w:eastAsia="Calibri" w:hAnsi="Times New Roman"/>
        <w:i/>
        <w:sz w:val="18"/>
        <w:szCs w:val="22"/>
      </w:rPr>
    </w:pPr>
    <w:r>
      <w:rPr>
        <w:noProof/>
      </w:rPr>
      <w:pict w14:anchorId="0788D4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4"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E131CD1">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2017194" w14:textId="77777777" w:rsidR="00C96916" w:rsidRPr="00296529" w:rsidRDefault="00C9691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C6F1607" w14:textId="77777777" w:rsidR="00C96916" w:rsidRPr="00296529" w:rsidRDefault="00C9691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CACED85" w14:textId="77777777" w:rsidR="00C96916" w:rsidRPr="00296529" w:rsidRDefault="00C9691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1210593" w14:textId="77777777" w:rsidR="00C96916" w:rsidRDefault="00C9691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ADF8E6D" w14:textId="77777777" w:rsidR="00C96916" w:rsidRDefault="00C9691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D67C404" w14:textId="77777777" w:rsidR="00C96916" w:rsidRDefault="00C9691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883190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88399384">
    <w:abstractNumId w:val="15"/>
  </w:num>
  <w:num w:numId="3" w16cid:durableId="1726566171">
    <w:abstractNumId w:val="23"/>
  </w:num>
  <w:num w:numId="4" w16cid:durableId="156370985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27514323">
    <w:abstractNumId w:val="7"/>
  </w:num>
  <w:num w:numId="6" w16cid:durableId="979191272">
    <w:abstractNumId w:val="6"/>
  </w:num>
  <w:num w:numId="7" w16cid:durableId="793332705">
    <w:abstractNumId w:val="1"/>
  </w:num>
  <w:num w:numId="8" w16cid:durableId="1056973720">
    <w:abstractNumId w:val="12"/>
  </w:num>
  <w:num w:numId="9" w16cid:durableId="1187254142">
    <w:abstractNumId w:val="25"/>
  </w:num>
  <w:num w:numId="10" w16cid:durableId="1058943494">
    <w:abstractNumId w:val="2"/>
  </w:num>
  <w:num w:numId="11" w16cid:durableId="720062178">
    <w:abstractNumId w:val="18"/>
  </w:num>
  <w:num w:numId="12" w16cid:durableId="2004701379">
    <w:abstractNumId w:val="3"/>
  </w:num>
  <w:num w:numId="13" w16cid:durableId="1688367256">
    <w:abstractNumId w:val="17"/>
  </w:num>
  <w:num w:numId="14" w16cid:durableId="669452000">
    <w:abstractNumId w:val="8"/>
  </w:num>
  <w:num w:numId="15" w16cid:durableId="314338825">
    <w:abstractNumId w:val="21"/>
  </w:num>
  <w:num w:numId="16" w16cid:durableId="531381899">
    <w:abstractNumId w:val="5"/>
  </w:num>
  <w:num w:numId="17" w16cid:durableId="1203445177">
    <w:abstractNumId w:val="22"/>
  </w:num>
  <w:num w:numId="18" w16cid:durableId="983777832">
    <w:abstractNumId w:val="14"/>
  </w:num>
  <w:num w:numId="19" w16cid:durableId="966399136">
    <w:abstractNumId w:val="28"/>
  </w:num>
  <w:num w:numId="20" w16cid:durableId="69157691">
    <w:abstractNumId w:val="11"/>
  </w:num>
  <w:num w:numId="21" w16cid:durableId="177426770">
    <w:abstractNumId w:val="9"/>
  </w:num>
  <w:num w:numId="22" w16cid:durableId="45951620">
    <w:abstractNumId w:val="13"/>
  </w:num>
  <w:num w:numId="23" w16cid:durableId="537547405">
    <w:abstractNumId w:val="19"/>
  </w:num>
  <w:num w:numId="24" w16cid:durableId="1675259325">
    <w:abstractNumId w:val="26"/>
  </w:num>
  <w:num w:numId="25" w16cid:durableId="146098660">
    <w:abstractNumId w:val="4"/>
  </w:num>
  <w:num w:numId="26" w16cid:durableId="874539295">
    <w:abstractNumId w:val="16"/>
  </w:num>
  <w:num w:numId="27" w16cid:durableId="768476890">
    <w:abstractNumId w:val="20"/>
  </w:num>
  <w:num w:numId="28" w16cid:durableId="987787657">
    <w:abstractNumId w:val="27"/>
  </w:num>
  <w:num w:numId="29" w16cid:durableId="1125543225">
    <w:abstractNumId w:val="24"/>
  </w:num>
  <w:num w:numId="30" w16cid:durableId="19483461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18F1"/>
    <w:rsid w:val="0004579C"/>
    <w:rsid w:val="000A47FA"/>
    <w:rsid w:val="000A65D3"/>
    <w:rsid w:val="000B1E33"/>
    <w:rsid w:val="000D689F"/>
    <w:rsid w:val="000E7B7B"/>
    <w:rsid w:val="000E7D62"/>
    <w:rsid w:val="00103357"/>
    <w:rsid w:val="00123C9F"/>
    <w:rsid w:val="00126190"/>
    <w:rsid w:val="00130F17"/>
    <w:rsid w:val="001320BF"/>
    <w:rsid w:val="001419EA"/>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882"/>
    <w:rsid w:val="002B27FB"/>
    <w:rsid w:val="002B685A"/>
    <w:rsid w:val="002C57D2"/>
    <w:rsid w:val="002E0D56"/>
    <w:rsid w:val="00315186"/>
    <w:rsid w:val="0033343E"/>
    <w:rsid w:val="003512C2"/>
    <w:rsid w:val="0036308B"/>
    <w:rsid w:val="00371FB6"/>
    <w:rsid w:val="0037627D"/>
    <w:rsid w:val="003763C1"/>
    <w:rsid w:val="00376BBE"/>
    <w:rsid w:val="00376E36"/>
    <w:rsid w:val="0039224F"/>
    <w:rsid w:val="003A43A4"/>
    <w:rsid w:val="003A7E18"/>
    <w:rsid w:val="003C4C86"/>
    <w:rsid w:val="003C6258"/>
    <w:rsid w:val="003E2904"/>
    <w:rsid w:val="003F0273"/>
    <w:rsid w:val="00401927"/>
    <w:rsid w:val="00406D9C"/>
    <w:rsid w:val="0041027F"/>
    <w:rsid w:val="00412475"/>
    <w:rsid w:val="00412D64"/>
    <w:rsid w:val="00423789"/>
    <w:rsid w:val="00440F43"/>
    <w:rsid w:val="004412D8"/>
    <w:rsid w:val="00441B6F"/>
    <w:rsid w:val="00446221"/>
    <w:rsid w:val="00450E62"/>
    <w:rsid w:val="004536F8"/>
    <w:rsid w:val="004539DB"/>
    <w:rsid w:val="00471A80"/>
    <w:rsid w:val="00487FEC"/>
    <w:rsid w:val="004D305E"/>
    <w:rsid w:val="004D4277"/>
    <w:rsid w:val="00502516"/>
    <w:rsid w:val="00505F06"/>
    <w:rsid w:val="00506828"/>
    <w:rsid w:val="0052111D"/>
    <w:rsid w:val="00524AD2"/>
    <w:rsid w:val="0053056E"/>
    <w:rsid w:val="00554FDA"/>
    <w:rsid w:val="00584C7D"/>
    <w:rsid w:val="005C784C"/>
    <w:rsid w:val="005D17F6"/>
    <w:rsid w:val="005D2D54"/>
    <w:rsid w:val="005E5539"/>
    <w:rsid w:val="00602BF5"/>
    <w:rsid w:val="00617FDD"/>
    <w:rsid w:val="00620650"/>
    <w:rsid w:val="00633614"/>
    <w:rsid w:val="00633F68"/>
    <w:rsid w:val="00636EB2"/>
    <w:rsid w:val="006375B8"/>
    <w:rsid w:val="00661AA4"/>
    <w:rsid w:val="0066510A"/>
    <w:rsid w:val="00673F9F"/>
    <w:rsid w:val="00686953"/>
    <w:rsid w:val="00687DEA"/>
    <w:rsid w:val="00687E67"/>
    <w:rsid w:val="006967F7"/>
    <w:rsid w:val="006A250C"/>
    <w:rsid w:val="006B21D3"/>
    <w:rsid w:val="006B2CCA"/>
    <w:rsid w:val="006B57D0"/>
    <w:rsid w:val="006D30FF"/>
    <w:rsid w:val="006D6940"/>
    <w:rsid w:val="006F11EC"/>
    <w:rsid w:val="0070082C"/>
    <w:rsid w:val="00712981"/>
    <w:rsid w:val="007369E6"/>
    <w:rsid w:val="00746E59"/>
    <w:rsid w:val="00754C9A"/>
    <w:rsid w:val="0075599A"/>
    <w:rsid w:val="00761D52"/>
    <w:rsid w:val="0077749E"/>
    <w:rsid w:val="00790ADA"/>
    <w:rsid w:val="007D1261"/>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083D"/>
    <w:rsid w:val="00957C18"/>
    <w:rsid w:val="009659BA"/>
    <w:rsid w:val="00983040"/>
    <w:rsid w:val="00985B77"/>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43802"/>
    <w:rsid w:val="00B52583"/>
    <w:rsid w:val="00B52896"/>
    <w:rsid w:val="00B95236"/>
    <w:rsid w:val="00B9616E"/>
    <w:rsid w:val="00B96BD9"/>
    <w:rsid w:val="00BA1B01"/>
    <w:rsid w:val="00BA2641"/>
    <w:rsid w:val="00BB37AA"/>
    <w:rsid w:val="00BC53A0"/>
    <w:rsid w:val="00BC5F64"/>
    <w:rsid w:val="00BE62AD"/>
    <w:rsid w:val="00BF121F"/>
    <w:rsid w:val="00BF1F80"/>
    <w:rsid w:val="00C02823"/>
    <w:rsid w:val="00C04342"/>
    <w:rsid w:val="00C166EF"/>
    <w:rsid w:val="00C17EB0"/>
    <w:rsid w:val="00C27F5F"/>
    <w:rsid w:val="00C30A0F"/>
    <w:rsid w:val="00C37E61"/>
    <w:rsid w:val="00C70F1B"/>
    <w:rsid w:val="00C71A47"/>
    <w:rsid w:val="00C73A73"/>
    <w:rsid w:val="00C7464C"/>
    <w:rsid w:val="00C85588"/>
    <w:rsid w:val="00C96916"/>
    <w:rsid w:val="00CA2F82"/>
    <w:rsid w:val="00CD6755"/>
    <w:rsid w:val="00CD6856"/>
    <w:rsid w:val="00CE0089"/>
    <w:rsid w:val="00CE793C"/>
    <w:rsid w:val="00CF193C"/>
    <w:rsid w:val="00D173F1"/>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0778C"/>
    <w:rsid w:val="00F17988"/>
    <w:rsid w:val="00F469F0"/>
    <w:rsid w:val="00F53273"/>
    <w:rsid w:val="00F755E4"/>
    <w:rsid w:val="00F77D02"/>
    <w:rsid w:val="00FB3A86"/>
    <w:rsid w:val="00FD36C8"/>
    <w:rsid w:val="00FE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041B568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487FE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487FE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487FE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487FE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54675581">
      <w:bodyDiv w:val="1"/>
      <w:marLeft w:val="0"/>
      <w:marRight w:val="0"/>
      <w:marTop w:val="0"/>
      <w:marBottom w:val="0"/>
      <w:divBdr>
        <w:top w:val="none" w:sz="0" w:space="0" w:color="auto"/>
        <w:left w:val="none" w:sz="0" w:space="0" w:color="auto"/>
        <w:bottom w:val="none" w:sz="0" w:space="0" w:color="auto"/>
        <w:right w:val="none" w:sz="0" w:space="0" w:color="auto"/>
      </w:divBdr>
    </w:div>
    <w:div w:id="305863488">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24058882">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81F57-9353-445B-AC9F-F36176F39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127</TotalTime>
  <Pages>25</Pages>
  <Words>7947</Words>
  <Characters>45304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53145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1065</cp:lastModifiedBy>
  <cp:revision>18</cp:revision>
  <cp:lastPrinted>1999-07-06T11:00:00Z</cp:lastPrinted>
  <dcterms:created xsi:type="dcterms:W3CDTF">2014-10-25T14:34:00Z</dcterms:created>
  <dcterms:modified xsi:type="dcterms:W3CDTF">2026-09-17T12:29:00Z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5d1288f7-e13b-478e-a2ac-1467376e47ad</vt:lpwstr>
  </property>
</Properties>
</file>