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7C643" w14:textId="77777777" w:rsidR="00754C9A" w:rsidRPr="00BE57DD" w:rsidRDefault="00754C9A" w:rsidP="00441B6F">
      <w:pPr>
        <w:pStyle w:val="Title"/>
        <w:spacing w:after="0"/>
        <w:jc w:val="both"/>
        <w:rPr>
          <w:rFonts w:ascii="Arial" w:hAnsi="Arial" w:cs="Arial"/>
        </w:rPr>
      </w:pPr>
    </w:p>
    <w:p w14:paraId="6D8DC331" w14:textId="77777777" w:rsidR="00970BDB" w:rsidRPr="00BE57DD" w:rsidRDefault="00970BDB" w:rsidP="00970BDB">
      <w:pPr>
        <w:jc w:val="both"/>
        <w:rPr>
          <w:rFonts w:ascii="Times New Roman" w:hAnsi="Times New Roman"/>
          <w:b/>
          <w:bCs/>
          <w:sz w:val="52"/>
          <w:szCs w:val="52"/>
        </w:rPr>
      </w:pPr>
      <w:r w:rsidRPr="00BE57DD">
        <w:rPr>
          <w:rFonts w:ascii="Arial" w:hAnsi="Arial"/>
          <w:b/>
          <w:sz w:val="36"/>
        </w:rPr>
        <w:t>Recent Progress in Cubosome Technology: Formulation Principles, Characterisation Techniques, and Biomedical Applications</w:t>
      </w:r>
    </w:p>
    <w:p w14:paraId="72861A3F" w14:textId="77777777" w:rsidR="00163BC4" w:rsidRPr="00BE57DD" w:rsidRDefault="00163BC4" w:rsidP="00441B6F">
      <w:pPr>
        <w:pStyle w:val="Author"/>
        <w:spacing w:line="240" w:lineRule="auto"/>
        <w:rPr>
          <w:rFonts w:ascii="Arial" w:hAnsi="Arial" w:cs="Arial"/>
          <w:bCs/>
          <w:iCs/>
          <w:kern w:val="28"/>
          <w:sz w:val="36"/>
        </w:rPr>
      </w:pPr>
    </w:p>
    <w:p w14:paraId="1DA9CF03" w14:textId="77777777" w:rsidR="00A258C3" w:rsidRPr="00BE57DD" w:rsidRDefault="00A258C3" w:rsidP="00441B6F">
      <w:pPr>
        <w:pStyle w:val="Author"/>
        <w:spacing w:line="240" w:lineRule="auto"/>
        <w:jc w:val="both"/>
        <w:rPr>
          <w:rFonts w:ascii="Arial" w:hAnsi="Arial" w:cs="Arial"/>
          <w:sz w:val="36"/>
        </w:rPr>
      </w:pPr>
    </w:p>
    <w:p w14:paraId="16775DC4" w14:textId="77777777" w:rsidR="002C57D2" w:rsidRPr="00BE57DD" w:rsidRDefault="002C57D2" w:rsidP="00441B6F">
      <w:pPr>
        <w:pStyle w:val="Affiliation"/>
        <w:spacing w:after="0" w:line="240" w:lineRule="auto"/>
        <w:jc w:val="both"/>
        <w:rPr>
          <w:rFonts w:ascii="Arial" w:hAnsi="Arial" w:cs="Arial"/>
        </w:rPr>
      </w:pPr>
    </w:p>
    <w:p w14:paraId="7C54DA1A" w14:textId="77777777" w:rsidR="00B01FCD" w:rsidRPr="00BE57DD" w:rsidRDefault="00B01FCD" w:rsidP="00441B6F">
      <w:pPr>
        <w:pStyle w:val="Copyright"/>
        <w:spacing w:after="0" w:line="240" w:lineRule="auto"/>
        <w:jc w:val="both"/>
        <w:rPr>
          <w:rFonts w:ascii="Arial" w:hAnsi="Arial" w:cs="Arial"/>
        </w:rPr>
        <w:sectPr w:rsidR="00B01FCD" w:rsidRPr="00BE57DD" w:rsidSect="00A1771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p>
    <w:p w14:paraId="5E401699" w14:textId="77777777" w:rsidR="00B01FCD" w:rsidRPr="00BE57DD" w:rsidRDefault="00B01FCD" w:rsidP="00441B6F">
      <w:pPr>
        <w:pStyle w:val="AbstHead"/>
        <w:spacing w:after="0"/>
        <w:jc w:val="both"/>
        <w:rPr>
          <w:rFonts w:ascii="Arial" w:hAnsi="Arial" w:cs="Arial"/>
        </w:rPr>
      </w:pPr>
      <w:r w:rsidRPr="00BE57DD">
        <w:rPr>
          <w:rFonts w:ascii="Arial" w:hAnsi="Arial" w:cs="Arial"/>
        </w:rPr>
        <w:t>ABSTRACT</w:t>
      </w:r>
      <w:r w:rsidR="0066510A" w:rsidRPr="00BE57DD">
        <w:rPr>
          <w:rFonts w:ascii="Arial" w:hAnsi="Arial" w:cs="Arial"/>
        </w:rPr>
        <w:t xml:space="preserve"> </w:t>
      </w:r>
    </w:p>
    <w:p w14:paraId="5BAFCEDC" w14:textId="77777777" w:rsidR="00790ADA" w:rsidRPr="00BE57DD" w:rsidRDefault="00790ADA" w:rsidP="00441B6F">
      <w:pPr>
        <w:pStyle w:val="AbstHead"/>
        <w:spacing w:after="0"/>
        <w:jc w:val="both"/>
        <w:rPr>
          <w:rFonts w:ascii="Arial" w:hAnsi="Arial" w:cs="Arial"/>
        </w:rPr>
      </w:pPr>
    </w:p>
    <w:p w14:paraId="45D368E5" w14:textId="0091FA65" w:rsidR="00636EB2" w:rsidRDefault="00F90D30" w:rsidP="00441B6F">
      <w:pPr>
        <w:pStyle w:val="Body"/>
        <w:spacing w:after="0"/>
      </w:pPr>
      <w:proofErr w:type="spellStart"/>
      <w:r>
        <w:t>Cubosomes</w:t>
      </w:r>
      <w:proofErr w:type="spellEnd"/>
      <w:r>
        <w:t xml:space="preserve"> are nanostructured lipid-based carriers derived from </w:t>
      </w:r>
      <w:proofErr w:type="spellStart"/>
      <w:r>
        <w:t>bicontinuous</w:t>
      </w:r>
      <w:proofErr w:type="spellEnd"/>
      <w:r>
        <w:t xml:space="preserve"> cubic liquid crystalline phases. They are commonly prepared using amphiphilic lipids, particularly glyceryl monooleate or </w:t>
      </w:r>
      <w:proofErr w:type="spellStart"/>
      <w:r>
        <w:t>phytantriol</w:t>
      </w:r>
      <w:proofErr w:type="spellEnd"/>
      <w:r>
        <w:t xml:space="preserve">, with </w:t>
      </w:r>
      <w:proofErr w:type="spellStart"/>
      <w:r>
        <w:t>stabilisers</w:t>
      </w:r>
      <w:proofErr w:type="spellEnd"/>
      <w:r>
        <w:t xml:space="preserve"> such as Pluronic F127 to maintain colloidal dispersion. Their internal architecture comprises lipid bilayers arranged around interconnected aqueous channels, enabling the incorporation of hydrophilic, hydrophobic and amphiphilic molecules. This review </w:t>
      </w:r>
      <w:proofErr w:type="spellStart"/>
      <w:r>
        <w:t>summarises</w:t>
      </w:r>
      <w:proofErr w:type="spellEnd"/>
      <w:r>
        <w:t xml:space="preserve"> recent progress in </w:t>
      </w:r>
      <w:proofErr w:type="spellStart"/>
      <w:r>
        <w:t>cubosome</w:t>
      </w:r>
      <w:proofErr w:type="spellEnd"/>
      <w:r>
        <w:t xml:space="preserve"> technology, with emphasis on formulation principles, </w:t>
      </w:r>
      <w:proofErr w:type="spellStart"/>
      <w:r>
        <w:t>characterisation</w:t>
      </w:r>
      <w:proofErr w:type="spellEnd"/>
      <w:r>
        <w:t xml:space="preserve"> approaches, drug-loading strategies, release </w:t>
      </w:r>
      <w:proofErr w:type="spellStart"/>
      <w:r>
        <w:t>behaviour</w:t>
      </w:r>
      <w:proofErr w:type="spellEnd"/>
      <w:r>
        <w:t xml:space="preserve">, surface modification and biomedical applications. Key formulation considerations include lipid matrix selection, </w:t>
      </w:r>
      <w:proofErr w:type="spellStart"/>
      <w:r>
        <w:t>stabiliser</w:t>
      </w:r>
      <w:proofErr w:type="spellEnd"/>
      <w:r>
        <w:t xml:space="preserve"> choice, preparation method and strategies to improve colloidal stability and drug encapsulation. </w:t>
      </w:r>
      <w:proofErr w:type="spellStart"/>
      <w:r>
        <w:t>Characterisation</w:t>
      </w:r>
      <w:proofErr w:type="spellEnd"/>
      <w:r>
        <w:t xml:space="preserve"> techniques, including small-angle X-ray scattering, cryogenic transmission electron microscopy, dynamic light scattering, zeta potential analysis, differential scanning calorimetry, Fourier-transform infrared spectroscopy and </w:t>
      </w:r>
      <w:r>
        <w:rPr>
          <w:rStyle w:val="Emphasis"/>
        </w:rPr>
        <w:t>in vitro</w:t>
      </w:r>
      <w:r>
        <w:t xml:space="preserve"> release testing, are discussed in relation to </w:t>
      </w:r>
      <w:proofErr w:type="spellStart"/>
      <w:r>
        <w:t>cubosome</w:t>
      </w:r>
      <w:proofErr w:type="spellEnd"/>
      <w:r>
        <w:t xml:space="preserve"> structure and performance. The review also considers surface engineering approaches, including PEGylation, ligand-mediated targeting and stimuli-responsive systems. Biomedical applications include anticancer drug delivery, antimicrobial therapy, ocular, transdermal, oral and brain-targeted delivery, and vaccine-related systems. Although </w:t>
      </w:r>
      <w:proofErr w:type="spellStart"/>
      <w:r>
        <w:t>cubosomes</w:t>
      </w:r>
      <w:proofErr w:type="spellEnd"/>
      <w:r>
        <w:t xml:space="preserve"> have potential as versatile nanocarriers, their clinical translation remains constrained by challenges related to large-scale manufacture, formulation stability, safety evaluation and regulatory </w:t>
      </w:r>
      <w:proofErr w:type="spellStart"/>
      <w:r>
        <w:t>standardisation</w:t>
      </w:r>
      <w:proofErr w:type="spellEnd"/>
      <w:r>
        <w:t xml:space="preserve">. Further research using systematic formulation design, robust </w:t>
      </w:r>
      <w:proofErr w:type="spellStart"/>
      <w:r>
        <w:t>characterisation</w:t>
      </w:r>
      <w:proofErr w:type="spellEnd"/>
      <w:r>
        <w:t xml:space="preserve"> and relevant preclinical models is needed to support their pharmaceutical and biomedical development.</w:t>
      </w:r>
    </w:p>
    <w:p w14:paraId="67A8C691" w14:textId="77777777" w:rsidR="00F90D30" w:rsidRPr="00BE57DD" w:rsidRDefault="00F90D30" w:rsidP="00441B6F">
      <w:pPr>
        <w:pStyle w:val="Body"/>
        <w:spacing w:after="0"/>
        <w:rPr>
          <w:rFonts w:ascii="Arial" w:hAnsi="Arial" w:cs="Arial"/>
          <w:i/>
        </w:rPr>
      </w:pPr>
    </w:p>
    <w:p w14:paraId="5A6BF042" w14:textId="313AAF6A" w:rsidR="00A24E7E" w:rsidRPr="00BE57DD" w:rsidRDefault="00A24E7E" w:rsidP="00441B6F">
      <w:pPr>
        <w:pStyle w:val="Body"/>
        <w:spacing w:after="0"/>
        <w:rPr>
          <w:rFonts w:ascii="Arial" w:hAnsi="Arial" w:cs="Arial"/>
          <w:i/>
        </w:rPr>
      </w:pPr>
      <w:r w:rsidRPr="00BE57DD">
        <w:rPr>
          <w:rFonts w:ascii="Arial" w:hAnsi="Arial"/>
        </w:rPr>
        <w:t xml:space="preserve">Keywords: </w:t>
      </w:r>
      <w:proofErr w:type="spellStart"/>
      <w:r w:rsidR="00F57F74">
        <w:t>Cubosomes</w:t>
      </w:r>
      <w:proofErr w:type="spellEnd"/>
      <w:r w:rsidR="00F57F74">
        <w:t xml:space="preserve">; lipid-based nanocarriers; glyceryl monooleate; </w:t>
      </w:r>
      <w:proofErr w:type="spellStart"/>
      <w:r w:rsidR="00F57F74">
        <w:t>phytantriol</w:t>
      </w:r>
      <w:proofErr w:type="spellEnd"/>
      <w:r w:rsidR="00F57F74">
        <w:t xml:space="preserve">; </w:t>
      </w:r>
      <w:proofErr w:type="spellStart"/>
      <w:r w:rsidR="00F57F74">
        <w:t>bicontinuous</w:t>
      </w:r>
      <w:proofErr w:type="spellEnd"/>
      <w:r w:rsidR="00F57F74">
        <w:t xml:space="preserve"> cubic phase; drug delivery; surface modification; controlled release; nanomedicine; biomedical applications.</w:t>
      </w:r>
    </w:p>
    <w:p w14:paraId="79ED075D" w14:textId="77777777" w:rsidR="00790ADA" w:rsidRPr="00BE57DD" w:rsidRDefault="00790ADA" w:rsidP="00441B6F">
      <w:pPr>
        <w:pStyle w:val="Body"/>
        <w:spacing w:after="0"/>
        <w:rPr>
          <w:rFonts w:ascii="Arial" w:hAnsi="Arial" w:cs="Arial"/>
          <w:i/>
        </w:rPr>
      </w:pPr>
    </w:p>
    <w:p w14:paraId="15407080" w14:textId="77777777" w:rsidR="00505F06" w:rsidRPr="00BE57DD" w:rsidRDefault="00505F06" w:rsidP="00441B6F">
      <w:pPr>
        <w:pStyle w:val="Body"/>
        <w:spacing w:after="0"/>
        <w:rPr>
          <w:rFonts w:ascii="Arial" w:hAnsi="Arial" w:cs="Arial"/>
          <w:i/>
        </w:rPr>
      </w:pPr>
    </w:p>
    <w:p w14:paraId="64289FC3" w14:textId="77777777" w:rsidR="007F7B32" w:rsidRPr="00BE57DD" w:rsidRDefault="00902823" w:rsidP="00623636">
      <w:pPr>
        <w:pStyle w:val="AbstHead"/>
        <w:spacing w:after="0"/>
        <w:rPr>
          <w:rFonts w:ascii="Arial" w:hAnsi="Arial" w:cs="Arial"/>
        </w:rPr>
      </w:pPr>
      <w:r w:rsidRPr="00BE57DD">
        <w:rPr>
          <w:rFonts w:ascii="Arial" w:hAnsi="Arial" w:cs="Arial"/>
        </w:rPr>
        <w:t xml:space="preserve">1. </w:t>
      </w:r>
      <w:r w:rsidR="00B01FCD" w:rsidRPr="00BE57DD">
        <w:rPr>
          <w:rFonts w:ascii="Arial" w:hAnsi="Arial" w:cs="Arial"/>
        </w:rPr>
        <w:t>INTRODUCTION</w:t>
      </w:r>
      <w:r w:rsidR="007F7B32" w:rsidRPr="00BE57DD">
        <w:rPr>
          <w:rFonts w:ascii="Arial" w:hAnsi="Arial" w:cs="Arial"/>
        </w:rPr>
        <w:t xml:space="preserve"> </w:t>
      </w:r>
    </w:p>
    <w:p w14:paraId="0585DDB3" w14:textId="77777777" w:rsidR="00790ADA" w:rsidRPr="00BE57DD" w:rsidRDefault="00790ADA" w:rsidP="00441B6F">
      <w:pPr>
        <w:pStyle w:val="AbstHead"/>
        <w:spacing w:after="0"/>
        <w:jc w:val="both"/>
        <w:rPr>
          <w:rFonts w:ascii="Arial" w:hAnsi="Arial" w:cs="Arial"/>
        </w:rPr>
      </w:pPr>
    </w:p>
    <w:p w14:paraId="7B96D80B" w14:textId="77777777" w:rsidR="00926A7D" w:rsidRPr="00BE57DD" w:rsidRDefault="00926A7D" w:rsidP="00926A7D">
      <w:pPr>
        <w:spacing w:before="80" w:after="120" w:line="360" w:lineRule="auto"/>
        <w:jc w:val="both"/>
        <w:rPr>
          <w:rFonts w:ascii="Arial" w:hAnsi="Arial" w:cs="Arial"/>
          <w:vertAlign w:val="superscript"/>
        </w:rPr>
      </w:pPr>
      <w:r w:rsidRPr="00BE57DD">
        <w:rPr>
          <w:rFonts w:ascii="Arial" w:hAnsi="Arial"/>
        </w:rPr>
        <w:t>Nanomedicine has expanded considerably over the past two decades, largely because of the need to improve the bioavailability, therapeutic index and targeted delivery of pharmacologically active compounds.</w:t>
      </w:r>
      <w:r w:rsidRPr="00BE57DD">
        <w:rPr>
          <w:rFonts w:ascii="Arial" w:hAnsi="Arial"/>
          <w:vertAlign w:val="superscript"/>
        </w:rPr>
        <w:t>1,2</w:t>
      </w:r>
      <w:r w:rsidRPr="00BE57DD">
        <w:rPr>
          <w:rFonts w:ascii="Arial" w:hAnsi="Arial"/>
        </w:rPr>
        <w:t xml:space="preserve"> Among lipid-based nanocarrier systems, including liposomes, niosomes, solid lipid nanoparticles (SLNs), nanostructured lipid carriers (NLCs) and emulsions, cubosomes have emerged as a distinctive platform because of their structural attributes and functional versatility.</w:t>
      </w:r>
      <w:r w:rsidRPr="00BE57DD">
        <w:rPr>
          <w:rFonts w:ascii="Arial" w:hAnsi="Arial"/>
          <w:vertAlign w:val="superscript"/>
        </w:rPr>
        <w:t>3,4</w:t>
      </w:r>
      <w:r w:rsidRPr="00BE57DD">
        <w:rPr>
          <w:rFonts w:ascii="Arial" w:hAnsi="Arial"/>
        </w:rPr>
        <w:t xml:space="preserve"> Recent nanoparticle development also illustrates the need for coordinated material selection, stabilisation and multi-technique characterisation when nanocarriers are considered for biomedical or pharmaceutical use.</w:t>
      </w:r>
      <w:r w:rsidRPr="00BE57DD">
        <w:rPr>
          <w:rFonts w:ascii="Arial" w:hAnsi="Arial"/>
          <w:vertAlign w:val="superscript"/>
        </w:rPr>
        <w:t>46</w:t>
      </w:r>
    </w:p>
    <w:p w14:paraId="64EB0ACA" w14:textId="77777777" w:rsidR="00926A7D" w:rsidRPr="00BE57DD" w:rsidRDefault="00926A7D" w:rsidP="00926A7D">
      <w:pPr>
        <w:spacing w:before="80" w:after="120" w:line="360" w:lineRule="auto"/>
        <w:jc w:val="both"/>
        <w:rPr>
          <w:rFonts w:ascii="Arial" w:hAnsi="Arial" w:cs="Arial"/>
        </w:rPr>
      </w:pPr>
      <w:r w:rsidRPr="00BE57DD">
        <w:rPr>
          <w:rFonts w:ascii="Arial" w:hAnsi="Arial"/>
        </w:rPr>
        <w:t>Cubosomes are nanostructured dispersions of the bicontinuous cubic liquid crystalline phase, a thermodynamically stable mesophase that spontaneously assembles when selected amphiphilic lipids, most notably monoglycerides, are hydrated at appropriate compositions and temperatures.</w:t>
      </w:r>
      <w:r w:rsidRPr="00BE57DD">
        <w:rPr>
          <w:rFonts w:ascii="Arial" w:hAnsi="Arial"/>
          <w:vertAlign w:val="superscript"/>
        </w:rPr>
        <w:t>5,6</w:t>
      </w:r>
      <w:r w:rsidRPr="00BE57DD">
        <w:rPr>
          <w:rFonts w:ascii="Arial" w:hAnsi="Arial"/>
        </w:rPr>
        <w:t xml:space="preserve"> The internal architecture of a cubosome particle is characterised by a highly ordered, three-dimensional periodic network of interwoven lipid bilayers that interpenetrate two non-intersecting water-</w:t>
      </w:r>
      <w:r w:rsidRPr="00BE57DD">
        <w:rPr>
          <w:rFonts w:ascii="Arial" w:hAnsi="Arial"/>
        </w:rPr>
        <w:lastRenderedPageBreak/>
        <w:t>channel networks, generating an extensive internal surface area that can exceed 400 m² per gram of lipid and supporting several biopharmaceutically relevant properties.</w:t>
      </w:r>
      <w:r w:rsidRPr="00BE57DD">
        <w:rPr>
          <w:rFonts w:ascii="Arial" w:hAnsi="Arial"/>
          <w:vertAlign w:val="superscript"/>
        </w:rPr>
        <w:t>7</w:t>
      </w:r>
    </w:p>
    <w:p w14:paraId="2809DDB2" w14:textId="77777777" w:rsidR="00902DBE" w:rsidRPr="00BE57DD" w:rsidRDefault="00902DBE" w:rsidP="00926A7D">
      <w:pPr>
        <w:spacing w:before="80" w:after="120" w:line="360" w:lineRule="auto"/>
        <w:jc w:val="both"/>
        <w:rPr>
          <w:rFonts w:ascii="Arial" w:hAnsi="Arial" w:cs="Arial"/>
        </w:rPr>
      </w:pPr>
      <w:r w:rsidRPr="00BE57DD">
        <w:rPr>
          <w:noProof/>
        </w:rPr>
        <w:drawing>
          <wp:inline distT="0" distB="0" distL="0" distR="0" wp14:anchorId="6BC08291" wp14:editId="535DEFB5">
            <wp:extent cx="5059680" cy="2471420"/>
            <wp:effectExtent l="0" t="0" r="7620" b="5080"/>
            <wp:docPr id="1426246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9680" cy="2471420"/>
                    </a:xfrm>
                    <a:prstGeom prst="rect">
                      <a:avLst/>
                    </a:prstGeom>
                    <a:noFill/>
                    <a:ln>
                      <a:noFill/>
                    </a:ln>
                  </pic:spPr>
                </pic:pic>
              </a:graphicData>
            </a:graphic>
          </wp:inline>
        </w:drawing>
      </w:r>
    </w:p>
    <w:p w14:paraId="1D8AC83D" w14:textId="77777777" w:rsidR="00902DBE" w:rsidRPr="00BE57DD" w:rsidRDefault="00902DBE" w:rsidP="00902DBE">
      <w:pPr>
        <w:spacing w:before="80" w:after="120" w:line="360" w:lineRule="auto"/>
        <w:jc w:val="center"/>
        <w:rPr>
          <w:rFonts w:ascii="Arial" w:hAnsi="Arial" w:cs="Arial"/>
          <w:b/>
          <w:bCs/>
        </w:rPr>
      </w:pPr>
      <w:r w:rsidRPr="00BE57DD">
        <w:rPr>
          <w:rFonts w:ascii="Arial" w:hAnsi="Arial" w:cs="Arial"/>
          <w:b/>
          <w:bCs/>
        </w:rPr>
        <w:t>Fig</w:t>
      </w:r>
      <w:r w:rsidR="008D1D63" w:rsidRPr="00BE57DD">
        <w:rPr>
          <w:rFonts w:ascii="Arial" w:hAnsi="Arial" w:cs="Arial"/>
          <w:b/>
          <w:bCs/>
        </w:rPr>
        <w:t xml:space="preserve">. </w:t>
      </w:r>
      <w:r w:rsidRPr="00BE57DD">
        <w:rPr>
          <w:rFonts w:ascii="Arial" w:hAnsi="Arial" w:cs="Arial"/>
          <w:b/>
          <w:bCs/>
        </w:rPr>
        <w:t>1: Structure of cubosome</w:t>
      </w:r>
    </w:p>
    <w:p w14:paraId="70308614" w14:textId="77777777" w:rsidR="00902DBE" w:rsidRPr="00BE57DD" w:rsidRDefault="00902DBE" w:rsidP="00902DBE">
      <w:pPr>
        <w:spacing w:line="360" w:lineRule="auto"/>
        <w:jc w:val="both"/>
        <w:rPr>
          <w:rFonts w:ascii="Arial" w:hAnsi="Arial" w:cs="Arial"/>
          <w:vertAlign w:val="superscript"/>
        </w:rPr>
      </w:pPr>
      <w:r w:rsidRPr="00BE57DD">
        <w:rPr>
          <w:rFonts w:ascii="Arial" w:hAnsi="Arial"/>
        </w:rPr>
        <w:t>The term 'cubosome' was coined by Larsson in 1989 to describe colloidal dispersions of the cubic phase, and subsequent stabiliser-mediated dispersion approaches, particularly those using poloxamers such as Pluronic F127, enabled their transformation into processable pharmaceutical nanomaterials.</w:t>
      </w:r>
      <w:r w:rsidRPr="00BE57DD">
        <w:rPr>
          <w:rFonts w:ascii="Arial" w:hAnsi="Arial"/>
          <w:vertAlign w:val="superscript"/>
        </w:rPr>
        <w:t>8</w:t>
      </w:r>
    </w:p>
    <w:p w14:paraId="109496C5" w14:textId="77777777" w:rsidR="00902DBE" w:rsidRPr="00BE57DD" w:rsidRDefault="00902DBE" w:rsidP="00902DBE">
      <w:pPr>
        <w:spacing w:line="360" w:lineRule="auto"/>
        <w:jc w:val="both"/>
        <w:rPr>
          <w:rFonts w:ascii="Arial" w:hAnsi="Arial" w:cs="Arial"/>
          <w:vertAlign w:val="superscript"/>
        </w:rPr>
      </w:pPr>
      <w:r w:rsidRPr="00BE57DD">
        <w:rPr>
          <w:rFonts w:ascii="Arial" w:hAnsi="Arial"/>
        </w:rPr>
        <w:t>In recent years, cubosome technology has advanced beyond fundamental physicochemical characterisation towards application-driven design and translational research. The ability of cubosomes to encapsulate hydrophilic, lipophilic and amphiphilic molecules within distinct domains of their bicontinuous structure has positioned them as versatile carriers for dermal, oral, ocular and parenteral drug-delivery systems.</w:t>
      </w:r>
      <w:r w:rsidRPr="00BE57DD">
        <w:rPr>
          <w:rFonts w:ascii="Arial" w:hAnsi="Arial"/>
          <w:vertAlign w:val="superscript"/>
        </w:rPr>
        <w:t>9,10</w:t>
      </w:r>
      <w:r w:rsidRPr="00BE57DD">
        <w:rPr>
          <w:rFonts w:ascii="Arial" w:hAnsi="Arial"/>
        </w:rPr>
        <w:t xml:space="preserve"> Furthermore, their bioadhesive nature, controlled-release behaviour and potential for surface functionalisation have enabled targeted and stimuli-responsive delivery strategies, particularly in cancer therapy, antimicrobial treatment and gene delivery.</w:t>
      </w:r>
      <w:r w:rsidRPr="00BE57DD">
        <w:rPr>
          <w:rFonts w:ascii="Arial" w:hAnsi="Arial"/>
          <w:vertAlign w:val="superscript"/>
        </w:rPr>
        <w:t>3,11</w:t>
      </w:r>
      <w:r w:rsidRPr="00BE57DD">
        <w:rPr>
          <w:rFonts w:ascii="Arial" w:hAnsi="Arial"/>
        </w:rPr>
        <w:t xml:space="preserve"> Recent cubosome studies have also evaluated intranasal, topical, hydrogel-based and dermal delivery designs, underscoring the importance of linking route-specific formulation variables with particle characterisation, entrapment behaviour, release performance and biological evaluation.</w:t>
      </w:r>
      <w:r w:rsidRPr="00BE57DD">
        <w:rPr>
          <w:rFonts w:ascii="Arial" w:hAnsi="Arial"/>
          <w:vertAlign w:val="superscript"/>
        </w:rPr>
        <w:t>47-50</w:t>
      </w:r>
    </w:p>
    <w:p w14:paraId="2F68AD74" w14:textId="77777777" w:rsidR="00790ADA" w:rsidRPr="00BE57DD" w:rsidRDefault="00902DBE" w:rsidP="00902DBE">
      <w:pPr>
        <w:spacing w:line="360" w:lineRule="auto"/>
        <w:jc w:val="both"/>
        <w:rPr>
          <w:rFonts w:ascii="Arial" w:hAnsi="Arial" w:cs="Arial"/>
        </w:rPr>
      </w:pPr>
      <w:r w:rsidRPr="00BE57DD">
        <w:t>Concurrently, substantial progress has been made in formulation optimisation strategies, including quality-by-design (QbD) approaches, advanced stabilisers and scalable manufacturing techniques such as high-pressure homogenisation and microfluidisation.</w:t>
      </w:r>
      <w:r w:rsidRPr="00BE57DD">
        <w:rPr>
          <w:vertAlign w:val="superscript"/>
        </w:rPr>
        <w:t>9,10</w:t>
      </w:r>
      <w:r w:rsidRPr="00BE57DD">
        <w:t xml:space="preserve"> Modern characterisation tools, such as small-angle X-ray scattering (SAXS), cryogenic transmission electron microscopy (cryo-TEM) and dynamic light scattering (DLS), have further improved understanding of cubosome internal architecture and stability.</w:t>
      </w:r>
      <w:r w:rsidRPr="00BE57DD">
        <w:rPr>
          <w:vertAlign w:val="superscript"/>
        </w:rPr>
        <w:t>10,12</w:t>
      </w:r>
      <w:r w:rsidRPr="00BE57DD">
        <w:t xml:space="preserve"> However, the available evidence remains dispersed across formulation composition, structural characterisation, route-specific applications and translational requirements; therefore, an integrated synthesis is needed to connect formulation principles with performance evaluation and development challenges. In light of these developments, the present review discusses recent progress in cubosome technology, focusing on formulation principles, characterisation methodologies and emerging biomedical applications, while also highlighting current challenges and future perspectives.</w:t>
      </w:r>
    </w:p>
    <w:p w14:paraId="5DD30338" w14:textId="77777777" w:rsidR="00790ADA" w:rsidRPr="00BE57DD" w:rsidRDefault="00902823" w:rsidP="00985E76">
      <w:pPr>
        <w:spacing w:line="360" w:lineRule="auto"/>
        <w:rPr>
          <w:rFonts w:ascii="Times New Roman" w:hAnsi="Times New Roman"/>
          <w:b/>
          <w:bCs/>
          <w:sz w:val="36"/>
          <w:szCs w:val="36"/>
        </w:rPr>
      </w:pPr>
      <w:r w:rsidRPr="00BE57DD">
        <w:rPr>
          <w:rFonts w:ascii="Arial" w:hAnsi="Arial" w:cs="Arial"/>
          <w:b/>
          <w:bCs/>
        </w:rPr>
        <w:t>2.</w:t>
      </w:r>
      <w:r w:rsidRPr="00BE57DD">
        <w:rPr>
          <w:rFonts w:ascii="Arial" w:hAnsi="Arial" w:cs="Arial"/>
        </w:rPr>
        <w:t xml:space="preserve"> </w:t>
      </w:r>
      <w:r w:rsidR="00902DBE" w:rsidRPr="00BE57DD">
        <w:rPr>
          <w:rFonts w:ascii="Arial" w:hAnsi="Arial" w:cs="Arial"/>
          <w:b/>
          <w:bCs/>
          <w:sz w:val="22"/>
          <w:szCs w:val="22"/>
        </w:rPr>
        <w:t>FORMULATION PRINCIPLES AND COMPOSITION DESIGN</w:t>
      </w:r>
    </w:p>
    <w:p w14:paraId="032F7182" w14:textId="77777777" w:rsidR="00902DBE" w:rsidRPr="00BE57DD" w:rsidRDefault="00902DBE" w:rsidP="00902DBE">
      <w:pPr>
        <w:spacing w:line="360" w:lineRule="auto"/>
        <w:rPr>
          <w:rFonts w:ascii="Arial" w:hAnsi="Arial" w:cs="Arial"/>
          <w:b/>
          <w:bCs/>
          <w:sz w:val="22"/>
          <w:szCs w:val="22"/>
        </w:rPr>
      </w:pPr>
      <w:r w:rsidRPr="00BE57DD">
        <w:rPr>
          <w:rFonts w:ascii="Arial" w:hAnsi="Arial" w:cs="Arial"/>
          <w:b/>
          <w:bCs/>
          <w:sz w:val="22"/>
          <w:szCs w:val="22"/>
        </w:rPr>
        <w:t>2.1. Lipid Matrices for Cubosome Formation</w:t>
      </w:r>
    </w:p>
    <w:p w14:paraId="4E224CDC" w14:textId="77777777" w:rsidR="00902DBE" w:rsidRPr="00BE57DD" w:rsidRDefault="00902DBE" w:rsidP="00902DBE">
      <w:pPr>
        <w:pStyle w:val="Heading3"/>
        <w:rPr>
          <w:rFonts w:ascii="Arial" w:hAnsi="Arial" w:cs="Arial"/>
          <w:b/>
          <w:bCs/>
          <w:color w:val="auto"/>
          <w:sz w:val="20"/>
          <w:szCs w:val="20"/>
        </w:rPr>
      </w:pPr>
      <w:r w:rsidRPr="00BE57DD">
        <w:rPr>
          <w:rFonts w:ascii="Arial" w:hAnsi="Arial" w:cs="Arial"/>
          <w:b/>
          <w:bCs/>
          <w:color w:val="auto"/>
          <w:sz w:val="20"/>
          <w:szCs w:val="20"/>
        </w:rPr>
        <w:lastRenderedPageBreak/>
        <w:t>Glyceryl Monooleate (GMO / Monoolein) -</w:t>
      </w:r>
      <w:r w:rsidRPr="00BE57DD">
        <w:rPr>
          <w:rFonts w:ascii="Arial" w:hAnsi="Arial" w:cs="Arial"/>
          <w:color w:val="auto"/>
          <w:sz w:val="20"/>
          <w:szCs w:val="20"/>
        </w:rPr>
        <w:t xml:space="preserve"> </w:t>
      </w:r>
    </w:p>
    <w:p w14:paraId="14EB7C74" w14:textId="77777777" w:rsidR="0080458F" w:rsidRPr="00BE57DD" w:rsidRDefault="0080458F" w:rsidP="0080458F">
      <w:pPr>
        <w:spacing w:before="80" w:after="120" w:line="360" w:lineRule="auto"/>
        <w:jc w:val="both"/>
        <w:rPr>
          <w:rFonts w:ascii="Arial" w:hAnsi="Arial" w:cs="Arial"/>
          <w:vertAlign w:val="superscript"/>
        </w:rPr>
      </w:pPr>
      <w:r w:rsidRPr="00BE57DD">
        <w:rPr>
          <w:rFonts w:ascii="Arial" w:hAnsi="Arial"/>
        </w:rPr>
        <w:t>Glyceryl monooleate is the most extensively studied cubosome-forming lipid. GMO is a naturally occurring monounsaturated monoglyceride with a molecular formula of C21H40O4 (MW = 356.54 g/mol), consisting of a glycerol backbone esterified at the sn-1 or sn-2 position with oleic acid. The cis double bond at Δ9 of the oleoyl chain introduces a characteristic kink that prevents tight packing of the hydrophobic tails, increases the effective tail volume and promotes negative interfacial curvature, thereby favouring the formation of inverse bicontinuous cubic phases.</w:t>
      </w:r>
      <w:r w:rsidRPr="00BE57DD">
        <w:rPr>
          <w:rFonts w:ascii="Arial" w:hAnsi="Arial"/>
          <w:vertAlign w:val="superscript"/>
        </w:rPr>
        <w:t>13</w:t>
      </w:r>
    </w:p>
    <w:p w14:paraId="2912212B" w14:textId="77777777" w:rsidR="0080458F" w:rsidRPr="00BE57DD" w:rsidRDefault="0080458F" w:rsidP="0080458F">
      <w:pPr>
        <w:spacing w:before="80" w:after="120" w:line="360" w:lineRule="auto"/>
        <w:jc w:val="both"/>
        <w:rPr>
          <w:rFonts w:ascii="Arial" w:hAnsi="Arial" w:cs="Arial"/>
          <w:vertAlign w:val="superscript"/>
        </w:rPr>
      </w:pPr>
      <w:r w:rsidRPr="00BE57DD">
        <w:rPr>
          <w:rFonts w:ascii="Arial" w:hAnsi="Arial"/>
        </w:rPr>
        <w:t>GMO is generally recognised as safe (GRAS) by the US FDA and is widely used as a food emulsifier (E471), providing a strong safety precedent for pharmaceutical applications.</w:t>
      </w:r>
      <w:r w:rsidRPr="00BE57DD">
        <w:rPr>
          <w:rFonts w:ascii="Arial" w:hAnsi="Arial"/>
          <w:vertAlign w:val="superscript"/>
        </w:rPr>
        <w:t>14</w:t>
      </w:r>
      <w:r w:rsidRPr="00BE57DD">
        <w:rPr>
          <w:rFonts w:ascii="Arial" w:hAnsi="Arial"/>
        </w:rPr>
        <w:t xml:space="preserve"> However, GMO is susceptible to hydrolysis and oxidation of the double bond, which can compromise long-term stability and alter phase behaviour. This limitation has increased interest in more chemically stable alternatives and in the use of antioxidants, such as α-tocopherol and butylated hydroxytoluene, in GMO-based cubosome formulations.</w:t>
      </w:r>
      <w:r w:rsidRPr="00BE57DD">
        <w:rPr>
          <w:rFonts w:ascii="Arial" w:hAnsi="Arial"/>
          <w:vertAlign w:val="superscript"/>
        </w:rPr>
        <w:t>15,16</w:t>
      </w:r>
    </w:p>
    <w:p w14:paraId="378F3CD9" w14:textId="77777777" w:rsidR="000F1E45" w:rsidRPr="00BE57DD" w:rsidRDefault="000F1E45" w:rsidP="000F1E45">
      <w:pPr>
        <w:spacing w:line="360" w:lineRule="auto"/>
        <w:rPr>
          <w:rFonts w:ascii="Arial" w:hAnsi="Arial" w:cs="Arial"/>
          <w:b/>
          <w:bCs/>
          <w:lang w:val="en-IN"/>
        </w:rPr>
      </w:pPr>
      <w:r w:rsidRPr="00BE57DD">
        <w:rPr>
          <w:rFonts w:ascii="Arial" w:hAnsi="Arial" w:cs="Arial"/>
          <w:b/>
          <w:bCs/>
          <w:lang w:val="en-IN"/>
        </w:rPr>
        <w:t>Phytantriol -</w:t>
      </w:r>
    </w:p>
    <w:p w14:paraId="0D1E1C97" w14:textId="77777777" w:rsidR="000F1E45" w:rsidRPr="00BE57DD" w:rsidRDefault="000F1E45" w:rsidP="000F1E45">
      <w:pPr>
        <w:spacing w:line="360" w:lineRule="auto"/>
        <w:jc w:val="both"/>
        <w:rPr>
          <w:rFonts w:ascii="Arial" w:hAnsi="Arial" w:cs="Arial"/>
          <w:vertAlign w:val="superscript"/>
          <w:lang w:val="en-IN"/>
        </w:rPr>
      </w:pPr>
      <w:r w:rsidRPr="00BE57DD">
        <w:rPr>
          <w:rFonts w:ascii="Arial" w:hAnsi="Arial"/>
        </w:rPr>
        <w:t>Phytantriol (3,7,11,15-tetramethylhexadecane-1,2,3-triol) is a fully saturated, branched-chain triol that forms cubic phase structures in water and offers greater chemical stability than GMO because it lacks oxidisable double bonds. It is generally regarded as safe for topical applications and has been used in cosmetic formulations, but its regulatory status for parenteral use is less established than that of GMO, which is relevant to clinical translation. The phytantriol cubic phase undergoes a transition to the inverse hexagonal phase at lower temperatures than GMO, which can affect in vivo behaviour, particularly in topical or transdermal applications where formulation temperature may fluctuate.</w:t>
      </w:r>
      <w:r w:rsidRPr="00BE57DD">
        <w:rPr>
          <w:rFonts w:ascii="Arial" w:hAnsi="Arial"/>
          <w:vertAlign w:val="superscript"/>
        </w:rPr>
        <w:t>17,18,19</w:t>
      </w:r>
    </w:p>
    <w:p w14:paraId="573B7278" w14:textId="77777777" w:rsidR="000F1E45" w:rsidRPr="00BE57DD" w:rsidRDefault="000F1E45" w:rsidP="000F1E45">
      <w:pPr>
        <w:spacing w:line="360" w:lineRule="auto"/>
        <w:rPr>
          <w:rFonts w:ascii="Arial" w:hAnsi="Arial" w:cs="Arial"/>
          <w:b/>
          <w:bCs/>
          <w:lang w:val="en-IN"/>
        </w:rPr>
      </w:pPr>
      <w:r w:rsidRPr="00BE57DD">
        <w:rPr>
          <w:rFonts w:ascii="Arial" w:hAnsi="Arial" w:cs="Arial"/>
          <w:b/>
          <w:bCs/>
          <w:lang w:val="en-IN"/>
        </w:rPr>
        <w:t>Other Emerging Lipid Systems -</w:t>
      </w:r>
    </w:p>
    <w:p w14:paraId="1EA3467A" w14:textId="77777777" w:rsidR="000F1E45" w:rsidRPr="00BE57DD" w:rsidRDefault="000F1E45" w:rsidP="000F1E45">
      <w:pPr>
        <w:spacing w:line="360" w:lineRule="auto"/>
        <w:jc w:val="both"/>
        <w:rPr>
          <w:rFonts w:ascii="Arial" w:hAnsi="Arial" w:cs="Arial"/>
          <w:vertAlign w:val="superscript"/>
        </w:rPr>
      </w:pPr>
      <w:r w:rsidRPr="00BE57DD">
        <w:rPr>
          <w:rFonts w:ascii="Arial" w:hAnsi="Arial"/>
        </w:rPr>
        <w:t>Beyond glyceryl monooleate (GMO) and phytantriol, several alternative lipid materials have been explored for cubosome formation. Glyceryl monolinoleate (GML), which carries two cis double bonds per acyl chain, produces cubic phases with comparatively wider water channels than GMO. This structural difference may make GML more suitable for loading larger hydrophilic payloads, including proteins and nucleic acids.</w:t>
      </w:r>
      <w:r w:rsidRPr="00BE57DD">
        <w:rPr>
          <w:rFonts w:ascii="Arial" w:hAnsi="Arial"/>
          <w:vertAlign w:val="superscript"/>
        </w:rPr>
        <w:t>20</w:t>
      </w:r>
      <w:r w:rsidRPr="00BE57DD">
        <w:rPr>
          <w:rFonts w:ascii="Arial" w:hAnsi="Arial"/>
        </w:rPr>
        <w:t xml:space="preserve"> Medium-chain monoacyl glycerols (C8-C12) have also been investigated, primarily because of their inherent antimicrobial activity alongside cubic phase formation.</w:t>
      </w:r>
      <w:r w:rsidRPr="00BE57DD">
        <w:rPr>
          <w:rFonts w:ascii="Arial" w:hAnsi="Arial"/>
          <w:vertAlign w:val="superscript"/>
        </w:rPr>
        <w:t>12</w:t>
      </w:r>
    </w:p>
    <w:p w14:paraId="78D38AD6" w14:textId="77777777" w:rsidR="000F1E45" w:rsidRPr="00BE57DD" w:rsidRDefault="000F1E45" w:rsidP="000F1E45">
      <w:pPr>
        <w:spacing w:line="360" w:lineRule="auto"/>
        <w:jc w:val="both"/>
        <w:rPr>
          <w:rFonts w:ascii="Arial" w:hAnsi="Arial" w:cs="Arial"/>
        </w:rPr>
      </w:pPr>
      <w:r w:rsidRPr="00BE57DD">
        <w:rPr>
          <w:rFonts w:ascii="Arial" w:hAnsi="Arial"/>
        </w:rPr>
        <w:t>Phospholipid-based cubic phases, particularly those derived from diphytanoyl phosphatidylcholine (DiPhPC), have been well characterised for membrane-protein reconstitution and structural biology studies. However, their use in drug delivery remains limited because of relatively high cost and lower encapsulation efficiency compared with monoglyceride-based systems.</w:t>
      </w:r>
      <w:r w:rsidRPr="00BE57DD">
        <w:rPr>
          <w:rFonts w:ascii="Arial" w:hAnsi="Arial"/>
          <w:vertAlign w:val="superscript"/>
        </w:rPr>
        <w:t>21</w:t>
      </w:r>
      <w:r w:rsidRPr="00BE57DD">
        <w:rPr>
          <w:rFonts w:ascii="Arial" w:hAnsi="Arial"/>
        </w:rPr>
        <w:t xml:space="preserve"> More recently, hybrid lipid formulations combining GMO or phytantriol with phospholipids, glycolipids or bioactive lipids have gained interest. These blended systems allow modulation of phase behaviour and offer improved biocompatibility, thereby expanding the design space for cubosome-based drug delivery.</w:t>
      </w:r>
      <w:r w:rsidRPr="00BE57DD">
        <w:rPr>
          <w:rFonts w:ascii="Arial" w:hAnsi="Arial"/>
          <w:vertAlign w:val="superscript"/>
        </w:rPr>
        <w:t>22</w:t>
      </w:r>
    </w:p>
    <w:p w14:paraId="66822FBF" w14:textId="77777777" w:rsidR="000F1E45" w:rsidRPr="00BE57DD" w:rsidRDefault="000F1E45" w:rsidP="000F1E45">
      <w:pPr>
        <w:spacing w:line="360" w:lineRule="auto"/>
        <w:jc w:val="both"/>
        <w:rPr>
          <w:rFonts w:ascii="Times New Roman" w:hAnsi="Times New Roman"/>
          <w:sz w:val="24"/>
          <w:szCs w:val="24"/>
        </w:rPr>
      </w:pPr>
    </w:p>
    <w:p w14:paraId="2B6EA3E8" w14:textId="77777777" w:rsidR="00985E76" w:rsidRPr="00BE57DD" w:rsidRDefault="000F1E45" w:rsidP="00985E76">
      <w:pPr>
        <w:pStyle w:val="Heading2"/>
        <w:jc w:val="both"/>
        <w:rPr>
          <w:rFonts w:ascii="Arial" w:hAnsi="Arial" w:cs="Arial"/>
          <w:b/>
          <w:bCs/>
          <w:color w:val="auto"/>
          <w:sz w:val="22"/>
          <w:szCs w:val="22"/>
        </w:rPr>
      </w:pPr>
      <w:r w:rsidRPr="00BE57DD">
        <w:rPr>
          <w:rFonts w:ascii="Arial" w:hAnsi="Arial" w:cs="Arial"/>
          <w:b/>
          <w:bCs/>
          <w:color w:val="auto"/>
          <w:sz w:val="22"/>
          <w:szCs w:val="22"/>
        </w:rPr>
        <w:t>2.2. Stabilizers and Dispersion Agents</w:t>
      </w:r>
    </w:p>
    <w:p w14:paraId="4E92B5E0" w14:textId="77777777" w:rsidR="000F1E45" w:rsidRPr="00BE57DD" w:rsidRDefault="000F1E45" w:rsidP="000F1E45">
      <w:pPr>
        <w:jc w:val="both"/>
        <w:rPr>
          <w:rFonts w:ascii="Arial" w:hAnsi="Arial" w:cs="Arial"/>
        </w:rPr>
      </w:pPr>
      <w:r w:rsidRPr="00BE57DD">
        <w:rPr>
          <w:rFonts w:ascii="Arial" w:hAnsi="Arial" w:cs="Arial"/>
          <w:b/>
          <w:bCs/>
        </w:rPr>
        <w:t xml:space="preserve">Pluronic F127 </w:t>
      </w:r>
      <w:r w:rsidRPr="00BE57DD">
        <w:rPr>
          <w:rFonts w:ascii="Arial" w:hAnsi="Arial" w:cs="Arial"/>
        </w:rPr>
        <w:t>–</w:t>
      </w:r>
    </w:p>
    <w:p w14:paraId="6D582DDC" w14:textId="77777777" w:rsidR="000F1E45" w:rsidRPr="00BE57DD" w:rsidRDefault="000F1E45" w:rsidP="000F1E45">
      <w:pPr>
        <w:spacing w:line="360" w:lineRule="auto"/>
        <w:jc w:val="both"/>
        <w:rPr>
          <w:rFonts w:ascii="Arial" w:hAnsi="Arial" w:cs="Arial"/>
          <w:vertAlign w:val="superscript"/>
        </w:rPr>
      </w:pPr>
      <w:r w:rsidRPr="00BE57DD">
        <w:rPr>
          <w:rFonts w:ascii="Arial" w:hAnsi="Arial"/>
        </w:rPr>
        <w:t>The dispersion of bulk cubic phases into stable cubosome nanoparticles requires an effective stabiliser to prevent aggregation and coalescence. Pluronic F127 (poloxamer 407), a triblock copolymer composed of poly(ethylene oxide)-poly(propylene oxide)-poly(ethylene oxide) (PEO-PPO-PEO; approximately PEO₁₀₀-PPO₆₅-PEO₁₀₀, MW ≈ 12,600 g/mol), is the most widely used stabiliser for this purpose. It has been extensively applied in cubosome formulations since its introduction as a steric stabiliser for lipid nanoparticles and remains a standard option because of its biocompatibility and efficiency.</w:t>
      </w:r>
      <w:r w:rsidRPr="00BE57DD">
        <w:rPr>
          <w:rFonts w:ascii="Arial" w:hAnsi="Arial"/>
          <w:vertAlign w:val="superscript"/>
        </w:rPr>
        <w:t>3</w:t>
      </w:r>
    </w:p>
    <w:p w14:paraId="6AE448CE" w14:textId="77777777" w:rsidR="000F1E45" w:rsidRPr="00BE57DD" w:rsidRDefault="000F1E45" w:rsidP="000F1E45">
      <w:pPr>
        <w:spacing w:line="360" w:lineRule="auto"/>
        <w:jc w:val="both"/>
        <w:rPr>
          <w:rFonts w:ascii="Arial" w:hAnsi="Arial" w:cs="Arial"/>
          <w:vertAlign w:val="superscript"/>
        </w:rPr>
      </w:pPr>
      <w:r w:rsidRPr="00BE57DD">
        <w:rPr>
          <w:rFonts w:ascii="Arial" w:hAnsi="Arial"/>
        </w:rPr>
        <w:lastRenderedPageBreak/>
        <w:t>The stabilisation mechanism of Pluronic F127 is primarily based on steric hindrance. The hydrophobic PPO block adsorbs onto the lipid-water interface, while the hydrophilic PEO chains extend into the surrounding aqueous medium and form a protective layer around the particles. This hydrated PEO corona generates steric repulsion between adjacent cubosomes, thereby preventing flocculation and aggregation. Because of its high PEO content (approximately 70% w/w), F127 provides strong stabilisation even at relatively low concentrations, typically 0.5-3% w/w of the lipid phase.</w:t>
      </w:r>
      <w:r w:rsidRPr="00BE57DD">
        <w:rPr>
          <w:rFonts w:ascii="Arial" w:hAnsi="Arial"/>
          <w:vertAlign w:val="superscript"/>
        </w:rPr>
        <w:t>23</w:t>
      </w:r>
    </w:p>
    <w:p w14:paraId="52C9F8A7" w14:textId="77777777" w:rsidR="000F1E45" w:rsidRPr="00BE57DD" w:rsidRDefault="000F1E45" w:rsidP="000F1E45">
      <w:pPr>
        <w:spacing w:line="360" w:lineRule="auto"/>
        <w:jc w:val="both"/>
        <w:rPr>
          <w:rFonts w:ascii="Arial" w:hAnsi="Arial" w:cs="Arial"/>
          <w:vertAlign w:val="superscript"/>
        </w:rPr>
      </w:pPr>
      <w:r w:rsidRPr="00BE57DD">
        <w:rPr>
          <w:rFonts w:ascii="Arial" w:hAnsi="Arial"/>
        </w:rPr>
        <w:t>However, Pluronic F127 is not completely inert with respect to the internal cubic phase structure. At concentrations above its critical micelle concentration (CMC ≈ 0.7-4 mM at physiological temperatures), F127 can form micelles that may partially incorporate into the lipid matrix. This can influence structural parameters of the cubic phase, including lattice spacing and aqueous channel dimensions. Such effects are particularly important when structural characterisation is performed using techniques such as small-angle X-ray scattering (SAXS), and they should therefore be considered during formulation design.</w:t>
      </w:r>
      <w:r w:rsidRPr="00BE57DD">
        <w:rPr>
          <w:rFonts w:ascii="Arial" w:hAnsi="Arial"/>
          <w:vertAlign w:val="superscript"/>
        </w:rPr>
        <w:t>24</w:t>
      </w:r>
    </w:p>
    <w:p w14:paraId="2954F536" w14:textId="77777777" w:rsidR="000F1E45" w:rsidRPr="00BE57DD" w:rsidRDefault="000F1E45" w:rsidP="000F1E45">
      <w:pPr>
        <w:pStyle w:val="Heading3"/>
        <w:jc w:val="both"/>
        <w:rPr>
          <w:rFonts w:ascii="Arial" w:hAnsi="Arial" w:cs="Arial"/>
          <w:color w:val="auto"/>
          <w:sz w:val="20"/>
          <w:szCs w:val="20"/>
        </w:rPr>
      </w:pPr>
      <w:r w:rsidRPr="00BE57DD">
        <w:rPr>
          <w:rFonts w:ascii="Arial" w:hAnsi="Arial" w:cs="Arial"/>
          <w:b/>
          <w:bCs/>
          <w:color w:val="auto"/>
          <w:sz w:val="20"/>
          <w:szCs w:val="20"/>
        </w:rPr>
        <w:t xml:space="preserve">Alternative Stabilizers </w:t>
      </w:r>
      <w:r w:rsidRPr="00BE57DD">
        <w:rPr>
          <w:rFonts w:ascii="Arial" w:hAnsi="Arial" w:cs="Arial"/>
          <w:color w:val="auto"/>
          <w:sz w:val="20"/>
          <w:szCs w:val="20"/>
        </w:rPr>
        <w:t>-</w:t>
      </w:r>
    </w:p>
    <w:p w14:paraId="3B4FEA97" w14:textId="77777777" w:rsidR="000F1E45" w:rsidRPr="00BE57DD" w:rsidRDefault="000F1E45" w:rsidP="000F1E45">
      <w:pPr>
        <w:spacing w:before="80" w:after="120" w:line="360" w:lineRule="auto"/>
        <w:jc w:val="both"/>
        <w:rPr>
          <w:rFonts w:ascii="Arial" w:hAnsi="Arial" w:cs="Arial"/>
          <w:vertAlign w:val="superscript"/>
        </w:rPr>
      </w:pPr>
      <w:r w:rsidRPr="00BE57DD">
        <w:rPr>
          <w:rFonts w:ascii="Arial" w:hAnsi="Arial"/>
        </w:rPr>
        <w:t>Although Pluronic F127 remains the most widely used stabiliser, its relatively high molecular weight and potential for opsonisation, despite its PEO content, have encouraged investigation of alternative stabilising agents. Smaller amphiphilic polymers, such as Brij 96V (polyoxyethylene 10 oleyl ether) and Cremophor EL, have been evaluated as co-stabilisers.</w:t>
      </w:r>
      <w:r w:rsidRPr="00BE57DD">
        <w:rPr>
          <w:rFonts w:ascii="Arial" w:hAnsi="Arial"/>
          <w:vertAlign w:val="superscript"/>
        </w:rPr>
        <w:t>12</w:t>
      </w:r>
      <w:r w:rsidRPr="00BE57DD">
        <w:rPr>
          <w:rFonts w:ascii="Arial" w:hAnsi="Arial"/>
        </w:rPr>
        <w:t xml:space="preserve"> Polysorbate 80 (Tween 80), a nonionic surfactant, has been employed both as a primary stabiliser and as a component of mixed stabiliser systems.</w:t>
      </w:r>
      <w:r w:rsidRPr="00BE57DD">
        <w:rPr>
          <w:rFonts w:ascii="Arial" w:hAnsi="Arial"/>
          <w:vertAlign w:val="superscript"/>
        </w:rPr>
        <w:t>25</w:t>
      </w:r>
    </w:p>
    <w:p w14:paraId="03E771C2" w14:textId="77777777" w:rsidR="000F1E45" w:rsidRPr="00BE57DD" w:rsidRDefault="000F1E45" w:rsidP="000F1E45">
      <w:pPr>
        <w:spacing w:before="80" w:after="120" w:line="360" w:lineRule="auto"/>
        <w:jc w:val="both"/>
        <w:rPr>
          <w:rFonts w:ascii="Arial" w:hAnsi="Arial" w:cs="Arial"/>
        </w:rPr>
      </w:pPr>
      <w:r w:rsidRPr="00BE57DD">
        <w:rPr>
          <w:rFonts w:ascii="Arial" w:hAnsi="Arial"/>
        </w:rPr>
        <w:t>Biopolymer-based stabilisers represent another approach. Chitosan, a cationic polysaccharide derived from chitin, has been used to coat GMO-based cubosomes, providing colloidal stability while enabling mucoadhesive or cell-penetrating properties relevant to oral and nasal delivery applications.</w:t>
      </w:r>
      <w:r w:rsidRPr="00BE57DD">
        <w:rPr>
          <w:rFonts w:ascii="Arial" w:hAnsi="Arial"/>
          <w:vertAlign w:val="superscript"/>
        </w:rPr>
        <w:t>26</w:t>
      </w:r>
      <w:r w:rsidRPr="00BE57DD">
        <w:rPr>
          <w:rFonts w:ascii="Arial" w:hAnsi="Arial"/>
        </w:rPr>
        <w:t xml:space="preserve"> Hyaluronic acid coating confers bioadhesive and CD44-targeting properties.</w:t>
      </w:r>
      <w:r w:rsidRPr="00BE57DD">
        <w:rPr>
          <w:rFonts w:ascii="Arial" w:hAnsi="Arial"/>
          <w:vertAlign w:val="superscript"/>
        </w:rPr>
        <w:t>27</w:t>
      </w:r>
      <w:r w:rsidRPr="00BE57DD">
        <w:rPr>
          <w:rFonts w:ascii="Arial" w:hAnsi="Arial"/>
        </w:rPr>
        <w:t xml:space="preserve"> Casein and other food-grade proteins have been investigated as stabilisers for functional food and nutraceutical delivery applications.</w:t>
      </w:r>
      <w:r w:rsidRPr="00BE57DD">
        <w:rPr>
          <w:rFonts w:ascii="Arial" w:hAnsi="Arial"/>
          <w:vertAlign w:val="superscript"/>
        </w:rPr>
        <w:t>28</w:t>
      </w:r>
    </w:p>
    <w:p w14:paraId="6103DD37" w14:textId="77777777" w:rsidR="00985E76" w:rsidRPr="00BE57DD" w:rsidRDefault="00985E76" w:rsidP="000F1E45">
      <w:pPr>
        <w:spacing w:before="80" w:after="120" w:line="360" w:lineRule="auto"/>
        <w:jc w:val="both"/>
        <w:rPr>
          <w:rFonts w:ascii="Arial" w:hAnsi="Arial" w:cs="Arial"/>
        </w:rPr>
      </w:pPr>
    </w:p>
    <w:p w14:paraId="6C4A7A98" w14:textId="77777777" w:rsidR="00985E76" w:rsidRPr="00BE57DD" w:rsidRDefault="00985E76" w:rsidP="00985E76">
      <w:pPr>
        <w:spacing w:line="360" w:lineRule="auto"/>
        <w:jc w:val="both"/>
        <w:rPr>
          <w:rFonts w:ascii="Arial" w:hAnsi="Arial" w:cs="Arial"/>
          <w:b/>
          <w:bCs/>
          <w:sz w:val="22"/>
          <w:szCs w:val="22"/>
          <w:vertAlign w:val="superscript"/>
        </w:rPr>
      </w:pPr>
      <w:r w:rsidRPr="00BE57DD">
        <w:rPr>
          <w:rFonts w:ascii="Arial" w:hAnsi="Arial" w:cs="Arial"/>
          <w:b/>
          <w:bCs/>
          <w:sz w:val="22"/>
          <w:szCs w:val="22"/>
        </w:rPr>
        <w:t xml:space="preserve">2.3. Preparation Methods </w:t>
      </w:r>
      <w:r w:rsidRPr="00BE57DD">
        <w:rPr>
          <w:rFonts w:ascii="Arial" w:hAnsi="Arial" w:cs="Arial"/>
          <w:sz w:val="22"/>
          <w:szCs w:val="22"/>
          <w:vertAlign w:val="superscript"/>
        </w:rPr>
        <w:t>4,9,28</w:t>
      </w:r>
    </w:p>
    <w:p w14:paraId="004DFD7A" w14:textId="77777777" w:rsidR="00985E76" w:rsidRPr="00BE57DD" w:rsidRDefault="00985E76" w:rsidP="00985E76">
      <w:pPr>
        <w:spacing w:line="360" w:lineRule="auto"/>
        <w:jc w:val="both"/>
        <w:rPr>
          <w:rFonts w:ascii="Arial" w:hAnsi="Arial" w:cs="Arial"/>
        </w:rPr>
      </w:pPr>
      <w:r w:rsidRPr="00BE57DD">
        <w:rPr>
          <w:rFonts w:ascii="Arial" w:hAnsi="Arial"/>
        </w:rPr>
        <w:t>Cubosome preparation methods are broadly categorised into two principal strategies: the top-down (high-energy) approach and the bottom-up (low-energy) approach. In addition, several specialised and emerging techniques, including spray drying, melt-dispersion emulsification, solvent injection and microfluidics-based methods, are used.</w:t>
      </w:r>
    </w:p>
    <w:p w14:paraId="4B01E64B"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 xml:space="preserve">Top-Down Approach </w:t>
      </w:r>
      <w:r w:rsidRPr="00BE57DD">
        <w:rPr>
          <w:rFonts w:ascii="Arial" w:hAnsi="Arial" w:cs="Arial"/>
        </w:rPr>
        <w:t>-</w:t>
      </w:r>
    </w:p>
    <w:p w14:paraId="22ECB533" w14:textId="77777777" w:rsidR="00985E76" w:rsidRPr="00BE57DD" w:rsidRDefault="00985E76" w:rsidP="00985E76">
      <w:pPr>
        <w:spacing w:line="360" w:lineRule="auto"/>
        <w:jc w:val="both"/>
        <w:rPr>
          <w:rFonts w:ascii="Arial" w:hAnsi="Arial" w:cs="Arial"/>
        </w:rPr>
      </w:pPr>
      <w:r w:rsidRPr="00BE57DD">
        <w:rPr>
          <w:rFonts w:ascii="Arial" w:hAnsi="Arial"/>
        </w:rPr>
        <w:t>The top-down approach is the most widely used method for preparing cubosomes. It involves fragmentation of a bulk cubic phase into nanosized particles using high-energy input. Initially, a viscous bulk cubic phase is formed by mixing a lipid, commonly glyceryl monooleate or phytantriol, with a suitable stabiliser such as poloxamer 407. This bulk phase is then dispersed into an aqueous medium using high-energy techniques such as high-pressure homogenisation or ultrasonication, resulting in the formation of cubosomes.</w:t>
      </w:r>
    </w:p>
    <w:p w14:paraId="6DF0213E" w14:textId="77777777" w:rsidR="00985E76" w:rsidRPr="00BE57DD" w:rsidRDefault="00985E76" w:rsidP="00985E76">
      <w:pPr>
        <w:spacing w:line="360" w:lineRule="auto"/>
        <w:jc w:val="both"/>
        <w:rPr>
          <w:rFonts w:ascii="Arial" w:hAnsi="Arial" w:cs="Arial"/>
          <w:b/>
          <w:bCs/>
        </w:rPr>
      </w:pPr>
      <w:r w:rsidRPr="00BE57DD">
        <w:rPr>
          <w:rFonts w:ascii="Arial" w:hAnsi="Arial"/>
        </w:rPr>
        <w:t>This method produces cubosomes with good physical stability and these dispersions may remain stable for extended periods. However, the requirement for high-energy input and mechanical stress makes it less suitable for thermolabile drugs, such as proteins and peptides. In addition, vesicular structures may coexist with cubosomes in the final dispersion.</w:t>
      </w:r>
    </w:p>
    <w:p w14:paraId="30383ED0"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 xml:space="preserve">Bottom-Up Approach (Solvent Dilution Method) </w:t>
      </w:r>
      <w:r w:rsidRPr="00BE57DD">
        <w:rPr>
          <w:rFonts w:ascii="Arial" w:hAnsi="Arial" w:cs="Arial"/>
        </w:rPr>
        <w:t>-</w:t>
      </w:r>
    </w:p>
    <w:p w14:paraId="78CE6BA1" w14:textId="77777777" w:rsidR="00985E76" w:rsidRPr="00BE57DD" w:rsidRDefault="00985E76" w:rsidP="00985E76">
      <w:pPr>
        <w:spacing w:line="360" w:lineRule="auto"/>
        <w:jc w:val="both"/>
        <w:rPr>
          <w:rFonts w:ascii="Arial" w:hAnsi="Arial" w:cs="Arial"/>
        </w:rPr>
      </w:pPr>
      <w:r w:rsidRPr="00BE57DD">
        <w:rPr>
          <w:rFonts w:ascii="Arial" w:hAnsi="Arial"/>
        </w:rPr>
        <w:t xml:space="preserve">The bottom-up approach, also known as the solvent-dilution or liquid-precursor method, is a low-energy technique that has gained significant attention in recent years. In this method, cubosomes are formed through the controlled self-assembly of </w:t>
      </w:r>
      <w:r w:rsidRPr="00BE57DD">
        <w:rPr>
          <w:rFonts w:ascii="Arial" w:hAnsi="Arial"/>
        </w:rPr>
        <w:lastRenderedPageBreak/>
        <w:t>lipid molecules from molecular precursors. A mixture of lipid, stabiliser and hydrotrope is first prepared, and cubosomes form spontaneously after dilution with excess water.</w:t>
      </w:r>
    </w:p>
    <w:p w14:paraId="2203F6ED" w14:textId="77777777" w:rsidR="00985E76" w:rsidRPr="00BE57DD" w:rsidRDefault="00985E76" w:rsidP="00985E76">
      <w:pPr>
        <w:spacing w:line="360" w:lineRule="auto"/>
        <w:jc w:val="both"/>
        <w:rPr>
          <w:rFonts w:ascii="Arial" w:hAnsi="Arial" w:cs="Arial"/>
        </w:rPr>
      </w:pPr>
      <w:r w:rsidRPr="00BE57DD">
        <w:rPr>
          <w:rFonts w:ascii="Arial" w:hAnsi="Arial"/>
        </w:rPr>
        <w:t>Hydrotropes play a crucial role in this method by solubilising hydrophobic lipids and preventing premature liquid crystalline phase formation. Compared with the top-down approach, this method requires less energy, is suitable for temperature-sensitive compounds and often produces smaller particles with higher entrapment efficiency. However, it may lead to the coexistence of vesicles and has limitations related to hydrotrope use and formulation stability.</w:t>
      </w:r>
    </w:p>
    <w:p w14:paraId="0D24AA42"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Solvent Evaporation Method</w:t>
      </w:r>
    </w:p>
    <w:p w14:paraId="52A45661" w14:textId="77777777" w:rsidR="00985E76" w:rsidRPr="00BE57DD" w:rsidRDefault="00985E76" w:rsidP="00985E76">
      <w:pPr>
        <w:spacing w:line="360" w:lineRule="auto"/>
        <w:jc w:val="both"/>
        <w:rPr>
          <w:rFonts w:ascii="Arial" w:hAnsi="Arial" w:cs="Arial"/>
        </w:rPr>
      </w:pPr>
      <w:r w:rsidRPr="00BE57DD">
        <w:rPr>
          <w:rFonts w:ascii="Arial" w:hAnsi="Arial"/>
        </w:rPr>
        <w:t>In this method, lipids are dissolved in an organic solvent and subsequently mixed with an aqueous phase containing a stabiliser. The organic solvent is then evaporated, leading to cubosome formation. This technique can produce particles with smaller size and improved uniformity. However, residual solvent toxicity and a high polydispersity index may limit its applicability.</w:t>
      </w:r>
    </w:p>
    <w:p w14:paraId="0592AE1E"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 xml:space="preserve">Spray Drying Method </w:t>
      </w:r>
      <w:r w:rsidRPr="00BE57DD">
        <w:rPr>
          <w:rFonts w:ascii="Arial" w:hAnsi="Arial" w:cs="Arial"/>
        </w:rPr>
        <w:t>-</w:t>
      </w:r>
    </w:p>
    <w:p w14:paraId="672E776F" w14:textId="77777777" w:rsidR="00985E76" w:rsidRPr="00BE57DD" w:rsidRDefault="00985E76" w:rsidP="00985E76">
      <w:pPr>
        <w:spacing w:line="360" w:lineRule="auto"/>
        <w:jc w:val="both"/>
        <w:rPr>
          <w:rFonts w:ascii="Arial" w:hAnsi="Arial" w:cs="Arial"/>
        </w:rPr>
      </w:pPr>
      <w:r w:rsidRPr="00BE57DD">
        <w:rPr>
          <w:rFonts w:ascii="Arial" w:hAnsi="Arial"/>
        </w:rPr>
        <w:t>Spray drying is used to produce dry powder precursors of cubosomes, which can be reconstituted upon hydration. This method is advantageous for large-scale production and for stabilising sensitive biomolecules, such as proteins and vaccines. However, rapid cubic phase formation during hydration may complicate the process and affect reproducibility.</w:t>
      </w:r>
    </w:p>
    <w:p w14:paraId="7CA8C28D"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 xml:space="preserve">Other Dispersion Techniques </w:t>
      </w:r>
      <w:r w:rsidRPr="00BE57DD">
        <w:rPr>
          <w:rFonts w:ascii="Arial" w:hAnsi="Arial" w:cs="Arial"/>
        </w:rPr>
        <w:t>-</w:t>
      </w:r>
    </w:p>
    <w:p w14:paraId="713C8445" w14:textId="77777777" w:rsidR="00985E76" w:rsidRPr="00BE57DD" w:rsidRDefault="00985E76" w:rsidP="00985E76">
      <w:pPr>
        <w:spacing w:line="360" w:lineRule="auto"/>
        <w:jc w:val="both"/>
        <w:rPr>
          <w:rFonts w:ascii="Arial" w:hAnsi="Arial" w:cs="Arial"/>
        </w:rPr>
      </w:pPr>
      <w:r w:rsidRPr="00BE57DD">
        <w:rPr>
          <w:rFonts w:ascii="Arial" w:hAnsi="Arial"/>
        </w:rPr>
        <w:t>Additional techniques, such as spontaneous emulsification, sonication and high-pressure homogenisation, are often used either independently or in combination with the above methods to obtain stable cubosomal dispersions. These techniques influence the particle size, morphology and stability of the final formulation.</w:t>
      </w:r>
    </w:p>
    <w:p w14:paraId="39AB3E62" w14:textId="77777777" w:rsidR="004F1120" w:rsidRPr="00BE57DD" w:rsidRDefault="004F1120" w:rsidP="00985E76">
      <w:pPr>
        <w:spacing w:line="360" w:lineRule="auto"/>
        <w:jc w:val="both"/>
        <w:rPr>
          <w:rFonts w:ascii="Arial" w:hAnsi="Arial" w:cs="Arial"/>
        </w:rPr>
      </w:pPr>
    </w:p>
    <w:p w14:paraId="7984FE0E" w14:textId="77777777" w:rsidR="004F1120" w:rsidRPr="00BE57DD" w:rsidRDefault="004F1120" w:rsidP="004F1120">
      <w:pPr>
        <w:spacing w:line="360" w:lineRule="auto"/>
        <w:jc w:val="center"/>
        <w:rPr>
          <w:rFonts w:ascii="Arial" w:hAnsi="Arial" w:cs="Arial"/>
          <w:b/>
          <w:bCs/>
        </w:rPr>
      </w:pPr>
      <w:r w:rsidRPr="00BE57DD">
        <w:rPr>
          <w:rFonts w:ascii="Arial" w:hAnsi="Arial" w:cs="Arial"/>
          <w:b/>
          <w:bCs/>
        </w:rPr>
        <w:t>Table. 1: Comparative overview of Cubosome Preparation Methods</w:t>
      </w:r>
    </w:p>
    <w:tbl>
      <w:tblPr>
        <w:tblStyle w:val="TableGrid"/>
        <w:tblW w:w="0" w:type="auto"/>
        <w:tblLayout w:type="fixed"/>
        <w:tblLook w:val="04A0" w:firstRow="1" w:lastRow="0" w:firstColumn="1" w:lastColumn="0" w:noHBand="0" w:noVBand="1"/>
      </w:tblPr>
      <w:tblGrid>
        <w:gridCol w:w="1413"/>
        <w:gridCol w:w="1701"/>
        <w:gridCol w:w="1439"/>
        <w:gridCol w:w="1522"/>
        <w:gridCol w:w="2123"/>
      </w:tblGrid>
      <w:tr w:rsidR="00275005" w:rsidRPr="00BE57DD" w14:paraId="3DD23576" w14:textId="77777777" w:rsidTr="004F1120">
        <w:tc>
          <w:tcPr>
            <w:tcW w:w="1413" w:type="dxa"/>
          </w:tcPr>
          <w:p w14:paraId="7E1351B9" w14:textId="77777777" w:rsidR="00275005" w:rsidRPr="00BE57DD" w:rsidRDefault="00275005" w:rsidP="004F1120">
            <w:pPr>
              <w:spacing w:line="360" w:lineRule="auto"/>
              <w:jc w:val="both"/>
              <w:rPr>
                <w:rFonts w:ascii="Arial" w:hAnsi="Arial" w:cs="Arial"/>
                <w:b/>
                <w:bCs/>
              </w:rPr>
            </w:pPr>
            <w:r w:rsidRPr="00BE57DD">
              <w:rPr>
                <w:rFonts w:ascii="Arial" w:eastAsia="Times New Roman" w:hAnsi="Arial" w:cs="Arial"/>
                <w:b/>
                <w:bCs/>
                <w:sz w:val="20"/>
                <w:szCs w:val="20"/>
              </w:rPr>
              <w:t>Method</w:t>
            </w:r>
          </w:p>
        </w:tc>
        <w:tc>
          <w:tcPr>
            <w:tcW w:w="1701" w:type="dxa"/>
          </w:tcPr>
          <w:p w14:paraId="4633231D" w14:textId="77777777" w:rsidR="00275005" w:rsidRPr="00BE57DD" w:rsidRDefault="00275005" w:rsidP="004F1120">
            <w:pPr>
              <w:spacing w:line="360" w:lineRule="auto"/>
              <w:jc w:val="both"/>
              <w:rPr>
                <w:rFonts w:ascii="Arial" w:hAnsi="Arial" w:cs="Arial"/>
                <w:b/>
                <w:bCs/>
              </w:rPr>
            </w:pPr>
            <w:r w:rsidRPr="00BE57DD">
              <w:rPr>
                <w:rFonts w:ascii="Arial" w:hAnsi="Arial" w:cs="Arial"/>
                <w:b/>
                <w:bCs/>
              </w:rPr>
              <w:t>Category</w:t>
            </w:r>
          </w:p>
        </w:tc>
        <w:tc>
          <w:tcPr>
            <w:tcW w:w="1439" w:type="dxa"/>
          </w:tcPr>
          <w:p w14:paraId="32D6E195" w14:textId="77777777" w:rsidR="00275005" w:rsidRPr="00BE57DD" w:rsidRDefault="00275005" w:rsidP="004F1120">
            <w:pPr>
              <w:spacing w:line="360" w:lineRule="auto"/>
              <w:jc w:val="both"/>
              <w:rPr>
                <w:rFonts w:ascii="Arial" w:hAnsi="Arial" w:cs="Arial"/>
                <w:b/>
                <w:bCs/>
              </w:rPr>
            </w:pPr>
            <w:r w:rsidRPr="00BE57DD">
              <w:rPr>
                <w:rFonts w:ascii="Arial" w:hAnsi="Arial" w:cs="Arial"/>
                <w:b/>
                <w:bCs/>
              </w:rPr>
              <w:t>Key Parameters/ Processes</w:t>
            </w:r>
          </w:p>
        </w:tc>
        <w:tc>
          <w:tcPr>
            <w:tcW w:w="1522" w:type="dxa"/>
          </w:tcPr>
          <w:p w14:paraId="7898E6FE" w14:textId="77777777" w:rsidR="00275005" w:rsidRPr="00BE57DD" w:rsidRDefault="00275005" w:rsidP="004F1120">
            <w:pPr>
              <w:spacing w:line="360" w:lineRule="auto"/>
              <w:jc w:val="both"/>
              <w:rPr>
                <w:rFonts w:ascii="Arial" w:hAnsi="Arial" w:cs="Arial"/>
                <w:b/>
                <w:bCs/>
              </w:rPr>
            </w:pPr>
            <w:r w:rsidRPr="00BE57DD">
              <w:rPr>
                <w:rFonts w:ascii="Arial" w:hAnsi="Arial" w:cs="Arial"/>
                <w:b/>
                <w:bCs/>
              </w:rPr>
              <w:t>Advantages</w:t>
            </w:r>
          </w:p>
        </w:tc>
        <w:tc>
          <w:tcPr>
            <w:tcW w:w="2123" w:type="dxa"/>
          </w:tcPr>
          <w:p w14:paraId="1CE2A49F" w14:textId="77777777" w:rsidR="00275005" w:rsidRPr="00BE57DD" w:rsidRDefault="00275005" w:rsidP="004F1120">
            <w:pPr>
              <w:spacing w:line="360" w:lineRule="auto"/>
              <w:jc w:val="both"/>
              <w:rPr>
                <w:rFonts w:ascii="Arial" w:hAnsi="Arial" w:cs="Arial"/>
                <w:b/>
                <w:bCs/>
              </w:rPr>
            </w:pPr>
            <w:r w:rsidRPr="00BE57DD">
              <w:rPr>
                <w:rFonts w:ascii="Arial" w:hAnsi="Arial" w:cs="Arial"/>
                <w:b/>
                <w:bCs/>
              </w:rPr>
              <w:t>Limitations</w:t>
            </w:r>
          </w:p>
        </w:tc>
      </w:tr>
      <w:tr w:rsidR="00275005" w:rsidRPr="00BE57DD" w14:paraId="74890E56" w14:textId="77777777" w:rsidTr="004F1120">
        <w:tc>
          <w:tcPr>
            <w:tcW w:w="1413" w:type="dxa"/>
          </w:tcPr>
          <w:p w14:paraId="4459D791" w14:textId="77777777" w:rsidR="00275005" w:rsidRPr="00BE57DD" w:rsidRDefault="00275005" w:rsidP="00985E76">
            <w:pPr>
              <w:spacing w:line="360" w:lineRule="auto"/>
              <w:jc w:val="both"/>
              <w:rPr>
                <w:rFonts w:ascii="Arial" w:hAnsi="Arial" w:cs="Arial"/>
              </w:rPr>
            </w:pPr>
            <w:r w:rsidRPr="00BE57DD">
              <w:rPr>
                <w:rFonts w:ascii="Arial" w:hAnsi="Arial" w:cs="Arial"/>
              </w:rPr>
              <w:t>Top – Down Approach</w:t>
            </w:r>
          </w:p>
        </w:tc>
        <w:tc>
          <w:tcPr>
            <w:tcW w:w="1701" w:type="dxa"/>
          </w:tcPr>
          <w:p w14:paraId="45AFBE80" w14:textId="77777777" w:rsidR="00275005" w:rsidRPr="00BE57DD" w:rsidRDefault="00275005" w:rsidP="00985E76">
            <w:pPr>
              <w:spacing w:line="360" w:lineRule="auto"/>
              <w:jc w:val="both"/>
              <w:rPr>
                <w:rFonts w:ascii="Arial" w:hAnsi="Arial" w:cs="Arial"/>
              </w:rPr>
            </w:pPr>
            <w:r w:rsidRPr="00BE57DD">
              <w:rPr>
                <w:rFonts w:ascii="Arial" w:hAnsi="Arial" w:cs="Arial"/>
              </w:rPr>
              <w:t>High – energy</w:t>
            </w:r>
          </w:p>
        </w:tc>
        <w:tc>
          <w:tcPr>
            <w:tcW w:w="1439" w:type="dxa"/>
          </w:tcPr>
          <w:p w14:paraId="022C12C4" w14:textId="77777777" w:rsidR="00275005" w:rsidRPr="00BE57DD" w:rsidRDefault="00275005" w:rsidP="00985E76">
            <w:pPr>
              <w:spacing w:line="360" w:lineRule="auto"/>
              <w:jc w:val="both"/>
              <w:rPr>
                <w:rFonts w:ascii="Arial" w:hAnsi="Arial" w:cs="Arial"/>
              </w:rPr>
            </w:pPr>
            <w:r w:rsidRPr="00BE57DD">
              <w:rPr>
                <w:rFonts w:ascii="Arial" w:hAnsi="Arial" w:cs="Arial"/>
              </w:rPr>
              <w:t xml:space="preserve">Bulk cubic phase (lipid, e.g., GMO or phytantriol + stabilizer like Poloxamer 407) dispersed via high-pressure homogenization or </w:t>
            </w:r>
            <w:r w:rsidRPr="00BE57DD">
              <w:rPr>
                <w:rFonts w:ascii="Arial" w:hAnsi="Arial" w:cs="Arial"/>
              </w:rPr>
              <w:lastRenderedPageBreak/>
              <w:t>ultrasonication</w:t>
            </w:r>
          </w:p>
        </w:tc>
        <w:tc>
          <w:tcPr>
            <w:tcW w:w="1522" w:type="dxa"/>
          </w:tcPr>
          <w:p w14:paraId="6FD889A5" w14:textId="77777777" w:rsidR="00275005" w:rsidRPr="00BE57DD" w:rsidRDefault="00275005" w:rsidP="00985E76">
            <w:pPr>
              <w:spacing w:line="360" w:lineRule="auto"/>
              <w:jc w:val="both"/>
              <w:rPr>
                <w:rFonts w:ascii="Arial" w:hAnsi="Arial" w:cs="Arial"/>
              </w:rPr>
            </w:pPr>
            <w:r w:rsidRPr="00BE57DD">
              <w:rPr>
                <w:rFonts w:ascii="Arial" w:hAnsi="Arial" w:cs="Arial"/>
              </w:rPr>
              <w:lastRenderedPageBreak/>
              <w:t xml:space="preserve">Most widely used method; produces </w:t>
            </w:r>
            <w:proofErr w:type="spellStart"/>
            <w:r w:rsidRPr="00BE57DD">
              <w:rPr>
                <w:rFonts w:ascii="Arial" w:hAnsi="Arial" w:cs="Arial"/>
              </w:rPr>
              <w:t>cubosomes</w:t>
            </w:r>
            <w:proofErr w:type="spellEnd"/>
            <w:r w:rsidRPr="00BE57DD">
              <w:rPr>
                <w:rFonts w:ascii="Arial" w:hAnsi="Arial" w:cs="Arial"/>
              </w:rPr>
              <w:t xml:space="preserve"> with good physical stability over extended periods</w:t>
            </w:r>
          </w:p>
        </w:tc>
        <w:tc>
          <w:tcPr>
            <w:tcW w:w="2123" w:type="dxa"/>
          </w:tcPr>
          <w:p w14:paraId="612571BB" w14:textId="77777777" w:rsidR="00275005" w:rsidRPr="00BE57DD" w:rsidRDefault="00275005" w:rsidP="00985E76">
            <w:pPr>
              <w:spacing w:line="360" w:lineRule="auto"/>
              <w:jc w:val="both"/>
              <w:rPr>
                <w:rFonts w:ascii="Arial" w:hAnsi="Arial" w:cs="Arial"/>
              </w:rPr>
            </w:pPr>
            <w:r w:rsidRPr="00BE57DD">
              <w:rPr>
                <w:rFonts w:ascii="Arial" w:hAnsi="Arial" w:cs="Arial"/>
              </w:rPr>
              <w:t>High energy input and mechanical stress, unsuitable for thermolabile drugs (proteins, peptides); vesicular structures may coexist in final dispersion</w:t>
            </w:r>
          </w:p>
        </w:tc>
      </w:tr>
      <w:tr w:rsidR="00275005" w:rsidRPr="00BE57DD" w14:paraId="668FCF4C" w14:textId="77777777" w:rsidTr="004F1120">
        <w:tc>
          <w:tcPr>
            <w:tcW w:w="1413" w:type="dxa"/>
          </w:tcPr>
          <w:p w14:paraId="48F7FFAA" w14:textId="77777777" w:rsidR="00275005" w:rsidRPr="00BE57DD" w:rsidRDefault="00275005" w:rsidP="00985E76">
            <w:pPr>
              <w:spacing w:line="360" w:lineRule="auto"/>
              <w:jc w:val="both"/>
              <w:rPr>
                <w:rFonts w:ascii="Arial" w:hAnsi="Arial" w:cs="Arial"/>
              </w:rPr>
            </w:pPr>
            <w:r w:rsidRPr="00BE57DD">
              <w:rPr>
                <w:rFonts w:ascii="Arial" w:hAnsi="Arial" w:cs="Arial"/>
              </w:rPr>
              <w:t>Bottom – Up Approach (Solvent Dilution Method)</w:t>
            </w:r>
          </w:p>
        </w:tc>
        <w:tc>
          <w:tcPr>
            <w:tcW w:w="1701" w:type="dxa"/>
          </w:tcPr>
          <w:p w14:paraId="6D17F180" w14:textId="77777777" w:rsidR="00275005" w:rsidRPr="00BE57DD" w:rsidRDefault="00275005" w:rsidP="00985E76">
            <w:pPr>
              <w:spacing w:line="360" w:lineRule="auto"/>
              <w:jc w:val="both"/>
              <w:rPr>
                <w:rFonts w:ascii="Arial" w:hAnsi="Arial" w:cs="Arial"/>
              </w:rPr>
            </w:pPr>
            <w:r w:rsidRPr="00BE57DD">
              <w:rPr>
                <w:rFonts w:ascii="Arial" w:hAnsi="Arial" w:cs="Arial"/>
              </w:rPr>
              <w:t>Low – energy</w:t>
            </w:r>
          </w:p>
        </w:tc>
        <w:tc>
          <w:tcPr>
            <w:tcW w:w="1439" w:type="dxa"/>
          </w:tcPr>
          <w:p w14:paraId="4A98A60C" w14:textId="77777777" w:rsidR="00275005" w:rsidRPr="00BE57DD" w:rsidRDefault="00275005" w:rsidP="00985E76">
            <w:pPr>
              <w:spacing w:line="360" w:lineRule="auto"/>
              <w:jc w:val="both"/>
              <w:rPr>
                <w:rFonts w:ascii="Arial" w:hAnsi="Arial" w:cs="Arial"/>
              </w:rPr>
            </w:pPr>
            <w:r w:rsidRPr="00BE57DD">
              <w:rPr>
                <w:rFonts w:ascii="Arial" w:hAnsi="Arial" w:cs="Arial"/>
              </w:rPr>
              <w:t xml:space="preserve">Lipid, stabilizer, and </w:t>
            </w:r>
            <w:proofErr w:type="spellStart"/>
            <w:r w:rsidRPr="00BE57DD">
              <w:rPr>
                <w:rFonts w:ascii="Arial" w:hAnsi="Arial" w:cs="Arial"/>
              </w:rPr>
              <w:t>hydrotrope</w:t>
            </w:r>
            <w:proofErr w:type="spellEnd"/>
            <w:r w:rsidRPr="00BE57DD">
              <w:rPr>
                <w:rFonts w:ascii="Arial" w:hAnsi="Arial" w:cs="Arial"/>
              </w:rPr>
              <w:t xml:space="preserve"> mixed; self-assembly triggered upon dilution with excess water</w:t>
            </w:r>
          </w:p>
        </w:tc>
        <w:tc>
          <w:tcPr>
            <w:tcW w:w="1522" w:type="dxa"/>
          </w:tcPr>
          <w:p w14:paraId="5D26FF96" w14:textId="77777777" w:rsidR="00275005" w:rsidRPr="00BE57DD" w:rsidRDefault="00275005" w:rsidP="00985E76">
            <w:pPr>
              <w:spacing w:line="360" w:lineRule="auto"/>
              <w:jc w:val="both"/>
              <w:rPr>
                <w:rFonts w:ascii="Arial" w:hAnsi="Arial" w:cs="Arial"/>
              </w:rPr>
            </w:pPr>
            <w:r w:rsidRPr="00BE57DD">
              <w:rPr>
                <w:rFonts w:ascii="Arial" w:hAnsi="Arial" w:cs="Arial"/>
              </w:rPr>
              <w:t>Requires less energy; suitable for temperature-sensitive compounds; smaller particles with higher entrapment efficiency</w:t>
            </w:r>
          </w:p>
        </w:tc>
        <w:tc>
          <w:tcPr>
            <w:tcW w:w="2123" w:type="dxa"/>
          </w:tcPr>
          <w:p w14:paraId="3C28068B" w14:textId="77777777" w:rsidR="00275005" w:rsidRPr="00BE57DD" w:rsidRDefault="00275005" w:rsidP="00985E76">
            <w:pPr>
              <w:spacing w:line="360" w:lineRule="auto"/>
              <w:jc w:val="both"/>
              <w:rPr>
                <w:rFonts w:ascii="Arial" w:hAnsi="Arial" w:cs="Arial"/>
              </w:rPr>
            </w:pPr>
            <w:r w:rsidRPr="00BE57DD">
              <w:rPr>
                <w:rFonts w:ascii="Arial" w:hAnsi="Arial" w:cs="Arial"/>
              </w:rPr>
              <w:t xml:space="preserve">Coexistence of vesicles; limitations related to </w:t>
            </w:r>
            <w:proofErr w:type="spellStart"/>
            <w:r w:rsidRPr="00BE57DD">
              <w:rPr>
                <w:rFonts w:ascii="Arial" w:hAnsi="Arial" w:cs="Arial"/>
              </w:rPr>
              <w:t>hydrotrope</w:t>
            </w:r>
            <w:proofErr w:type="spellEnd"/>
            <w:r w:rsidRPr="00BE57DD">
              <w:rPr>
                <w:rFonts w:ascii="Arial" w:hAnsi="Arial" w:cs="Arial"/>
              </w:rPr>
              <w:t xml:space="preserve"> use and formulation stability</w:t>
            </w:r>
          </w:p>
        </w:tc>
      </w:tr>
      <w:tr w:rsidR="00275005" w:rsidRPr="00BE57DD" w14:paraId="6B78D1C5" w14:textId="77777777" w:rsidTr="004F1120">
        <w:tc>
          <w:tcPr>
            <w:tcW w:w="1413" w:type="dxa"/>
          </w:tcPr>
          <w:p w14:paraId="3610776B" w14:textId="77777777" w:rsidR="00275005" w:rsidRPr="00BE57DD" w:rsidRDefault="00275005" w:rsidP="00985E76">
            <w:pPr>
              <w:spacing w:line="360" w:lineRule="auto"/>
              <w:jc w:val="both"/>
              <w:rPr>
                <w:rFonts w:ascii="Arial" w:hAnsi="Arial" w:cs="Arial"/>
              </w:rPr>
            </w:pPr>
            <w:r w:rsidRPr="00BE57DD">
              <w:rPr>
                <w:rFonts w:ascii="Arial" w:hAnsi="Arial" w:cs="Arial"/>
              </w:rPr>
              <w:t>Solvent Evaporation Method</w:t>
            </w:r>
          </w:p>
        </w:tc>
        <w:tc>
          <w:tcPr>
            <w:tcW w:w="1701" w:type="dxa"/>
          </w:tcPr>
          <w:p w14:paraId="30C2116C" w14:textId="77777777" w:rsidR="00275005" w:rsidRPr="00BE57DD" w:rsidRDefault="00275005" w:rsidP="00985E76">
            <w:pPr>
              <w:spacing w:line="360" w:lineRule="auto"/>
              <w:jc w:val="both"/>
              <w:rPr>
                <w:rFonts w:ascii="Arial" w:hAnsi="Arial" w:cs="Arial"/>
              </w:rPr>
            </w:pPr>
            <w:r w:rsidRPr="00BE57DD">
              <w:rPr>
                <w:rFonts w:ascii="Arial" w:hAnsi="Arial" w:cs="Arial"/>
              </w:rPr>
              <w:t>Low – energy</w:t>
            </w:r>
          </w:p>
        </w:tc>
        <w:tc>
          <w:tcPr>
            <w:tcW w:w="1439" w:type="dxa"/>
          </w:tcPr>
          <w:p w14:paraId="20233600" w14:textId="77777777" w:rsidR="00275005" w:rsidRPr="00BE57DD" w:rsidRDefault="00275005" w:rsidP="00985E76">
            <w:pPr>
              <w:spacing w:line="360" w:lineRule="auto"/>
              <w:jc w:val="both"/>
              <w:rPr>
                <w:rFonts w:ascii="Arial" w:hAnsi="Arial" w:cs="Arial"/>
              </w:rPr>
            </w:pPr>
            <w:r w:rsidRPr="00BE57DD">
              <w:rPr>
                <w:rFonts w:ascii="Arial" w:hAnsi="Arial" w:cs="Arial"/>
              </w:rPr>
              <w:t>Lipids dissolved in organic solvent, mixed with aqueous phase containing stabilizer, solvent then evaporated</w:t>
            </w:r>
          </w:p>
        </w:tc>
        <w:tc>
          <w:tcPr>
            <w:tcW w:w="1522" w:type="dxa"/>
          </w:tcPr>
          <w:p w14:paraId="01DB68B5" w14:textId="77777777" w:rsidR="00275005" w:rsidRPr="00BE57DD" w:rsidRDefault="00275005" w:rsidP="00985E76">
            <w:pPr>
              <w:spacing w:line="360" w:lineRule="auto"/>
              <w:jc w:val="both"/>
              <w:rPr>
                <w:rFonts w:ascii="Arial" w:hAnsi="Arial" w:cs="Arial"/>
              </w:rPr>
            </w:pPr>
            <w:r w:rsidRPr="00BE57DD">
              <w:rPr>
                <w:rFonts w:ascii="Arial" w:hAnsi="Arial" w:cs="Arial"/>
              </w:rPr>
              <w:t>Smaller particle size; improved uniformity</w:t>
            </w:r>
          </w:p>
        </w:tc>
        <w:tc>
          <w:tcPr>
            <w:tcW w:w="2123" w:type="dxa"/>
          </w:tcPr>
          <w:p w14:paraId="594C9EE6" w14:textId="77777777" w:rsidR="00275005" w:rsidRPr="00BE57DD" w:rsidRDefault="00275005" w:rsidP="00985E76">
            <w:pPr>
              <w:spacing w:line="360" w:lineRule="auto"/>
              <w:jc w:val="both"/>
              <w:rPr>
                <w:rFonts w:ascii="Arial" w:hAnsi="Arial" w:cs="Arial"/>
              </w:rPr>
            </w:pPr>
            <w:r w:rsidRPr="00BE57DD">
              <w:rPr>
                <w:rFonts w:ascii="Arial" w:hAnsi="Arial" w:cs="Arial"/>
              </w:rPr>
              <w:t>Residual solvent toxicity; high polydispersity index may limit applicability</w:t>
            </w:r>
          </w:p>
        </w:tc>
      </w:tr>
      <w:tr w:rsidR="00275005" w:rsidRPr="00BE57DD" w14:paraId="18E34B20" w14:textId="77777777" w:rsidTr="004F1120">
        <w:tc>
          <w:tcPr>
            <w:tcW w:w="1413" w:type="dxa"/>
          </w:tcPr>
          <w:p w14:paraId="151458D9" w14:textId="77777777" w:rsidR="00275005" w:rsidRPr="00BE57DD" w:rsidRDefault="00275005" w:rsidP="00985E76">
            <w:pPr>
              <w:spacing w:line="360" w:lineRule="auto"/>
              <w:jc w:val="both"/>
              <w:rPr>
                <w:rFonts w:ascii="Arial" w:hAnsi="Arial" w:cs="Arial"/>
              </w:rPr>
            </w:pPr>
            <w:r w:rsidRPr="00BE57DD">
              <w:rPr>
                <w:rFonts w:ascii="Arial" w:hAnsi="Arial" w:cs="Arial"/>
              </w:rPr>
              <w:t>Spray - Drying Method</w:t>
            </w:r>
          </w:p>
        </w:tc>
        <w:tc>
          <w:tcPr>
            <w:tcW w:w="1701" w:type="dxa"/>
          </w:tcPr>
          <w:p w14:paraId="48A12E0F" w14:textId="77777777" w:rsidR="00275005" w:rsidRPr="00BE57DD" w:rsidRDefault="00275005" w:rsidP="00985E76">
            <w:pPr>
              <w:spacing w:line="360" w:lineRule="auto"/>
              <w:jc w:val="both"/>
              <w:rPr>
                <w:rFonts w:ascii="Arial" w:hAnsi="Arial" w:cs="Arial"/>
              </w:rPr>
            </w:pPr>
            <w:r w:rsidRPr="00BE57DD">
              <w:rPr>
                <w:rFonts w:ascii="Arial" w:hAnsi="Arial" w:cs="Arial"/>
              </w:rPr>
              <w:t>Specialized / emerging</w:t>
            </w:r>
          </w:p>
        </w:tc>
        <w:tc>
          <w:tcPr>
            <w:tcW w:w="1439" w:type="dxa"/>
          </w:tcPr>
          <w:p w14:paraId="6A70DC40" w14:textId="77777777" w:rsidR="00275005" w:rsidRPr="00BE57DD" w:rsidRDefault="00275005" w:rsidP="00985E76">
            <w:pPr>
              <w:spacing w:line="360" w:lineRule="auto"/>
              <w:jc w:val="both"/>
              <w:rPr>
                <w:rFonts w:ascii="Arial" w:hAnsi="Arial" w:cs="Arial"/>
              </w:rPr>
            </w:pPr>
            <w:r w:rsidRPr="00BE57DD">
              <w:rPr>
                <w:rFonts w:ascii="Arial" w:hAnsi="Arial" w:cs="Arial"/>
              </w:rPr>
              <w:t xml:space="preserve">Produces dry powder precursors of </w:t>
            </w:r>
            <w:proofErr w:type="spellStart"/>
            <w:r w:rsidRPr="00BE57DD">
              <w:rPr>
                <w:rFonts w:ascii="Arial" w:hAnsi="Arial" w:cs="Arial"/>
              </w:rPr>
              <w:t>cubosomes</w:t>
            </w:r>
            <w:proofErr w:type="spellEnd"/>
            <w:r w:rsidRPr="00BE57DD">
              <w:rPr>
                <w:rFonts w:ascii="Arial" w:hAnsi="Arial" w:cs="Arial"/>
              </w:rPr>
              <w:t>, reconstituted upon hydration</w:t>
            </w:r>
          </w:p>
        </w:tc>
        <w:tc>
          <w:tcPr>
            <w:tcW w:w="1522" w:type="dxa"/>
          </w:tcPr>
          <w:p w14:paraId="06BE652F" w14:textId="77777777" w:rsidR="00275005" w:rsidRPr="00BE57DD" w:rsidRDefault="00275005" w:rsidP="00985E76">
            <w:pPr>
              <w:spacing w:line="360" w:lineRule="auto"/>
              <w:jc w:val="both"/>
              <w:rPr>
                <w:rFonts w:ascii="Arial" w:hAnsi="Arial" w:cs="Arial"/>
              </w:rPr>
            </w:pPr>
            <w:r w:rsidRPr="00BE57DD">
              <w:rPr>
                <w:rFonts w:ascii="Arial" w:hAnsi="Arial" w:cs="Arial"/>
              </w:rPr>
              <w:t>Advantageous for large-scale production; stabilizes sensitive biomolecules (proteins, vaccines)</w:t>
            </w:r>
          </w:p>
        </w:tc>
        <w:tc>
          <w:tcPr>
            <w:tcW w:w="2123" w:type="dxa"/>
          </w:tcPr>
          <w:p w14:paraId="513C7F0F" w14:textId="77777777" w:rsidR="00275005" w:rsidRPr="00BE57DD" w:rsidRDefault="00275005" w:rsidP="00985E76">
            <w:pPr>
              <w:spacing w:line="360" w:lineRule="auto"/>
              <w:jc w:val="both"/>
              <w:rPr>
                <w:rFonts w:ascii="Arial" w:hAnsi="Arial" w:cs="Arial"/>
              </w:rPr>
            </w:pPr>
            <w:r w:rsidRPr="00BE57DD">
              <w:rPr>
                <w:rFonts w:ascii="Arial" w:hAnsi="Arial" w:cs="Arial"/>
              </w:rPr>
              <w:t>Rapid cubic phase formation during hydration may complicate the process and affect reproducibility</w:t>
            </w:r>
          </w:p>
        </w:tc>
      </w:tr>
      <w:tr w:rsidR="00275005" w:rsidRPr="00BE57DD" w14:paraId="377EAA0E" w14:textId="77777777" w:rsidTr="004F1120">
        <w:tc>
          <w:tcPr>
            <w:tcW w:w="1413" w:type="dxa"/>
          </w:tcPr>
          <w:p w14:paraId="62C5DAF2" w14:textId="77777777" w:rsidR="00275005" w:rsidRPr="00BE57DD" w:rsidRDefault="00275005" w:rsidP="00985E76">
            <w:pPr>
              <w:spacing w:line="360" w:lineRule="auto"/>
              <w:jc w:val="both"/>
              <w:rPr>
                <w:rFonts w:ascii="Arial" w:hAnsi="Arial" w:cs="Arial"/>
              </w:rPr>
            </w:pPr>
            <w:r w:rsidRPr="00BE57DD">
              <w:rPr>
                <w:rFonts w:ascii="Arial" w:hAnsi="Arial" w:cs="Arial"/>
              </w:rPr>
              <w:lastRenderedPageBreak/>
              <w:t>Other Dispersion Techniques</w:t>
            </w:r>
          </w:p>
        </w:tc>
        <w:tc>
          <w:tcPr>
            <w:tcW w:w="1701" w:type="dxa"/>
          </w:tcPr>
          <w:p w14:paraId="5B6D6B53" w14:textId="77777777" w:rsidR="00275005" w:rsidRPr="00BE57DD" w:rsidRDefault="00275005" w:rsidP="00985E76">
            <w:pPr>
              <w:spacing w:line="360" w:lineRule="auto"/>
              <w:jc w:val="both"/>
              <w:rPr>
                <w:rFonts w:ascii="Arial" w:hAnsi="Arial" w:cs="Arial"/>
              </w:rPr>
            </w:pPr>
            <w:r w:rsidRPr="00BE57DD">
              <w:rPr>
                <w:rFonts w:ascii="Arial" w:hAnsi="Arial" w:cs="Arial"/>
              </w:rPr>
              <w:t>Supplementary</w:t>
            </w:r>
          </w:p>
        </w:tc>
        <w:tc>
          <w:tcPr>
            <w:tcW w:w="1439" w:type="dxa"/>
          </w:tcPr>
          <w:p w14:paraId="0FBB4132" w14:textId="77777777" w:rsidR="00275005" w:rsidRPr="00BE57DD" w:rsidRDefault="00275005" w:rsidP="00985E76">
            <w:pPr>
              <w:spacing w:line="360" w:lineRule="auto"/>
              <w:jc w:val="both"/>
              <w:rPr>
                <w:rFonts w:ascii="Arial" w:hAnsi="Arial" w:cs="Arial"/>
              </w:rPr>
            </w:pPr>
            <w:r w:rsidRPr="00BE57DD">
              <w:rPr>
                <w:rFonts w:ascii="Arial" w:hAnsi="Arial" w:cs="Arial"/>
              </w:rPr>
              <w:t>Used independently or combined with above methods</w:t>
            </w:r>
          </w:p>
        </w:tc>
        <w:tc>
          <w:tcPr>
            <w:tcW w:w="1522" w:type="dxa"/>
          </w:tcPr>
          <w:p w14:paraId="1DC0E02D" w14:textId="77777777" w:rsidR="00275005" w:rsidRPr="00BE57DD" w:rsidRDefault="00275005" w:rsidP="00985E76">
            <w:pPr>
              <w:spacing w:line="360" w:lineRule="auto"/>
              <w:jc w:val="both"/>
              <w:rPr>
                <w:rFonts w:ascii="Arial" w:hAnsi="Arial" w:cs="Arial"/>
              </w:rPr>
            </w:pPr>
            <w:r w:rsidRPr="00BE57DD">
              <w:rPr>
                <w:rFonts w:ascii="Arial" w:hAnsi="Arial" w:cs="Arial"/>
              </w:rPr>
              <w:t xml:space="preserve">Helps achieve stable </w:t>
            </w:r>
            <w:proofErr w:type="spellStart"/>
            <w:r w:rsidRPr="00BE57DD">
              <w:rPr>
                <w:rFonts w:ascii="Arial" w:hAnsi="Arial" w:cs="Arial"/>
              </w:rPr>
              <w:t>cubosomal</w:t>
            </w:r>
            <w:proofErr w:type="spellEnd"/>
            <w:r w:rsidRPr="00BE57DD">
              <w:rPr>
                <w:rFonts w:ascii="Arial" w:hAnsi="Arial" w:cs="Arial"/>
              </w:rPr>
              <w:t xml:space="preserve"> dispersions; influences particle size, morphology, stability</w:t>
            </w:r>
          </w:p>
        </w:tc>
        <w:tc>
          <w:tcPr>
            <w:tcW w:w="2123" w:type="dxa"/>
          </w:tcPr>
          <w:p w14:paraId="0B64DCFE" w14:textId="77777777" w:rsidR="00275005" w:rsidRPr="00BE57DD" w:rsidRDefault="00275005" w:rsidP="00985E76">
            <w:pPr>
              <w:spacing w:line="360" w:lineRule="auto"/>
              <w:jc w:val="both"/>
              <w:rPr>
                <w:rFonts w:ascii="Arial" w:hAnsi="Arial" w:cs="Arial"/>
              </w:rPr>
            </w:pPr>
            <w:r w:rsidRPr="00BE57DD">
              <w:rPr>
                <w:rFonts w:ascii="Arial" w:hAnsi="Arial" w:cs="Arial"/>
              </w:rPr>
              <w:t>Outcomes are method/combination-dependent; not a standalone strategy in most cases</w:t>
            </w:r>
          </w:p>
        </w:tc>
      </w:tr>
    </w:tbl>
    <w:p w14:paraId="114EB441" w14:textId="77777777" w:rsidR="00985E76" w:rsidRPr="00BE57DD" w:rsidRDefault="00985E76" w:rsidP="00985E76">
      <w:pPr>
        <w:spacing w:line="360" w:lineRule="auto"/>
        <w:jc w:val="both"/>
        <w:rPr>
          <w:rFonts w:ascii="Arial" w:hAnsi="Arial" w:cs="Arial"/>
        </w:rPr>
      </w:pPr>
    </w:p>
    <w:p w14:paraId="1365DAF0"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3. DRUG LOADING STRATEGIES AND ENCAPSULATION MECHANISMS</w:t>
      </w:r>
    </w:p>
    <w:p w14:paraId="458CDAF1"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3.1. Hydrophobic Drugs</w:t>
      </w:r>
    </w:p>
    <w:p w14:paraId="47B81A67"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Hydrophobic drugs embed within the lipid bilayer regions of cubosomes by intercalating between the acyl chains of GMO or phytantriol molecules. The primary driving force is the hydrophobic effect, supplemented by van der Waals and π-π stacking interactions for aromatic compounds. Cubosomes can encapsulate hydrophobic, hydrophilic and amphiphilic compounds, and their cubic structure provides a large internal surface area that supports high drug loading and sustained release.</w:t>
      </w:r>
      <w:r w:rsidRPr="00BE57DD">
        <w:rPr>
          <w:rFonts w:ascii="Arial" w:hAnsi="Arial"/>
          <w:vertAlign w:val="superscript"/>
        </w:rPr>
        <w:t>20</w:t>
      </w:r>
    </w:p>
    <w:p w14:paraId="7CD9CCDD"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Two main loading strategies are used: passive loading, in which the drug is co-dissolved with GMO and Pluronic F127 before hydration, and post-loading, in which preformed cubosomes are incubated with a drug solution. Passive loading generally yields higher encapsulation efficiency, especially for highly lipophilic drugs (log P &gt; 3), because the drug can partition into the forming cubic phase during self-assembly. For hydrophobic drugs such as AT101, encapsulation within the lipid membrane of cubosomes can improve bioavailability and reduce protein binding compared with the unconjugated drug.</w:t>
      </w:r>
      <w:r w:rsidRPr="00BE57DD">
        <w:rPr>
          <w:rFonts w:ascii="Arial" w:hAnsi="Arial"/>
          <w:vertAlign w:val="superscript"/>
        </w:rPr>
        <w:t>4</w:t>
      </w:r>
    </w:p>
    <w:p w14:paraId="4A952642"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3.2. Hydrophilic Drugs</w:t>
      </w:r>
    </w:p>
    <w:p w14:paraId="56E98213"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Hydrophilic drugs and macromolecules are hosted within the aqueous channel networks of the cubic phase. The bicontinuous structure of cubosomes, consisting of two non-intersecting water channels separated by a twisted lipid bilayer, enables loading of both hydrophilic and hydrophobic drugs, ranging from small molecules to proteins and peptides.</w:t>
      </w:r>
      <w:r w:rsidRPr="00BE57DD">
        <w:rPr>
          <w:rFonts w:ascii="Arial" w:hAnsi="Arial"/>
          <w:vertAlign w:val="superscript"/>
        </w:rPr>
        <w:t>29</w:t>
      </w:r>
    </w:p>
    <w:p w14:paraId="572FF369" w14:textId="77777777" w:rsidR="00985E76" w:rsidRPr="00BE57DD" w:rsidRDefault="00985E76" w:rsidP="00985E76">
      <w:pPr>
        <w:spacing w:line="360" w:lineRule="auto"/>
        <w:jc w:val="both"/>
        <w:rPr>
          <w:rFonts w:ascii="Arial" w:hAnsi="Arial" w:cs="Arial"/>
        </w:rPr>
      </w:pPr>
      <w:r w:rsidRPr="00BE57DD">
        <w:rPr>
          <w:rFonts w:ascii="Arial" w:hAnsi="Arial"/>
        </w:rPr>
        <w:t>Encapsulation of hydrophilic compounds is thermodynamically less favourable than bilayer intercalation; therefore, encapsulation efficiencies (EE%) are typically lower, ranging from 20% to 60%. Several strategies can improve EE%:</w:t>
      </w:r>
    </w:p>
    <w:p w14:paraId="6599DB2F" w14:textId="77777777" w:rsidR="00985E76" w:rsidRPr="00BE57DD" w:rsidRDefault="00985E76" w:rsidP="00985E76">
      <w:pPr>
        <w:pStyle w:val="ListParagraph"/>
        <w:numPr>
          <w:ilvl w:val="0"/>
          <w:numId w:val="31"/>
        </w:numPr>
        <w:spacing w:line="360" w:lineRule="auto"/>
        <w:jc w:val="both"/>
        <w:rPr>
          <w:rFonts w:ascii="Arial" w:hAnsi="Arial" w:cs="Arial"/>
          <w:sz w:val="20"/>
          <w:szCs w:val="20"/>
        </w:rPr>
      </w:pPr>
      <w:r w:rsidRPr="00BE57DD">
        <w:rPr>
          <w:rFonts w:ascii="Arial" w:hAnsi="Arial" w:cs="Arial"/>
          <w:sz w:val="20"/>
          <w:szCs w:val="20"/>
        </w:rPr>
        <w:t>Preparing in a hypertonic environment to limit drug diffusion out of aqueous channels</w:t>
      </w:r>
    </w:p>
    <w:p w14:paraId="5A7A8452" w14:textId="77777777" w:rsidR="00985E76" w:rsidRPr="00BE57DD" w:rsidRDefault="00985E76" w:rsidP="00985E76">
      <w:pPr>
        <w:pStyle w:val="ListParagraph"/>
        <w:numPr>
          <w:ilvl w:val="0"/>
          <w:numId w:val="31"/>
        </w:numPr>
        <w:spacing w:line="360" w:lineRule="auto"/>
        <w:jc w:val="both"/>
        <w:rPr>
          <w:rFonts w:ascii="Arial" w:hAnsi="Arial" w:cs="Arial"/>
          <w:sz w:val="20"/>
          <w:szCs w:val="20"/>
        </w:rPr>
      </w:pPr>
      <w:r w:rsidRPr="00BE57DD">
        <w:rPr>
          <w:rFonts w:ascii="Arial" w:hAnsi="Arial" w:cs="Arial"/>
          <w:sz w:val="20"/>
          <w:szCs w:val="20"/>
        </w:rPr>
        <w:t>Adding viscosity-enhancing agents to the aqueous phase</w:t>
      </w:r>
    </w:p>
    <w:p w14:paraId="29332D5C" w14:textId="77777777" w:rsidR="00985E76" w:rsidRPr="00BE57DD" w:rsidRDefault="00985E76" w:rsidP="00985E76">
      <w:pPr>
        <w:pStyle w:val="ListParagraph"/>
        <w:numPr>
          <w:ilvl w:val="0"/>
          <w:numId w:val="31"/>
        </w:numPr>
        <w:spacing w:line="360" w:lineRule="auto"/>
        <w:jc w:val="both"/>
        <w:rPr>
          <w:rFonts w:ascii="Arial" w:hAnsi="Arial" w:cs="Arial"/>
          <w:sz w:val="20"/>
          <w:szCs w:val="20"/>
        </w:rPr>
      </w:pPr>
      <w:r w:rsidRPr="00BE57DD">
        <w:rPr>
          <w:rFonts w:ascii="Arial" w:hAnsi="Arial" w:cs="Arial"/>
          <w:sz w:val="20"/>
          <w:szCs w:val="20"/>
        </w:rPr>
        <w:t>Ion-pairing cationic drugs with anionic lipid components</w:t>
      </w:r>
    </w:p>
    <w:p w14:paraId="2B5FE7A8" w14:textId="77777777" w:rsidR="00985E76" w:rsidRPr="00BE57DD" w:rsidRDefault="00985E76" w:rsidP="00985E76">
      <w:pPr>
        <w:pStyle w:val="ListParagraph"/>
        <w:numPr>
          <w:ilvl w:val="0"/>
          <w:numId w:val="31"/>
        </w:numPr>
        <w:spacing w:line="360" w:lineRule="auto"/>
        <w:jc w:val="both"/>
        <w:rPr>
          <w:rFonts w:ascii="Arial" w:hAnsi="Arial" w:cs="Arial"/>
          <w:sz w:val="20"/>
          <w:szCs w:val="20"/>
        </w:rPr>
      </w:pPr>
      <w:r w:rsidRPr="00BE57DD">
        <w:rPr>
          <w:rFonts w:ascii="Arial" w:hAnsi="Arial" w:cs="Arial"/>
          <w:sz w:val="20"/>
          <w:szCs w:val="20"/>
        </w:rPr>
        <w:t>Incorporating charged lipids to generate electrostatic anchoring of drug molecules</w:t>
      </w:r>
    </w:p>
    <w:p w14:paraId="1946EB94"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Lower encapsulation efficiency for hydrophilic drugs remains one of the challenges that restricts some cubosome applications, although their liquid crystalline structure can still support bioadhesion, retention and sustained release.</w:t>
      </w:r>
      <w:r w:rsidRPr="00BE57DD">
        <w:rPr>
          <w:rFonts w:ascii="Arial" w:hAnsi="Arial"/>
          <w:vertAlign w:val="superscript"/>
        </w:rPr>
        <w:t>12</w:t>
      </w:r>
    </w:p>
    <w:p w14:paraId="50C8548C" w14:textId="77777777" w:rsidR="00985E76" w:rsidRPr="00BE57DD" w:rsidRDefault="00985E76" w:rsidP="00985E76">
      <w:pPr>
        <w:spacing w:line="360" w:lineRule="auto"/>
        <w:jc w:val="both"/>
        <w:rPr>
          <w:rFonts w:ascii="Arial" w:hAnsi="Arial" w:cs="Arial"/>
          <w:b/>
          <w:bCs/>
        </w:rPr>
      </w:pPr>
      <w:r w:rsidRPr="00BE57DD">
        <w:rPr>
          <w:rFonts w:ascii="Arial" w:hAnsi="Arial" w:cs="Arial"/>
          <w:b/>
          <w:bCs/>
        </w:rPr>
        <w:t>3.3. Amphiphilic Drugs</w:t>
      </w:r>
    </w:p>
    <w:p w14:paraId="30605926"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 xml:space="preserve">Amphiphilic drugs, which contain both hydrophilic and hydrophobic regions, preferentially localise at the lipid-water interface of the cubosome bilayer. This interfacial positioning offers thermodynamic stability and typically yields high encapsulation </w:t>
      </w:r>
      <w:r w:rsidRPr="00BE57DD">
        <w:rPr>
          <w:rFonts w:ascii="Arial" w:hAnsi="Arial"/>
        </w:rPr>
        <w:lastRenderedPageBreak/>
        <w:t>efficiencies. The internal bicontinuous cubic phases of cubosomes enable simultaneous encapsulation of hydrophilic and lipophilic therapeutics, contributing to bioadhesion and sustained drug release.</w:t>
      </w:r>
      <w:r w:rsidRPr="00BE57DD">
        <w:rPr>
          <w:rFonts w:ascii="Arial" w:hAnsi="Arial"/>
          <w:vertAlign w:val="superscript"/>
        </w:rPr>
        <w:t>30</w:t>
      </w:r>
    </w:p>
    <w:p w14:paraId="7B48DBEC" w14:textId="77777777" w:rsidR="00985E76" w:rsidRPr="00BE57DD" w:rsidRDefault="00985E76" w:rsidP="00985E76">
      <w:pPr>
        <w:spacing w:line="360" w:lineRule="auto"/>
        <w:jc w:val="both"/>
        <w:rPr>
          <w:rFonts w:ascii="Arial" w:hAnsi="Arial" w:cs="Arial"/>
        </w:rPr>
      </w:pPr>
      <w:r w:rsidRPr="00BE57DD">
        <w:rPr>
          <w:rFonts w:ascii="Arial" w:hAnsi="Arial"/>
        </w:rPr>
        <w:t>Peptide drugs are a key subclass of amphiphilic compounds. Short peptides with hydrophobic residues can penetrate the bilayer, while polar termini remain in contact with the aqueous channels, anchoring the peptide at the interface. This behaviour has been exploited for loading antimicrobial peptides, cell-penetrating peptides and insulin analogues. The three-dimensional structure and tunable properties of cubosomes support applications in peptide, protein, nucleic acid and imaging-agent delivery. The bilayer environment may also conformationally stabilise labile peptide structures against enzymatic degradation.</w:t>
      </w:r>
      <w:r w:rsidRPr="00BE57DD">
        <w:rPr>
          <w:rFonts w:ascii="Arial" w:hAnsi="Arial"/>
          <w:vertAlign w:val="superscript"/>
        </w:rPr>
        <w:t>31</w:t>
      </w:r>
    </w:p>
    <w:p w14:paraId="3529D3C3" w14:textId="77777777" w:rsidR="006A7383" w:rsidRPr="00BE57DD" w:rsidRDefault="006A7383" w:rsidP="00985E76">
      <w:pPr>
        <w:spacing w:line="360" w:lineRule="auto"/>
        <w:jc w:val="both"/>
        <w:rPr>
          <w:rFonts w:ascii="Arial" w:hAnsi="Arial" w:cs="Arial"/>
        </w:rPr>
      </w:pPr>
    </w:p>
    <w:p w14:paraId="20ADB064"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 xml:space="preserve">4. CHARACTERIZATION TECHNIQUES FOR CUBOSOME DISPERSIONS </w:t>
      </w:r>
    </w:p>
    <w:p w14:paraId="4254A9EB"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4.1. Small-Angle X-ray Scattering (SAXS)</w:t>
      </w:r>
    </w:p>
    <w:p w14:paraId="4507820C"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SAXS is the standard method for confirming the internal cubic phase symmetry of cubosomes and measuring the lattice parameter precisely. An X-ray beam (monochromatic, x = 0.1-0.15 nm) is directed at the cubosome dispersion, and the scattered intensity is recorded as a function of the scattering vector q = 4π sin(θ)/λ.</w:t>
      </w:r>
      <w:r w:rsidRPr="00BE57DD">
        <w:rPr>
          <w:rFonts w:ascii="Arial" w:hAnsi="Arial"/>
          <w:vertAlign w:val="superscript"/>
        </w:rPr>
        <w:t>23</w:t>
      </w:r>
    </w:p>
    <w:p w14:paraId="4C14F2DB" w14:textId="77777777" w:rsidR="00985E76" w:rsidRPr="00BE57DD" w:rsidRDefault="00985E76" w:rsidP="00985E76">
      <w:pPr>
        <w:spacing w:line="360" w:lineRule="auto"/>
        <w:jc w:val="both"/>
        <w:rPr>
          <w:rFonts w:ascii="Arial" w:hAnsi="Arial" w:cs="Arial"/>
          <w:sz w:val="22"/>
          <w:szCs w:val="22"/>
        </w:rPr>
      </w:pPr>
      <w:r w:rsidRPr="00BE57DD">
        <w:rPr>
          <w:rFonts w:ascii="Arial" w:hAnsi="Arial" w:cs="Arial"/>
          <w:b/>
          <w:bCs/>
          <w:sz w:val="22"/>
          <w:szCs w:val="22"/>
        </w:rPr>
        <w:t>4.2. Cryo-Transmission Electron Microscopy (Cryo-TEM)</w:t>
      </w:r>
    </w:p>
    <w:p w14:paraId="5AB595FF" w14:textId="77777777" w:rsidR="00985E76" w:rsidRPr="00BE57DD" w:rsidRDefault="00985E76" w:rsidP="00985E76">
      <w:pPr>
        <w:spacing w:line="360" w:lineRule="auto"/>
        <w:jc w:val="both"/>
        <w:rPr>
          <w:rFonts w:ascii="Arial" w:hAnsi="Arial" w:cs="Arial"/>
        </w:rPr>
      </w:pPr>
      <w:r w:rsidRPr="00BE57DD">
        <w:rPr>
          <w:rFonts w:ascii="Arial" w:hAnsi="Arial"/>
        </w:rPr>
        <w:t>Cryo-TEM provides direct visual evidence of the internal nanostructure of cubosomes in their native hydrated state, without dehydration or staining artefacts. The sample is vitrified in liquid ethane and imaged at cryogenic temperatures, typically -170°C or below, revealing the periodic internal lattice as alternating light and dark bands.</w:t>
      </w:r>
      <w:r w:rsidRPr="00BE57DD">
        <w:rPr>
          <w:rFonts w:ascii="Arial" w:hAnsi="Arial"/>
          <w:vertAlign w:val="superscript"/>
        </w:rPr>
        <w:t>23,31</w:t>
      </w:r>
    </w:p>
    <w:p w14:paraId="03483AB2"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4.3. Dynamic Light Scattering (DLS) and Nanoparticle Tracking Analysis (NTA)</w:t>
      </w:r>
    </w:p>
    <w:p w14:paraId="05007717" w14:textId="77777777" w:rsidR="00985E76" w:rsidRPr="00BE57DD" w:rsidRDefault="00985E76" w:rsidP="00985E76">
      <w:pPr>
        <w:spacing w:line="360" w:lineRule="auto"/>
        <w:jc w:val="both"/>
        <w:rPr>
          <w:rFonts w:ascii="Arial" w:hAnsi="Arial" w:cs="Arial"/>
          <w:b/>
          <w:bCs/>
          <w:vertAlign w:val="superscript"/>
        </w:rPr>
      </w:pPr>
      <w:r w:rsidRPr="00BE57DD">
        <w:rPr>
          <w:rFonts w:ascii="Arial" w:hAnsi="Arial"/>
        </w:rPr>
        <w:t>DLS is the most commonly used routine technique for measuring the hydrodynamic diameter (Z-average) and polydispersity index (PDI) of cubosomes. It detects time-dependent fluctuations in scattered laser intensity caused by Brownian motion and converts the translational diffusion coefficient to particle size using the Stokes-Einstein equation.</w:t>
      </w:r>
      <w:r w:rsidRPr="00BE57DD">
        <w:rPr>
          <w:rFonts w:ascii="Arial" w:hAnsi="Arial"/>
          <w:vertAlign w:val="superscript"/>
        </w:rPr>
        <w:t>20,32</w:t>
      </w:r>
    </w:p>
    <w:p w14:paraId="7DE55837" w14:textId="77777777" w:rsidR="00985E76" w:rsidRPr="00BE57DD" w:rsidRDefault="00985E76" w:rsidP="00985E76">
      <w:pPr>
        <w:spacing w:line="360" w:lineRule="auto"/>
        <w:jc w:val="both"/>
        <w:rPr>
          <w:rFonts w:ascii="Arial" w:hAnsi="Arial" w:cs="Arial"/>
        </w:rPr>
      </w:pPr>
      <w:r w:rsidRPr="00BE57DD">
        <w:rPr>
          <w:rFonts w:ascii="Arial" w:hAnsi="Arial"/>
        </w:rPr>
        <w:t>Standard cubosomes prepared by emulsification show Z-average diameters of 100-400 nm with PDI values of 0.1-0.3.</w:t>
      </w:r>
      <w:r w:rsidRPr="00BE57DD">
        <w:rPr>
          <w:rFonts w:ascii="Arial" w:hAnsi="Arial"/>
          <w:vertAlign w:val="superscript"/>
        </w:rPr>
        <w:t>33</w:t>
      </w:r>
    </w:p>
    <w:p w14:paraId="627622EA"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A key limitation is that DLS may overestimate size in polydisperse samples because large aggregates scatter light disproportionately. Nanoparticle tracking analysis (NTA), which tracks individual-particle Brownian motion by video microscopy, provides particle-by-particle size distributions and is less susceptible to this bias.</w:t>
      </w:r>
      <w:r w:rsidRPr="00BE57DD">
        <w:rPr>
          <w:rFonts w:ascii="Arial" w:hAnsi="Arial"/>
          <w:vertAlign w:val="superscript"/>
        </w:rPr>
        <w:t>23</w:t>
      </w:r>
    </w:p>
    <w:p w14:paraId="6926601E"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4.4. Zeta Potential Measurement</w:t>
      </w:r>
    </w:p>
    <w:p w14:paraId="00425B6F" w14:textId="77777777" w:rsidR="00985E76" w:rsidRPr="00BE57DD" w:rsidRDefault="00985E76" w:rsidP="00985E76">
      <w:pPr>
        <w:spacing w:line="360" w:lineRule="auto"/>
        <w:jc w:val="both"/>
        <w:rPr>
          <w:rFonts w:ascii="Arial" w:hAnsi="Arial" w:cs="Arial"/>
          <w:b/>
          <w:bCs/>
          <w:vertAlign w:val="superscript"/>
        </w:rPr>
      </w:pPr>
      <w:r w:rsidRPr="00BE57DD">
        <w:rPr>
          <w:rFonts w:ascii="Arial" w:hAnsi="Arial"/>
        </w:rPr>
        <w:t>Zeta potential (Z) measures the surface charge of cubosome particles, which governs colloidal stability, interactions with biological membranes and in vivo biodistribution. It is measured by laser Doppler electrophoresis combined with phase analysis light scattering (M3-PALS), using instruments such as the Malvern Zetasizer Nano.</w:t>
      </w:r>
      <w:r w:rsidRPr="00BE57DD">
        <w:rPr>
          <w:rFonts w:ascii="Arial" w:hAnsi="Arial"/>
          <w:vertAlign w:val="superscript"/>
        </w:rPr>
        <w:t>34,35</w:t>
      </w:r>
    </w:p>
    <w:p w14:paraId="0CBA6075"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Unmodified GMO/Pluronic F127 cubosomes typically exhibit a near-neutral to weakly negative zeta potential (-5 to -20 mV at physiological pH) because of trace fatty acid impurities and the PEO corona from F127. Cationic cubosomes, incorporating DOTAP, CTAB or cetylpyridinium chloride, show strongly positive values (&gt; +30 mV) and are used for gene delivery and antimicrobial applications.</w:t>
      </w:r>
      <w:r w:rsidRPr="00BE57DD">
        <w:rPr>
          <w:rFonts w:ascii="Arial" w:hAnsi="Arial"/>
          <w:vertAlign w:val="superscript"/>
        </w:rPr>
        <w:t>23,31</w:t>
      </w:r>
    </w:p>
    <w:p w14:paraId="651325A5"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4.5. Differential Scanning Calorimetry (DSC)</w:t>
      </w:r>
    </w:p>
    <w:p w14:paraId="2A981B8D"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DSC characterises the thermal behaviour of cubosome formulations, including lipid melting transitions, cubic-to-isotropic phase-transition temperatures and the effect of drug loading on thermal stability. In pure GMO/water systems, the endothermic transition for the cubic phase bilayer occurs at approximately 80-85°C; this shifts with drug or co-lipid addition.</w:t>
      </w:r>
      <w:r w:rsidRPr="00BE57DD">
        <w:rPr>
          <w:rFonts w:ascii="Arial" w:hAnsi="Arial"/>
          <w:vertAlign w:val="superscript"/>
        </w:rPr>
        <w:t>31</w:t>
      </w:r>
    </w:p>
    <w:p w14:paraId="2865BB01" w14:textId="77777777" w:rsidR="00985E76" w:rsidRPr="00BE57DD" w:rsidRDefault="00985E76" w:rsidP="00985E76">
      <w:pPr>
        <w:spacing w:line="360" w:lineRule="auto"/>
        <w:jc w:val="both"/>
        <w:rPr>
          <w:rFonts w:ascii="Arial" w:hAnsi="Arial" w:cs="Arial"/>
          <w:sz w:val="22"/>
          <w:szCs w:val="22"/>
          <w:vertAlign w:val="superscript"/>
        </w:rPr>
      </w:pPr>
      <w:r w:rsidRPr="00BE57DD">
        <w:rPr>
          <w:rFonts w:ascii="Arial" w:hAnsi="Arial" w:cs="Arial"/>
          <w:b/>
          <w:bCs/>
          <w:sz w:val="22"/>
          <w:szCs w:val="22"/>
        </w:rPr>
        <w:t>4.6. Fourier-Transform Infrared Spectroscopy (FTIR)</w:t>
      </w:r>
    </w:p>
    <w:p w14:paraId="61C3D37A"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lastRenderedPageBreak/>
        <w:t>FTIR confirms the chemical integrity of lipid components, detects drug-lipid interactions and verifies surface functionalisation, such as the loss of azide groups after HA conjugation. Characteristic C=O stretching (approximately 1730 cm¯¹), C-H stretching bands of the lipid and the drug's functional-group peaks are routinely monitored.</w:t>
      </w:r>
      <w:r w:rsidRPr="00BE57DD">
        <w:rPr>
          <w:rFonts w:ascii="Arial" w:hAnsi="Arial"/>
          <w:vertAlign w:val="superscript"/>
        </w:rPr>
        <w:t>27</w:t>
      </w:r>
    </w:p>
    <w:p w14:paraId="3094DF6A"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4.7. Encapsulation/Entrapment Efficiency (EE%) by UV-Vis Spectrophotometry</w:t>
      </w:r>
    </w:p>
    <w:p w14:paraId="5A4BB528"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Drug encapsulation efficiency, defined as the fraction of drug successfully loaded into the cubosome, is determined by separating free drug by centrifugation, ultracentrifugation or dialysis and quantifying the unentrapped drug in the supernatant using UV-Vis spectrophotometry. EE% typically exceeds 80-93% for well-optimised formulations.</w:t>
      </w:r>
      <w:r w:rsidRPr="00BE57DD">
        <w:rPr>
          <w:rFonts w:ascii="Arial" w:hAnsi="Arial"/>
          <w:vertAlign w:val="superscript"/>
        </w:rPr>
        <w:t>33</w:t>
      </w:r>
    </w:p>
    <w:p w14:paraId="25719C98"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4.8.  In Vitro Drug Release Studies</w:t>
      </w:r>
    </w:p>
    <w:p w14:paraId="12913DA0"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Drug release from cubosomes is studied using dialysis membrane bags (MWCO 12-14 kDa) in simulated physiological media, such as PBS, SGF and SIF, at 37°C with constant stirring. Aliquots are withdrawn at fixed time intervals and analysed by UV-Vis spectrophotometry or HPLC. Cubosomes typically demonstrate a biphasic release profile, consisting of a rapid initial burst followed by sustained, controlled release over 12-48 hours.</w:t>
      </w:r>
      <w:r w:rsidRPr="00BE57DD">
        <w:rPr>
          <w:rFonts w:ascii="Arial" w:hAnsi="Arial"/>
          <w:vertAlign w:val="superscript"/>
        </w:rPr>
        <w:t>20,35</w:t>
      </w:r>
    </w:p>
    <w:p w14:paraId="68F5E4C3"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4.9. Powder X-ray Diffraction (PXRD)</w:t>
      </w:r>
    </w:p>
    <w:p w14:paraId="3C55EB2D" w14:textId="77777777" w:rsidR="00985E76" w:rsidRPr="00BE57DD" w:rsidRDefault="00985E76" w:rsidP="00985E76">
      <w:pPr>
        <w:spacing w:line="360" w:lineRule="auto"/>
        <w:jc w:val="both"/>
        <w:rPr>
          <w:rFonts w:ascii="Arial" w:hAnsi="Arial" w:cs="Arial"/>
          <w:vertAlign w:val="superscript"/>
        </w:rPr>
      </w:pPr>
      <w:r w:rsidRPr="00BE57DD">
        <w:rPr>
          <w:rFonts w:ascii="Arial" w:hAnsi="Arial"/>
        </w:rPr>
        <w:t>Powder XRD can confirm the amorphous nature of the drug within the cubosome matrix through the loss of sharp drug crystallinity peaks and can detect residual crystalline drug. This confirms successful drug encapsulation and dissolution in the lipid phase.</w:t>
      </w:r>
      <w:r w:rsidRPr="00BE57DD">
        <w:rPr>
          <w:rFonts w:ascii="Arial" w:hAnsi="Arial"/>
          <w:vertAlign w:val="superscript"/>
        </w:rPr>
        <w:t>23,31</w:t>
      </w:r>
    </w:p>
    <w:p w14:paraId="472BEB20" w14:textId="77777777" w:rsidR="00985E76" w:rsidRPr="00BE57DD" w:rsidRDefault="00985E76" w:rsidP="00985E76">
      <w:pPr>
        <w:spacing w:line="360" w:lineRule="auto"/>
        <w:jc w:val="both"/>
        <w:rPr>
          <w:rFonts w:ascii="Arial" w:hAnsi="Arial" w:cs="Arial"/>
          <w:b/>
          <w:bCs/>
          <w:sz w:val="22"/>
          <w:szCs w:val="22"/>
        </w:rPr>
      </w:pPr>
      <w:r w:rsidRPr="00BE57DD">
        <w:rPr>
          <w:rFonts w:ascii="Arial" w:hAnsi="Arial" w:cs="Arial"/>
          <w:b/>
          <w:bCs/>
          <w:sz w:val="22"/>
          <w:szCs w:val="22"/>
        </w:rPr>
        <w:t>4.10. Stability Studies</w:t>
      </w:r>
    </w:p>
    <w:p w14:paraId="7AE7F2ED" w14:textId="77777777" w:rsidR="00985E76" w:rsidRPr="00BE57DD" w:rsidRDefault="00985E76" w:rsidP="00985E76">
      <w:pPr>
        <w:spacing w:line="360" w:lineRule="auto"/>
        <w:jc w:val="both"/>
        <w:rPr>
          <w:rFonts w:ascii="Arial" w:hAnsi="Arial" w:cs="Arial"/>
        </w:rPr>
      </w:pPr>
      <w:r w:rsidRPr="00BE57DD">
        <w:rPr>
          <w:rFonts w:ascii="Arial" w:hAnsi="Arial"/>
        </w:rPr>
        <w:t>The colloidal stability of cubosomes is assessed by monitoring particle size (DLS), PDI and zeta potential over time at various storage temperatures (4°C, 25°C and 37°C). Changes exceeding 15% in any parameter indicate instability. ICH guidelines recommend stability testing at 25°C/60% RH and 40°C/75% RH for pharmaceutical formulations.</w:t>
      </w:r>
      <w:r w:rsidRPr="00BE57DD">
        <w:rPr>
          <w:rFonts w:ascii="Arial" w:hAnsi="Arial"/>
          <w:vertAlign w:val="superscript"/>
        </w:rPr>
        <w:t>33,36</w:t>
      </w:r>
    </w:p>
    <w:p w14:paraId="2F5F792A" w14:textId="77777777" w:rsidR="009459DF" w:rsidRPr="00BE57DD" w:rsidRDefault="009459DF" w:rsidP="00985E76">
      <w:pPr>
        <w:spacing w:line="360" w:lineRule="auto"/>
        <w:jc w:val="both"/>
        <w:rPr>
          <w:rFonts w:ascii="Arial" w:hAnsi="Arial" w:cs="Arial"/>
        </w:rPr>
      </w:pPr>
    </w:p>
    <w:p w14:paraId="7CB81EE4"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5. DRUG RELEASE MECHANISMS AND KINETICS</w:t>
      </w:r>
    </w:p>
    <w:p w14:paraId="3E85FA7A"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 xml:space="preserve">5.1. Mechanisms of Drug Release from </w:t>
      </w:r>
      <w:proofErr w:type="spellStart"/>
      <w:r w:rsidRPr="00BE57DD">
        <w:rPr>
          <w:rFonts w:ascii="Arial" w:hAnsi="Arial" w:cs="Arial"/>
          <w:b/>
          <w:bCs/>
          <w:sz w:val="22"/>
          <w:szCs w:val="22"/>
        </w:rPr>
        <w:t>Cubosomes</w:t>
      </w:r>
      <w:proofErr w:type="spellEnd"/>
    </w:p>
    <w:p w14:paraId="34E6F8A8" w14:textId="77777777" w:rsidR="009459DF" w:rsidRPr="00BE57DD" w:rsidRDefault="009459DF" w:rsidP="009459DF">
      <w:pPr>
        <w:spacing w:line="360" w:lineRule="auto"/>
        <w:jc w:val="both"/>
        <w:rPr>
          <w:rFonts w:ascii="Arial" w:hAnsi="Arial" w:cs="Arial"/>
          <w:b/>
          <w:bCs/>
        </w:rPr>
      </w:pPr>
      <w:r w:rsidRPr="00BE57DD">
        <w:rPr>
          <w:rFonts w:ascii="Arial" w:hAnsi="Arial"/>
        </w:rPr>
        <w:t>Drug release from cubosomes occurs through a combination of diffusion, erosion and phase-transition-mediated pathways. The relative contribution of each mechanism depends on factors such as the drug's physicochemical properties, cubic-phase geometry, pore size and surrounding biological conditions.</w:t>
      </w:r>
      <w:r w:rsidRPr="00BE57DD">
        <w:rPr>
          <w:rFonts w:ascii="Arial" w:hAnsi="Arial"/>
          <w:vertAlign w:val="superscript"/>
        </w:rPr>
        <w:t>37</w:t>
      </w:r>
    </w:p>
    <w:p w14:paraId="1BDE12CF"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For hydrophilic drugs housed within the aqueous channel network, release is primarily governed by molecular diffusion through the interconnected water channels and across the cubosome-aqueous medium interface. The cubic liquid-crystalline geometry creates a tortuous diffusion path that results in sustained release profiles, and cubic liquid crystals have been shown to release hydrophilic drugs more slowly than hexagonal phases. The diffusion coefficient of small molecules within these cubic-phase water channels is significantly lower than in bulk water, owing to the narrow channel dimensions (2-10 nm radius) and interactions at the lipid-water boundary.</w:t>
      </w:r>
      <w:r w:rsidRPr="00BE57DD">
        <w:rPr>
          <w:rFonts w:ascii="Arial" w:hAnsi="Arial"/>
          <w:vertAlign w:val="superscript"/>
        </w:rPr>
        <w:t>38</w:t>
      </w:r>
    </w:p>
    <w:p w14:paraId="31845782"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For hydrophobic drugs embedded within the lipid bilayer, release is governed by the partition coefficient, lateral diffusion within the bilayer and desorption across the bilayer-water interface, as demonstrated in monoolein cubosomes where drug release varied considerably depending on the partition coefficient of individual compounds. Because bilayer-water partition coefficients for lipophilic drugs can reach very high values (10³-10⁶), significant drug retention occurs in the absence of competing acceptor phases. In biological environments, plasma proteins and lipoproteins act as thermodynamic sinks, effectively drawing drug molecules out of the cubosome bilayer and modulating the apparent release rate.</w:t>
      </w:r>
      <w:r w:rsidRPr="00BE57DD">
        <w:rPr>
          <w:rFonts w:ascii="Arial" w:hAnsi="Arial"/>
          <w:vertAlign w:val="superscript"/>
        </w:rPr>
        <w:t>6</w:t>
      </w:r>
    </w:p>
    <w:p w14:paraId="3D1DD491"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5.2. Mathematical Modeling of Drug Release</w:t>
      </w:r>
    </w:p>
    <w:p w14:paraId="3C709D50" w14:textId="77777777" w:rsidR="009459DF" w:rsidRPr="00BE57DD" w:rsidRDefault="009459DF" w:rsidP="009459DF">
      <w:pPr>
        <w:spacing w:line="360" w:lineRule="auto"/>
        <w:jc w:val="both"/>
        <w:rPr>
          <w:rFonts w:ascii="Arial" w:hAnsi="Arial" w:cs="Arial"/>
        </w:rPr>
      </w:pPr>
      <w:r w:rsidRPr="00BE57DD">
        <w:rPr>
          <w:rFonts w:ascii="Arial" w:hAnsi="Arial"/>
        </w:rPr>
        <w:lastRenderedPageBreak/>
        <w:t>Several mathematical models are routinely applied to describe and predict drug release from cubosome systems. Zero-order models (Q = k₀t), first-order models (ln(1−f) = −k₁t) and the Higuchi model (Q = kH√t) are commonly fitted to in vitro release data to characterise different release behaviours. The Korsmeyer-Peppas power law model (Mₜ/M∞ = ktⁿ) is widely used to identify the dominant release mechanism, where the exponent n serves as a mechanistic indicator across diffusion-controlled, anomalous and relaxation-dominated regimes. Specifically, n ≤ 0.43 indicates Fickian diffusion-dominated release, 0.43 &lt; n &lt; 0.85 indicates anomalous (non-Fickian) transport, and n ≥ 0.85 indicates case-II relaxational transport.</w:t>
      </w:r>
      <w:r w:rsidRPr="00BE57DD">
        <w:rPr>
          <w:rFonts w:ascii="Arial" w:hAnsi="Arial"/>
          <w:vertAlign w:val="superscript"/>
        </w:rPr>
        <w:t>39</w:t>
      </w:r>
    </w:p>
    <w:p w14:paraId="474FC959" w14:textId="77777777" w:rsidR="009459DF" w:rsidRPr="00BE57DD" w:rsidRDefault="009459DF" w:rsidP="009459DF">
      <w:pPr>
        <w:spacing w:line="360" w:lineRule="auto"/>
        <w:jc w:val="both"/>
        <w:rPr>
          <w:rFonts w:ascii="Arial" w:hAnsi="Arial" w:cs="Arial"/>
        </w:rPr>
      </w:pPr>
    </w:p>
    <w:p w14:paraId="5AEC3984"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6. SURFACE MODIFICATION AND FUNCTIONALIZATION STRATEGIES</w:t>
      </w:r>
    </w:p>
    <w:p w14:paraId="33676328"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6.1. PEGylation</w:t>
      </w:r>
    </w:p>
    <w:p w14:paraId="2053C615"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PEGylation refers to coating the surface of cubosomes with polyethylene glycol (PEG) chains. This modification can help cubosomes remain longer in the bloodstream, reduce unwanted protein attachment on their surface, limit immune clearance and maintain particle stability in suspension. PEGylation has been shown to lower immunogenicity, improve pharmacokinetics and reduce clearance by the reticuloendothelial system.</w:t>
      </w:r>
      <w:r w:rsidRPr="00BE57DD">
        <w:rPr>
          <w:rFonts w:ascii="Arial" w:hAnsi="Arial"/>
          <w:vertAlign w:val="superscript"/>
        </w:rPr>
        <w:t>40</w:t>
      </w:r>
    </w:p>
    <w:p w14:paraId="48E2D138"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The surface density of PEG strongly influences its protective effect. At sufficient density, PEG chains adopt an upright "brush" conformation that shields the particle effectively. At lower densities, they collapse into a "mushroom" conformation that provides weaker protection. PEGylation can extend blood circulation time and improve tumour targeting, and PEGylated cubosomes have demonstrated improved accumulation in aggressive tumours such as ovarian cancer cells. Pluronic F127, the most common cubosome stabiliser, already provides some PEGylation, but additional engineering may be needed to optimise surface density.</w:t>
      </w:r>
      <w:r w:rsidRPr="00BE57DD">
        <w:rPr>
          <w:rFonts w:ascii="Arial" w:hAnsi="Arial"/>
          <w:vertAlign w:val="superscript"/>
        </w:rPr>
        <w:t>4</w:t>
      </w:r>
    </w:p>
    <w:p w14:paraId="40813706"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6.2. Active Targeting Ligand Conjugation</w:t>
      </w:r>
    </w:p>
    <w:p w14:paraId="3828A750"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Although PEGylation improves circulation, it does not direct cubosomes to a specific target. Active targeting involves attaching ligands, such as folate, antibodies, aptamers or sugars, to the cubosome surface so that they can bind selectively to receptors on diseased cells. These targeting ligands recognise and bind to markers overexpressed on tumour cells, allowing drugs to be delivered more specifically to cancer cells while limiting exposure of normal cells.</w:t>
      </w:r>
      <w:r w:rsidRPr="00BE57DD">
        <w:rPr>
          <w:rFonts w:ascii="Arial" w:hAnsi="Arial"/>
          <w:vertAlign w:val="superscript"/>
        </w:rPr>
        <w:t>41</w:t>
      </w:r>
    </w:p>
    <w:p w14:paraId="0AA78281"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Among the most studied targets, folate receptor (FR)-targeted cubosomes have gained substantial attention. The folate receptor is a transmembrane glycoprotein that is highly expressed on the surface of many malignant tumours, making it a valuable molecular target for tumour-specific drug delivery. Folate is attached to a lipid anchor and incorporated into cubosomes during preparation, promoting receptor-mediated uptake into cancer cells. Other explored targets include the transferrin receptor for brain delivery, HER2 for breast and gastric cancers, and CD44 for cancer stem cells, using antibodies, peptides or hyaluronic acid coatings.</w:t>
      </w:r>
      <w:r w:rsidRPr="00BE57DD">
        <w:rPr>
          <w:rFonts w:ascii="Arial" w:hAnsi="Arial"/>
          <w:vertAlign w:val="superscript"/>
        </w:rPr>
        <w:t>31</w:t>
      </w:r>
    </w:p>
    <w:p w14:paraId="57464B8E"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 xml:space="preserve">6.3. Stimuli-Responsive </w:t>
      </w:r>
      <w:proofErr w:type="spellStart"/>
      <w:r w:rsidRPr="00BE57DD">
        <w:rPr>
          <w:rFonts w:ascii="Arial" w:hAnsi="Arial" w:cs="Arial"/>
          <w:b/>
          <w:bCs/>
          <w:sz w:val="22"/>
          <w:szCs w:val="22"/>
        </w:rPr>
        <w:t>Cubosomes</w:t>
      </w:r>
      <w:proofErr w:type="spellEnd"/>
    </w:p>
    <w:p w14:paraId="3ECD655F" w14:textId="77777777" w:rsidR="009459DF" w:rsidRPr="00BE57DD" w:rsidRDefault="009459DF" w:rsidP="009459DF">
      <w:pPr>
        <w:spacing w:line="360" w:lineRule="auto"/>
        <w:jc w:val="both"/>
        <w:rPr>
          <w:rFonts w:ascii="Arial" w:hAnsi="Arial" w:cs="Arial"/>
          <w:b/>
          <w:bCs/>
        </w:rPr>
      </w:pPr>
      <w:r w:rsidRPr="00BE57DD">
        <w:rPr>
          <w:rFonts w:ascii="Arial" w:hAnsi="Arial"/>
        </w:rPr>
        <w:t>Stimuli-responsive cubosomes are designed to remain stable during circulation and release their drug when they encounter a specific trigger at the disease site. Different types of responsive cubosomes, including pH-responsive, temperature-responsive, light-responsive, enzyme-responsive and multi-stimuli-responsive systems, have been developed to support targeted drug release with improved bioavailability and reduced side effects.</w:t>
      </w:r>
      <w:r w:rsidRPr="00BE57DD">
        <w:rPr>
          <w:rFonts w:ascii="Arial" w:hAnsi="Arial"/>
          <w:vertAlign w:val="superscript"/>
        </w:rPr>
        <w:t>31</w:t>
      </w:r>
    </w:p>
    <w:p w14:paraId="68B6BEBB" w14:textId="77777777" w:rsidR="009459DF" w:rsidRPr="00BE57DD" w:rsidRDefault="009459DF" w:rsidP="009459DF">
      <w:pPr>
        <w:spacing w:line="360" w:lineRule="auto"/>
        <w:jc w:val="both"/>
        <w:rPr>
          <w:rFonts w:ascii="Arial" w:hAnsi="Arial" w:cs="Arial"/>
        </w:rPr>
      </w:pPr>
      <w:r w:rsidRPr="00BE57DD">
        <w:rPr>
          <w:rFonts w:ascii="Arial" w:hAnsi="Arial"/>
        </w:rPr>
        <w:t>pH-Responsive: Tumours are more acidic than healthy tissue (pH 6.4-6.8 versus 7.4). pH-responsive cubosomes are formulated with ionisable lipids or acid-sensitive polymer coatings that destabilise at low pH, triggering drug release within the tumour or inside acidic cellular compartments such as endosomes and lysosomes. Under acidic pH conditions, these nanoparticles exhibit pH-responsive release behaviour, leading to simultaneous release of the drug and, in some cases, a photosensitiser, with in vivo studies showing higher antitumour efficacy than free drugs.</w:t>
      </w:r>
      <w:r w:rsidRPr="00BE57DD">
        <w:rPr>
          <w:rFonts w:ascii="Arial" w:hAnsi="Arial"/>
          <w:vertAlign w:val="superscript"/>
        </w:rPr>
        <w:t>31</w:t>
      </w:r>
    </w:p>
    <w:p w14:paraId="45C0083D" w14:textId="77777777" w:rsidR="009459DF" w:rsidRPr="00BE57DD" w:rsidRDefault="009459DF" w:rsidP="009459DF">
      <w:pPr>
        <w:spacing w:line="360" w:lineRule="auto"/>
        <w:jc w:val="both"/>
        <w:rPr>
          <w:rFonts w:ascii="Arial" w:hAnsi="Arial" w:cs="Arial"/>
        </w:rPr>
      </w:pPr>
      <w:r w:rsidRPr="00BE57DD">
        <w:rPr>
          <w:rFonts w:ascii="Arial" w:hAnsi="Arial"/>
        </w:rPr>
        <w:lastRenderedPageBreak/>
        <w:t>Redox-Responsive: Cancer cells contain higher levels of glutathione (GSH), a natural antioxidant, than normal cells. Cubosomes can be engineered with disulfide bonds that break in the presence of high GSH levels, releasing the drug selectively inside cancer cells. The concentration of GSH is 2-3 orders of magnitude higher intracellularly than in extracellular plasma, and this sharp gradient can be exploited to trigger disulfide bond cleavage and rapid cargo release.</w:t>
      </w:r>
      <w:r w:rsidRPr="00BE57DD">
        <w:rPr>
          <w:rFonts w:ascii="Arial" w:hAnsi="Arial"/>
          <w:vertAlign w:val="superscript"/>
        </w:rPr>
        <w:t>42</w:t>
      </w:r>
    </w:p>
    <w:p w14:paraId="7308F31C" w14:textId="77777777" w:rsidR="009459DF" w:rsidRPr="00BE57DD" w:rsidRDefault="009459DF" w:rsidP="009459DF">
      <w:pPr>
        <w:spacing w:line="360" w:lineRule="auto"/>
        <w:jc w:val="both"/>
        <w:rPr>
          <w:rFonts w:ascii="Arial" w:hAnsi="Arial" w:cs="Arial"/>
        </w:rPr>
      </w:pPr>
    </w:p>
    <w:p w14:paraId="3963690A"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 BIOMEDICAL APPLICATIONS OF CUBOSOMES</w:t>
      </w:r>
    </w:p>
    <w:p w14:paraId="35C185D1"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7.1. Anticancer Drug Delivery</w:t>
      </w:r>
    </w:p>
    <w:p w14:paraId="5C376CF4" w14:textId="77777777" w:rsidR="009459DF" w:rsidRPr="00BE57DD" w:rsidRDefault="009459DF" w:rsidP="009459DF">
      <w:pPr>
        <w:spacing w:line="360" w:lineRule="auto"/>
        <w:jc w:val="both"/>
        <w:rPr>
          <w:rFonts w:ascii="Arial" w:hAnsi="Arial" w:cs="Arial"/>
          <w:b/>
          <w:bCs/>
        </w:rPr>
      </w:pPr>
      <w:r w:rsidRPr="00BE57DD">
        <w:rPr>
          <w:rFonts w:ascii="Arial" w:hAnsi="Arial"/>
        </w:rPr>
        <w:t>Cancer is one of the most explored applications for cubosomes. Their ability to solubilise poorly water-soluble drugs, enable sustained release and accumulate in tumours through the EPR effect makes them relevant to oncology. Cubosomes can transport a range of therapeutic substances, including anticancer drugs, genes and imaging agents, and have shown promise for tumour-targeted delivery while limiting effects on healthy tissues.</w:t>
      </w:r>
      <w:r w:rsidRPr="00BE57DD">
        <w:rPr>
          <w:rFonts w:ascii="Arial" w:hAnsi="Arial"/>
          <w:vertAlign w:val="superscript"/>
        </w:rPr>
        <w:t>43</w:t>
      </w:r>
    </w:p>
    <w:p w14:paraId="555BB829"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Key examples include paclitaxel (PTX), for which GMO-based cubosomes improved solubility, extended release over 24-72 hours and increased in vivo tumour accumulation. Doxorubicin (DOX) cubosomes reduced cardiotoxicity while maintaining antitumour efficacy. Co-delivery systems, such as PTX with curcumin and DOX with siRNA, have shown synergistic tumour inhibition in preclinical models. Recent years have seen substantial progress in cubosome synthesis, characterisation, drug-release control and target selectivity for anticancer compounds, although clinical translation remains slow and requires additional evidence.</w:t>
      </w:r>
      <w:r w:rsidRPr="00BE57DD">
        <w:rPr>
          <w:rFonts w:ascii="Arial" w:hAnsi="Arial"/>
          <w:vertAlign w:val="superscript"/>
        </w:rPr>
        <w:t>11</w:t>
      </w:r>
    </w:p>
    <w:p w14:paraId="3AB4EFD6"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7.2. Anti-Infective Applications</w:t>
      </w:r>
    </w:p>
    <w:p w14:paraId="4A61B0A5"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 xml:space="preserve">Cubosomes may help address antimicrobial resistance by improving the pharmacokinetics of existing antibiotics and enabling delivery of novel agents, such as antimicrobial peptides and photosensitisers. Ciprofloxacin cubosomes showed prolonged activity against </w:t>
      </w:r>
      <w:r w:rsidRPr="00BE57DD">
        <w:rPr>
          <w:rFonts w:ascii="Arial" w:hAnsi="Arial"/>
          <w:i/>
        </w:rPr>
        <w:t>P. aeruginosa</w:t>
      </w:r>
      <w:r w:rsidRPr="00BE57DD">
        <w:rPr>
          <w:rFonts w:ascii="Arial" w:hAnsi="Arial"/>
        </w:rPr>
        <w:t xml:space="preserve">, </w:t>
      </w:r>
      <w:r w:rsidRPr="00BE57DD">
        <w:rPr>
          <w:rFonts w:ascii="Arial" w:hAnsi="Arial"/>
          <w:i/>
        </w:rPr>
        <w:t>S. aureus</w:t>
      </w:r>
      <w:r w:rsidRPr="00BE57DD">
        <w:rPr>
          <w:rFonts w:ascii="Arial" w:hAnsi="Arial"/>
        </w:rPr>
        <w:t xml:space="preserve"> and </w:t>
      </w:r>
      <w:r w:rsidRPr="00BE57DD">
        <w:rPr>
          <w:rFonts w:ascii="Arial" w:hAnsi="Arial"/>
          <w:i/>
        </w:rPr>
        <w:t>E. coli</w:t>
      </w:r>
      <w:r w:rsidRPr="00BE57DD">
        <w:rPr>
          <w:rFonts w:ascii="Arial" w:hAnsi="Arial"/>
        </w:rPr>
        <w:t xml:space="preserve"> and reduced bacterial lung load in inhaled formulations. Amphotericin B cubosomes achieved comparable antifungal efficacy with markedly less nephrotoxicity than conventional lipid formulations.</w:t>
      </w:r>
      <w:r w:rsidRPr="00BE57DD">
        <w:rPr>
          <w:rFonts w:ascii="Arial" w:hAnsi="Arial"/>
          <w:vertAlign w:val="superscript"/>
        </w:rPr>
        <w:t>20</w:t>
      </w:r>
    </w:p>
    <w:p w14:paraId="20C283DC"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7.3. Ophthalmic Drug Delivery</w:t>
      </w:r>
    </w:p>
    <w:p w14:paraId="61494132"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Cubosomes are suitable for ocular delivery because their viscoelastic and bioadhesive properties can extend precorneal residence time and accommodate both hydrophilic and hydrophobic drugs. Timolol maleate in GMO/Pluronic F127 cubosomes achieved a 2-3-fold increase in aqueous humour concentration compared with standard eye drops in rabbit studies, with similar improvements reported for acetazolamide, travoprost and dorzolamide.</w:t>
      </w:r>
      <w:r w:rsidRPr="00BE57DD">
        <w:rPr>
          <w:rFonts w:ascii="Arial" w:hAnsi="Arial"/>
          <w:vertAlign w:val="superscript"/>
        </w:rPr>
        <w:t>20</w:t>
      </w:r>
    </w:p>
    <w:p w14:paraId="525716CC"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7.4. Transdermal Drug Delivery</w:t>
      </w:r>
    </w:p>
    <w:p w14:paraId="72125EB5"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Cubosomes enhance skin permeation through three mechanisms: (1) high drug loading creates a strong concentration gradient; (2) GMO interacts with and fluidises stratum corneum lipids; and (3) nanoparticle size allows entry through intercellular pathways, hair follicles and sweat ducts. Their benefits include reduced dosing frequency, enhanced site specificity, reduced toxic side effects and increased bioavailability.</w:t>
      </w:r>
      <w:r w:rsidRPr="00BE57DD">
        <w:rPr>
          <w:rFonts w:ascii="Arial" w:hAnsi="Arial"/>
          <w:vertAlign w:val="superscript"/>
        </w:rPr>
        <w:t>20</w:t>
      </w:r>
    </w:p>
    <w:p w14:paraId="45C83459"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7.5. Oral Drug Delivery</w:t>
      </w:r>
    </w:p>
    <w:p w14:paraId="2C8D1812" w14:textId="77777777" w:rsidR="009459DF" w:rsidRPr="00BE57DD" w:rsidRDefault="009459DF" w:rsidP="009459DF">
      <w:pPr>
        <w:spacing w:line="360" w:lineRule="auto"/>
        <w:jc w:val="both"/>
        <w:rPr>
          <w:rFonts w:ascii="Arial" w:hAnsi="Arial" w:cs="Arial"/>
          <w:b/>
          <w:bCs/>
        </w:rPr>
      </w:pPr>
      <w:r w:rsidRPr="00BE57DD">
        <w:rPr>
          <w:rFonts w:ascii="Arial" w:hAnsi="Arial"/>
        </w:rPr>
        <w:t>Cubosomes improve oral bioavailability by solubilising poorly soluble drugs, protecting them from gastrointestinal degradation and promoting lymphatic uptake. The GMO matrix mimics dietary fat absorption, thereby bypassing hepatic first-pass metabolism for suitable compounds. Drugs may be absorbed intact by enterocyte endocytosis or released by micellar solubilisation upon contact with bile salts. pH-responsive cubosome designs further exploit the acidic tumour microenvironment and gastrointestinal pH gradients to enable triggered drug release.</w:t>
      </w:r>
      <w:r w:rsidRPr="00BE57DD">
        <w:rPr>
          <w:rFonts w:ascii="Arial" w:hAnsi="Arial"/>
          <w:vertAlign w:val="superscript"/>
        </w:rPr>
        <w:t>44</w:t>
      </w:r>
    </w:p>
    <w:p w14:paraId="3BE126EF" w14:textId="77777777" w:rsidR="009459DF" w:rsidRPr="00BE57DD" w:rsidRDefault="009459DF" w:rsidP="009459DF">
      <w:pPr>
        <w:spacing w:line="360" w:lineRule="auto"/>
        <w:jc w:val="both"/>
        <w:rPr>
          <w:rFonts w:ascii="Arial" w:hAnsi="Arial" w:cs="Arial"/>
          <w:b/>
          <w:bCs/>
          <w:sz w:val="24"/>
          <w:szCs w:val="24"/>
        </w:rPr>
      </w:pPr>
      <w:r w:rsidRPr="00BE57DD">
        <w:rPr>
          <w:rFonts w:ascii="Arial" w:hAnsi="Arial" w:cs="Arial"/>
          <w:b/>
          <w:bCs/>
          <w:sz w:val="22"/>
          <w:szCs w:val="22"/>
        </w:rPr>
        <w:t>7.6. Brain Drug Delivery (BBB)</w:t>
      </w:r>
    </w:p>
    <w:p w14:paraId="479F61BC"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lastRenderedPageBreak/>
        <w:t>The blood-brain barrier (BBB) blocks more than 98% of drugs from reaching the brain. Cubosomes can bypass it through receptor-mediated transcytosis by targeting transferrin receptor (TfR), LRP1 and GLUT1, all of which are highly expressed on brain endothelium. Surface-functionalised cubosomes, such as those modified with transferrin, OX26 antibody or Angiopep-2, have improved brain accumulation and reduced tumour burden in glioblastoma models.</w:t>
      </w:r>
      <w:r w:rsidRPr="00BE57DD">
        <w:rPr>
          <w:rFonts w:ascii="Arial" w:hAnsi="Arial"/>
          <w:vertAlign w:val="superscript"/>
        </w:rPr>
        <w:t>31</w:t>
      </w:r>
    </w:p>
    <w:p w14:paraId="48754B01"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b/>
          <w:sz w:val="22"/>
        </w:rPr>
        <w:t>7.7. Vaccine Delivery and Immunotherapy</w:t>
      </w:r>
    </w:p>
    <w:p w14:paraId="56CB39CE" w14:textId="77777777" w:rsidR="009459DF" w:rsidRPr="00BE57DD" w:rsidRDefault="009459DF" w:rsidP="009459DF">
      <w:pPr>
        <w:spacing w:line="360" w:lineRule="auto"/>
        <w:jc w:val="both"/>
        <w:rPr>
          <w:rFonts w:ascii="Arial" w:hAnsi="Arial" w:cs="Arial"/>
        </w:rPr>
      </w:pPr>
      <w:r w:rsidRPr="00BE57DD">
        <w:rPr>
          <w:rFonts w:ascii="Arial" w:hAnsi="Arial"/>
        </w:rPr>
        <w:t>Cubic lipid phases can act as particulate antigen depots, enabling slow antigen release, dendritic cell recruitment and possible inflammasome activation. Cubosomes possess high surface area, are biocompatible and provide enhanced drug protection, which may make them useful adjuvant platforms. TLR agonist-loaded cubosomes (MPLA + CpG) show synergistic Th1-skewing activity relevant to cancer immunotherapy and intracellular pathogen vaccines.</w:t>
      </w:r>
      <w:r w:rsidRPr="00BE57DD">
        <w:rPr>
          <w:rFonts w:ascii="Arial" w:hAnsi="Arial"/>
          <w:vertAlign w:val="superscript"/>
        </w:rPr>
        <w:t>31</w:t>
      </w:r>
    </w:p>
    <w:p w14:paraId="4D7588E0" w14:textId="77777777" w:rsidR="009459DF" w:rsidRPr="00BE57DD" w:rsidRDefault="009459DF" w:rsidP="009459DF">
      <w:pPr>
        <w:spacing w:line="360" w:lineRule="auto"/>
        <w:jc w:val="both"/>
        <w:rPr>
          <w:rFonts w:ascii="Arial" w:hAnsi="Arial" w:cs="Arial"/>
        </w:rPr>
      </w:pPr>
    </w:p>
    <w:p w14:paraId="3110C893"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8. CLINICAL TRANSLATION STATUS AND FUTURE PROSPECTS</w:t>
      </w:r>
    </w:p>
    <w:p w14:paraId="6BEB8904"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8.1. Current Status</w:t>
      </w:r>
    </w:p>
    <w:p w14:paraId="45F44195"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As of 2025, no cubosome-based drug product has received FDA or EMA approval for systemic delivery, in contrast to the maturity of liposomal formulations. Clinical translation has been slow and requires more concrete evidence, mainly because of manufacturing complexity, poorly defined regulatory pathways and the need to reproduce promising preclinical results in human trials.</w:t>
      </w:r>
      <w:r w:rsidRPr="00BE57DD">
        <w:rPr>
          <w:rFonts w:ascii="Arial" w:hAnsi="Arial"/>
          <w:vertAlign w:val="superscript"/>
        </w:rPr>
        <w:t>45</w:t>
      </w:r>
    </w:p>
    <w:p w14:paraId="4684D6F5" w14:textId="77777777" w:rsidR="009459DF" w:rsidRPr="00BE57DD" w:rsidRDefault="009459DF" w:rsidP="009459DF">
      <w:pPr>
        <w:spacing w:line="360" w:lineRule="auto"/>
        <w:jc w:val="both"/>
        <w:rPr>
          <w:rFonts w:ascii="Arial" w:hAnsi="Arial" w:cs="Arial"/>
          <w:vertAlign w:val="superscript"/>
        </w:rPr>
      </w:pPr>
      <w:r w:rsidRPr="00BE57DD">
        <w:rPr>
          <w:rFonts w:ascii="Arial" w:hAnsi="Arial"/>
        </w:rPr>
        <w:t>Challenges persist in large-scale production, regulatory standardisation and comprehensive toxicity assessment. Topical and cosmetic applications are closest to market, given GMO's established safety profile. Emerging translational efforts, such as clinical studies involving statin-loaded cubosomal gels for periodontitis, indicate possible near-term clinical feasibility.</w:t>
      </w:r>
      <w:r w:rsidRPr="00BE57DD">
        <w:rPr>
          <w:rFonts w:ascii="Arial" w:hAnsi="Arial"/>
          <w:vertAlign w:val="superscript"/>
        </w:rPr>
        <w:t>30</w:t>
      </w:r>
    </w:p>
    <w:p w14:paraId="71374912" w14:textId="77777777" w:rsidR="009459DF" w:rsidRPr="00BE57DD" w:rsidRDefault="009459DF" w:rsidP="009459DF">
      <w:pPr>
        <w:spacing w:line="360" w:lineRule="auto"/>
        <w:jc w:val="both"/>
        <w:rPr>
          <w:rFonts w:ascii="Arial" w:hAnsi="Arial" w:cs="Arial"/>
          <w:b/>
          <w:bCs/>
          <w:sz w:val="22"/>
          <w:szCs w:val="22"/>
        </w:rPr>
      </w:pPr>
      <w:r w:rsidRPr="00BE57DD">
        <w:rPr>
          <w:rFonts w:ascii="Arial" w:hAnsi="Arial" w:cs="Arial"/>
          <w:b/>
          <w:bCs/>
          <w:sz w:val="22"/>
          <w:szCs w:val="22"/>
        </w:rPr>
        <w:t>8.2. Future Directions</w:t>
      </w:r>
    </w:p>
    <w:p w14:paraId="70FB3019" w14:textId="77777777" w:rsidR="009459DF" w:rsidRPr="00BE57DD" w:rsidRDefault="009459DF" w:rsidP="009459DF">
      <w:pPr>
        <w:spacing w:line="360" w:lineRule="auto"/>
        <w:jc w:val="both"/>
        <w:rPr>
          <w:rFonts w:ascii="Arial" w:hAnsi="Arial" w:cs="Arial"/>
        </w:rPr>
      </w:pPr>
      <w:r w:rsidRPr="00BE57DD">
        <w:rPr>
          <w:rFonts w:ascii="Arial" w:hAnsi="Arial" w:cs="Arial"/>
        </w:rPr>
        <w:t>The field is advancing on several fronts:</w:t>
      </w:r>
    </w:p>
    <w:p w14:paraId="6F7112F5" w14:textId="77777777" w:rsidR="009459DF" w:rsidRPr="00BE57DD" w:rsidRDefault="009459DF" w:rsidP="009459DF">
      <w:pPr>
        <w:pStyle w:val="ListParagraph"/>
        <w:numPr>
          <w:ilvl w:val="0"/>
          <w:numId w:val="32"/>
        </w:numPr>
        <w:spacing w:line="360" w:lineRule="auto"/>
        <w:jc w:val="both"/>
        <w:rPr>
          <w:rFonts w:ascii="Arial" w:hAnsi="Arial" w:cs="Arial"/>
          <w:sz w:val="20"/>
          <w:szCs w:val="20"/>
        </w:rPr>
      </w:pPr>
      <w:r w:rsidRPr="00BE57DD">
        <w:rPr>
          <w:rFonts w:ascii="Arial" w:hAnsi="Arial"/>
          <w:sz w:val="20"/>
        </w:rPr>
        <w:t>Formulation: New lipid compositions with improved stability, biocompatibility and phase tunability may broaden cubosome utility.</w:t>
      </w:r>
    </w:p>
    <w:p w14:paraId="5FF14626" w14:textId="77777777" w:rsidR="009459DF" w:rsidRPr="00BE57DD" w:rsidRDefault="009459DF" w:rsidP="009459DF">
      <w:pPr>
        <w:pStyle w:val="ListParagraph"/>
        <w:numPr>
          <w:ilvl w:val="0"/>
          <w:numId w:val="32"/>
        </w:numPr>
        <w:spacing w:line="360" w:lineRule="auto"/>
        <w:jc w:val="both"/>
        <w:rPr>
          <w:rFonts w:ascii="Arial" w:hAnsi="Arial" w:cs="Arial"/>
          <w:sz w:val="20"/>
          <w:szCs w:val="20"/>
        </w:rPr>
      </w:pPr>
      <w:r w:rsidRPr="00BE57DD">
        <w:rPr>
          <w:rFonts w:ascii="Arial" w:hAnsi="Arial"/>
          <w:sz w:val="20"/>
        </w:rPr>
        <w:t>Characterisation: Cryo-electron tomography and correlative light-electron microscopy (CLEM) may enable nanoscale three-dimensional imaging of individual particles and subcellular tracking.</w:t>
      </w:r>
    </w:p>
    <w:p w14:paraId="461D1777" w14:textId="77777777" w:rsidR="009459DF" w:rsidRPr="00BE57DD" w:rsidRDefault="009459DF" w:rsidP="009459DF">
      <w:pPr>
        <w:pStyle w:val="ListParagraph"/>
        <w:numPr>
          <w:ilvl w:val="0"/>
          <w:numId w:val="32"/>
        </w:numPr>
        <w:spacing w:line="360" w:lineRule="auto"/>
        <w:jc w:val="both"/>
        <w:rPr>
          <w:rFonts w:ascii="Arial" w:hAnsi="Arial" w:cs="Arial"/>
          <w:sz w:val="20"/>
          <w:szCs w:val="20"/>
        </w:rPr>
      </w:pPr>
      <w:r w:rsidRPr="00BE57DD">
        <w:rPr>
          <w:rFonts w:ascii="Arial" w:hAnsi="Arial"/>
          <w:sz w:val="20"/>
        </w:rPr>
        <w:t>Preclinical models: Three-dimensional tumour organoids and organ-on-chip platforms may improve translational relevance beyond conventional animal models.</w:t>
      </w:r>
    </w:p>
    <w:p w14:paraId="651A0D24" w14:textId="77777777" w:rsidR="009459DF" w:rsidRPr="00BE57DD" w:rsidRDefault="009459DF" w:rsidP="009459DF">
      <w:pPr>
        <w:pStyle w:val="ListParagraph"/>
        <w:numPr>
          <w:ilvl w:val="0"/>
          <w:numId w:val="32"/>
        </w:numPr>
        <w:spacing w:line="360" w:lineRule="auto"/>
        <w:jc w:val="both"/>
        <w:rPr>
          <w:rFonts w:ascii="Arial" w:hAnsi="Arial" w:cs="Arial"/>
          <w:sz w:val="20"/>
          <w:szCs w:val="20"/>
        </w:rPr>
      </w:pPr>
      <w:r w:rsidRPr="00BE57DD">
        <w:rPr>
          <w:rFonts w:ascii="Arial" w:hAnsi="Arial"/>
          <w:sz w:val="20"/>
        </w:rPr>
        <w:t>AI/ML: Machine learning applied across the development pipeline, from lipid-phase prediction to in vivo PK modelling, may reduce time-to-candidate. Biomedical nanotechnology has enabled the development of smart drug-delivery devices that adapt to external stimuli, and AI may further accelerate this process.</w:t>
      </w:r>
      <w:r w:rsidRPr="00BE57DD">
        <w:rPr>
          <w:rFonts w:ascii="Arial" w:hAnsi="Arial"/>
          <w:sz w:val="20"/>
          <w:vertAlign w:val="superscript"/>
        </w:rPr>
        <w:t>11</w:t>
      </w:r>
    </w:p>
    <w:p w14:paraId="337700E9" w14:textId="77777777" w:rsidR="009459DF" w:rsidRPr="00BE57DD" w:rsidRDefault="009459DF" w:rsidP="009459DF">
      <w:pPr>
        <w:pStyle w:val="ListParagraph"/>
        <w:spacing w:line="360" w:lineRule="auto"/>
        <w:jc w:val="both"/>
        <w:rPr>
          <w:rFonts w:ascii="Arial" w:hAnsi="Arial" w:cs="Arial"/>
          <w:sz w:val="20"/>
          <w:szCs w:val="20"/>
        </w:rPr>
      </w:pPr>
    </w:p>
    <w:p w14:paraId="776AB485" w14:textId="77777777" w:rsidR="00E75478" w:rsidRPr="00BE57DD" w:rsidRDefault="00E75478" w:rsidP="00E75478">
      <w:pPr>
        <w:spacing w:before="100" w:beforeAutospacing="1" w:after="100" w:afterAutospacing="1"/>
        <w:rPr>
          <w:rFonts w:ascii="Times New Roman" w:hAnsi="Times New Roman"/>
          <w:sz w:val="24"/>
          <w:szCs w:val="24"/>
          <w:lang w:eastAsia="en-GB"/>
        </w:rPr>
      </w:pPr>
      <w:r w:rsidRPr="00BE57DD">
        <w:rPr>
          <w:rFonts w:ascii="Times New Roman" w:hAnsi="Times New Roman"/>
          <w:b/>
          <w:bCs/>
          <w:sz w:val="24"/>
          <w:szCs w:val="24"/>
          <w:lang w:eastAsia="en-GB"/>
        </w:rPr>
        <w:t>Conclusion</w:t>
      </w:r>
    </w:p>
    <w:p w14:paraId="3F0509E9" w14:textId="77777777" w:rsidR="00941B57" w:rsidRDefault="00941B57" w:rsidP="002D6C47">
      <w:pPr>
        <w:spacing w:before="100" w:beforeAutospacing="1" w:after="100" w:afterAutospacing="1"/>
        <w:jc w:val="both"/>
      </w:pPr>
      <w:proofErr w:type="spellStart"/>
      <w:r>
        <w:t>Cubosomes</w:t>
      </w:r>
      <w:proofErr w:type="spellEnd"/>
      <w:r>
        <w:t xml:space="preserve"> represent a promising class of lipid-based nanocarriers because their </w:t>
      </w:r>
      <w:proofErr w:type="spellStart"/>
      <w:r>
        <w:t>bicontinuous</w:t>
      </w:r>
      <w:proofErr w:type="spellEnd"/>
      <w:r>
        <w:t xml:space="preserve"> cubic liquid crystalline structure provides high internal surface area and distinct aqueous and lipid domains for drug incorporation. This review highlights formulation variables that influence </w:t>
      </w:r>
      <w:proofErr w:type="spellStart"/>
      <w:r>
        <w:t>cubosome</w:t>
      </w:r>
      <w:proofErr w:type="spellEnd"/>
      <w:r>
        <w:t xml:space="preserve"> performance, including lipid selection, </w:t>
      </w:r>
      <w:proofErr w:type="spellStart"/>
      <w:r>
        <w:t>stabiliser</w:t>
      </w:r>
      <w:proofErr w:type="spellEnd"/>
      <w:r>
        <w:t xml:space="preserve"> concentration, preparation method, drug-loading strategy and surface modification. </w:t>
      </w:r>
      <w:proofErr w:type="spellStart"/>
      <w:r>
        <w:t>Characterisation</w:t>
      </w:r>
      <w:proofErr w:type="spellEnd"/>
      <w:r>
        <w:t xml:space="preserve"> by SAXS, cryo-TEM, DLS, zeta potential measurement, DSC, FTIR and </w:t>
      </w:r>
      <w:r>
        <w:rPr>
          <w:rStyle w:val="Emphasis"/>
        </w:rPr>
        <w:t>in vitro</w:t>
      </w:r>
      <w:r>
        <w:t xml:space="preserve"> release testing remains essential for confirming particle structure, colloidal stability and release </w:t>
      </w:r>
      <w:proofErr w:type="spellStart"/>
      <w:r>
        <w:t>behaviour</w:t>
      </w:r>
      <w:proofErr w:type="spellEnd"/>
      <w:r>
        <w:t xml:space="preserve">. The biomedical applications discussed in the manuscript indicate potential value in anticancer therapy, antimicrobial delivery, ocular administration, transdermal and oral delivery, brain targeting and vaccine-related systems. However, most evidence remains experimental or preclinical, and clinical translation is still limited. Future development should </w:t>
      </w:r>
      <w:proofErr w:type="spellStart"/>
      <w:r>
        <w:t>prioritise</w:t>
      </w:r>
      <w:proofErr w:type="spellEnd"/>
      <w:r>
        <w:t xml:space="preserve"> reproducible manufacturing, long-term stability assessment, route-specific safety evaluation </w:t>
      </w:r>
      <w:r>
        <w:lastRenderedPageBreak/>
        <w:t xml:space="preserve">and stronger correlation between </w:t>
      </w:r>
      <w:r>
        <w:rPr>
          <w:rStyle w:val="Emphasis"/>
        </w:rPr>
        <w:t>in vitro</w:t>
      </w:r>
      <w:r>
        <w:t xml:space="preserve"> findings and </w:t>
      </w:r>
      <w:r>
        <w:rPr>
          <w:rStyle w:val="Emphasis"/>
        </w:rPr>
        <w:t>in vivo</w:t>
      </w:r>
      <w:r>
        <w:t xml:space="preserve"> performance. Overall, </w:t>
      </w:r>
      <w:proofErr w:type="spellStart"/>
      <w:r>
        <w:t>cubosomes</w:t>
      </w:r>
      <w:proofErr w:type="spellEnd"/>
      <w:r>
        <w:t xml:space="preserve"> provide a flexible platform for drug-delivery research, but their pharmaceutical relevance will depend on carefully </w:t>
      </w:r>
      <w:proofErr w:type="spellStart"/>
      <w:r>
        <w:t>optimised</w:t>
      </w:r>
      <w:proofErr w:type="spellEnd"/>
      <w:r>
        <w:t xml:space="preserve"> formulations and well-designed translational studies.</w:t>
      </w:r>
    </w:p>
    <w:p w14:paraId="2FA64399" w14:textId="3E5431BE" w:rsidR="00E75478" w:rsidRPr="00BE57DD" w:rsidRDefault="00E75478" w:rsidP="00E75478">
      <w:pPr>
        <w:spacing w:before="100" w:beforeAutospacing="1" w:after="100" w:afterAutospacing="1"/>
        <w:rPr>
          <w:rFonts w:ascii="Arial" w:hAnsi="Arial" w:cs="Arial"/>
          <w:sz w:val="24"/>
          <w:szCs w:val="24"/>
          <w:lang w:eastAsia="en-GB"/>
        </w:rPr>
      </w:pPr>
      <w:r w:rsidRPr="00BE57DD">
        <w:rPr>
          <w:rFonts w:ascii="Arial" w:hAnsi="Arial" w:cs="Arial"/>
          <w:b/>
          <w:bCs/>
          <w:sz w:val="24"/>
          <w:szCs w:val="24"/>
          <w:lang w:eastAsia="en-GB"/>
        </w:rPr>
        <w:t>Limitations</w:t>
      </w:r>
    </w:p>
    <w:p w14:paraId="6B7FD439" w14:textId="27ABB860" w:rsidR="00790ADA" w:rsidRDefault="00F53A7D" w:rsidP="00441B6F">
      <w:pPr>
        <w:pStyle w:val="Body"/>
        <w:spacing w:after="0"/>
      </w:pPr>
      <w:r>
        <w:t xml:space="preserve">This narrative review does not report a systematic search strategy, database coverage, inclusion criteria or quality assessment of the cited literature. Therefore, relevant studies may have been missed, and the discussion may reflect selective reporting. Several applications described are based mainly on experimental or preclinical evidence, with limited direct clinical validation. Reported benefits may vary according to drug type, lipid composition, </w:t>
      </w:r>
      <w:proofErr w:type="spellStart"/>
      <w:r>
        <w:t>stabiliser</w:t>
      </w:r>
      <w:proofErr w:type="spellEnd"/>
      <w:r>
        <w:t xml:space="preserve"> concentration, particle size, administration route and biological model.</w:t>
      </w:r>
    </w:p>
    <w:p w14:paraId="2F1DFFD0" w14:textId="77777777" w:rsidR="00F53A7D" w:rsidRPr="00BE57DD" w:rsidRDefault="00F53A7D" w:rsidP="00441B6F">
      <w:pPr>
        <w:pStyle w:val="Body"/>
        <w:spacing w:after="0"/>
        <w:rPr>
          <w:rFonts w:ascii="Arial" w:hAnsi="Arial" w:cs="Arial"/>
        </w:rPr>
      </w:pPr>
    </w:p>
    <w:p w14:paraId="21FD90EF" w14:textId="77777777" w:rsidR="00E75478" w:rsidRPr="00BE57DD" w:rsidRDefault="00E75478" w:rsidP="00E75478">
      <w:pPr>
        <w:rPr>
          <w:rFonts w:ascii="Arial" w:hAnsi="Arial" w:cs="Arial"/>
          <w:b/>
        </w:rPr>
      </w:pPr>
      <w:r w:rsidRPr="00BE57DD">
        <w:rPr>
          <w:rFonts w:ascii="Arial" w:hAnsi="Arial" w:cs="Arial"/>
          <w:b/>
        </w:rPr>
        <w:t>Declaration of AI Use</w:t>
      </w:r>
    </w:p>
    <w:p w14:paraId="17ADEEFA" w14:textId="77777777" w:rsidR="00E75478" w:rsidRPr="00BE57DD" w:rsidRDefault="00E75478" w:rsidP="00E75478">
      <w:pPr>
        <w:rPr>
          <w:rFonts w:ascii="Arial" w:hAnsi="Arial" w:cs="Arial"/>
        </w:rPr>
      </w:pPr>
    </w:p>
    <w:p w14:paraId="06B5B19C" w14:textId="77777777" w:rsidR="00E75478" w:rsidRPr="00BE57DD" w:rsidRDefault="00E75478" w:rsidP="00E75478">
      <w:pPr>
        <w:jc w:val="both"/>
        <w:rPr>
          <w:rFonts w:ascii="Arial" w:hAnsi="Arial" w:cs="Arial"/>
        </w:rPr>
      </w:pPr>
      <w:r w:rsidRPr="00BE57DD">
        <w:rPr>
          <w:rFonts w:ascii="Arial" w:hAnsi="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36B5769" w14:textId="77777777" w:rsidR="008700AE" w:rsidRPr="00BE57DD" w:rsidRDefault="008700AE" w:rsidP="008D1D63">
      <w:pPr>
        <w:pStyle w:val="Body"/>
        <w:rPr>
          <w:rFonts w:ascii="Arial" w:hAnsi="Arial" w:cs="Arial"/>
        </w:rPr>
      </w:pPr>
    </w:p>
    <w:p w14:paraId="4805114A" w14:textId="77777777" w:rsidR="00B01FCD" w:rsidRPr="00BE57DD" w:rsidRDefault="00B01FCD" w:rsidP="00441B6F">
      <w:pPr>
        <w:pStyle w:val="ReferHead"/>
        <w:spacing w:after="0"/>
        <w:jc w:val="both"/>
        <w:rPr>
          <w:rFonts w:ascii="Arial" w:hAnsi="Arial" w:cs="Arial"/>
        </w:rPr>
      </w:pPr>
      <w:r w:rsidRPr="00BE57DD">
        <w:rPr>
          <w:rFonts w:ascii="Arial" w:hAnsi="Arial" w:cs="Arial"/>
        </w:rPr>
        <w:t>References</w:t>
      </w:r>
    </w:p>
    <w:p w14:paraId="05751BED" w14:textId="77777777" w:rsidR="006A7383" w:rsidRPr="00BE57DD" w:rsidRDefault="006A7383" w:rsidP="00441B6F">
      <w:pPr>
        <w:pStyle w:val="ReferHead"/>
        <w:spacing w:after="0"/>
        <w:jc w:val="both"/>
        <w:rPr>
          <w:rFonts w:ascii="Arial" w:hAnsi="Arial" w:cs="Arial"/>
        </w:rPr>
      </w:pPr>
    </w:p>
    <w:p w14:paraId="7079705F" w14:textId="3C7B183E"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Garg, M., Goyal, A., &amp; Kumari, S. (2021). An update on the recent advances in </w:t>
      </w:r>
      <w:proofErr w:type="spellStart"/>
      <w:r w:rsidRPr="00A519B9">
        <w:rPr>
          <w:rFonts w:ascii="Times New Roman" w:hAnsi="Times New Roman"/>
          <w:sz w:val="24"/>
          <w:szCs w:val="24"/>
        </w:rPr>
        <w:t>cubosome</w:t>
      </w:r>
      <w:proofErr w:type="spellEnd"/>
      <w:r w:rsidRPr="00A519B9">
        <w:rPr>
          <w:rFonts w:ascii="Times New Roman" w:hAnsi="Times New Roman"/>
          <w:sz w:val="24"/>
          <w:szCs w:val="24"/>
        </w:rPr>
        <w:t xml:space="preserve">: A novel drug delivery system. </w:t>
      </w:r>
      <w:r w:rsidRPr="00A519B9">
        <w:rPr>
          <w:rFonts w:ascii="Times New Roman" w:hAnsi="Times New Roman"/>
          <w:i/>
          <w:iCs/>
          <w:sz w:val="24"/>
          <w:szCs w:val="24"/>
        </w:rPr>
        <w:t>Current Drug Metabolism, 22</w:t>
      </w:r>
      <w:r w:rsidRPr="00A519B9">
        <w:rPr>
          <w:rFonts w:ascii="Times New Roman" w:hAnsi="Times New Roman"/>
          <w:sz w:val="24"/>
          <w:szCs w:val="24"/>
        </w:rPr>
        <w:t xml:space="preserve">(6), 441–450. https://doi.org/10.2174/1389200221666210105121532 </w:t>
      </w:r>
    </w:p>
    <w:p w14:paraId="7DD8D3FC" w14:textId="3D16AB5E"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Kaur, S. D., Singh, G., Singh, G., Singhal, K., Kant, S., &amp; Bedi, N. (2021).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as potential nanocarrier for drug delivery: A comprehensive review. </w:t>
      </w:r>
      <w:r w:rsidRPr="00A519B9">
        <w:rPr>
          <w:rFonts w:ascii="Times New Roman" w:hAnsi="Times New Roman"/>
          <w:i/>
          <w:iCs/>
          <w:sz w:val="24"/>
          <w:szCs w:val="24"/>
        </w:rPr>
        <w:t>Journal of Pharmaceutical Research International, 33</w:t>
      </w:r>
      <w:r w:rsidRPr="00A519B9">
        <w:rPr>
          <w:rFonts w:ascii="Times New Roman" w:hAnsi="Times New Roman"/>
          <w:sz w:val="24"/>
          <w:szCs w:val="24"/>
        </w:rPr>
        <w:t xml:space="preserve">(31B), 118–135. https://doi.org/10.9734/jpri/2021/v33i31B31698 </w:t>
      </w:r>
    </w:p>
    <w:p w14:paraId="024964E9" w14:textId="25346478"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Almoshari</w:t>
      </w:r>
      <w:proofErr w:type="spellEnd"/>
      <w:r w:rsidRPr="00A519B9">
        <w:rPr>
          <w:rFonts w:ascii="Times New Roman" w:hAnsi="Times New Roman"/>
          <w:sz w:val="24"/>
          <w:szCs w:val="24"/>
        </w:rPr>
        <w:t xml:space="preserve">, Y. (2022). Development, therapeutic evaluation and </w:t>
      </w:r>
      <w:proofErr w:type="spellStart"/>
      <w:r w:rsidRPr="00A519B9">
        <w:rPr>
          <w:rFonts w:ascii="Times New Roman" w:hAnsi="Times New Roman"/>
          <w:sz w:val="24"/>
          <w:szCs w:val="24"/>
        </w:rPr>
        <w:t>theranostic</w:t>
      </w:r>
      <w:proofErr w:type="spellEnd"/>
      <w:r w:rsidRPr="00A519B9">
        <w:rPr>
          <w:rFonts w:ascii="Times New Roman" w:hAnsi="Times New Roman"/>
          <w:sz w:val="24"/>
          <w:szCs w:val="24"/>
        </w:rPr>
        <w:t xml:space="preserve"> applications of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on cancers: An updated review. </w:t>
      </w:r>
      <w:r w:rsidRPr="00A519B9">
        <w:rPr>
          <w:rFonts w:ascii="Times New Roman" w:hAnsi="Times New Roman"/>
          <w:i/>
          <w:iCs/>
          <w:sz w:val="24"/>
          <w:szCs w:val="24"/>
        </w:rPr>
        <w:t>Pharmaceutics, 14</w:t>
      </w:r>
      <w:r w:rsidRPr="00A519B9">
        <w:rPr>
          <w:rFonts w:ascii="Times New Roman" w:hAnsi="Times New Roman"/>
          <w:sz w:val="24"/>
          <w:szCs w:val="24"/>
        </w:rPr>
        <w:t xml:space="preserve">(3), 600. https://doi.org/10.3390/pharmaceutics14030600 </w:t>
      </w:r>
    </w:p>
    <w:p w14:paraId="54B0E395" w14:textId="4615055D"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Umar, H., Wahab, H. A., </w:t>
      </w:r>
      <w:proofErr w:type="spellStart"/>
      <w:r w:rsidRPr="00A519B9">
        <w:rPr>
          <w:rFonts w:ascii="Times New Roman" w:hAnsi="Times New Roman"/>
          <w:sz w:val="24"/>
          <w:szCs w:val="24"/>
        </w:rPr>
        <w:t>Gazzali</w:t>
      </w:r>
      <w:proofErr w:type="spellEnd"/>
      <w:r w:rsidRPr="00A519B9">
        <w:rPr>
          <w:rFonts w:ascii="Times New Roman" w:hAnsi="Times New Roman"/>
          <w:sz w:val="24"/>
          <w:szCs w:val="24"/>
        </w:rPr>
        <w:t xml:space="preserve">, A. M., Tahir, H., &amp; Ahmad, W. (2022).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Design, development, and tumor-targeted drug delivery applications. </w:t>
      </w:r>
      <w:r w:rsidRPr="00A519B9">
        <w:rPr>
          <w:rFonts w:ascii="Times New Roman" w:hAnsi="Times New Roman"/>
          <w:i/>
          <w:iCs/>
          <w:sz w:val="24"/>
          <w:szCs w:val="24"/>
        </w:rPr>
        <w:t>Polymers, 14</w:t>
      </w:r>
      <w:r w:rsidRPr="00A519B9">
        <w:rPr>
          <w:rFonts w:ascii="Times New Roman" w:hAnsi="Times New Roman"/>
          <w:sz w:val="24"/>
          <w:szCs w:val="24"/>
        </w:rPr>
        <w:t xml:space="preserve">(15), 3118. https://doi.org/10.3390/polym14153118 </w:t>
      </w:r>
    </w:p>
    <w:p w14:paraId="2117BA07" w14:textId="328A301A"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Palma, A. S., Casadei, B. R., Lotierzo, M. C., Castro, R. D., &amp; Barbosa, L. R. S. (2023). A short review on the applicability and use of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as nanocarriers. </w:t>
      </w:r>
      <w:r w:rsidRPr="00A519B9">
        <w:rPr>
          <w:rFonts w:ascii="Times New Roman" w:hAnsi="Times New Roman"/>
          <w:i/>
          <w:iCs/>
          <w:sz w:val="24"/>
          <w:szCs w:val="24"/>
        </w:rPr>
        <w:t>Biophysical Reviews, 15</w:t>
      </w:r>
      <w:r w:rsidRPr="00A519B9">
        <w:rPr>
          <w:rFonts w:ascii="Times New Roman" w:hAnsi="Times New Roman"/>
          <w:sz w:val="24"/>
          <w:szCs w:val="24"/>
        </w:rPr>
        <w:t xml:space="preserve">(4), 553–567. https://doi.org/10.1007/s12551-023-01089-y </w:t>
      </w:r>
    </w:p>
    <w:p w14:paraId="2648626E" w14:textId="758757C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Barriga, H. M. G., Holme, M. N., &amp; Stevens, M. M. (2019).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The next generation of smart lipid nanoparticles? </w:t>
      </w:r>
      <w:proofErr w:type="spellStart"/>
      <w:r w:rsidRPr="00A519B9">
        <w:rPr>
          <w:rFonts w:ascii="Times New Roman" w:hAnsi="Times New Roman"/>
          <w:i/>
          <w:iCs/>
          <w:sz w:val="24"/>
          <w:szCs w:val="24"/>
        </w:rPr>
        <w:t>Angewandte</w:t>
      </w:r>
      <w:proofErr w:type="spellEnd"/>
      <w:r w:rsidRPr="00A519B9">
        <w:rPr>
          <w:rFonts w:ascii="Times New Roman" w:hAnsi="Times New Roman"/>
          <w:i/>
          <w:iCs/>
          <w:sz w:val="24"/>
          <w:szCs w:val="24"/>
        </w:rPr>
        <w:t xml:space="preserve"> Chemie International Edition, 58</w:t>
      </w:r>
      <w:r w:rsidRPr="00A519B9">
        <w:rPr>
          <w:rFonts w:ascii="Times New Roman" w:hAnsi="Times New Roman"/>
          <w:sz w:val="24"/>
          <w:szCs w:val="24"/>
        </w:rPr>
        <w:t xml:space="preserve">(10), 2958–2978. </w:t>
      </w:r>
      <w:hyperlink r:id="rId15" w:tgtFrame="_new" w:history="1">
        <w:r w:rsidRPr="00A519B9">
          <w:rPr>
            <w:rFonts w:ascii="Times New Roman" w:hAnsi="Times New Roman"/>
            <w:color w:val="0000FF"/>
            <w:sz w:val="24"/>
            <w:szCs w:val="24"/>
            <w:u w:val="single"/>
          </w:rPr>
          <w:t>https://doi.org/10.1002/anie.201804067</w:t>
        </w:r>
      </w:hyperlink>
      <w:r w:rsidRPr="00A519B9">
        <w:rPr>
          <w:rFonts w:ascii="Times New Roman" w:hAnsi="Times New Roman"/>
          <w:sz w:val="24"/>
          <w:szCs w:val="24"/>
        </w:rPr>
        <w:t xml:space="preserve"> </w:t>
      </w:r>
    </w:p>
    <w:p w14:paraId="41F4DF2B" w14:textId="293121CB"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Demurtas</w:t>
      </w:r>
      <w:proofErr w:type="spellEnd"/>
      <w:r w:rsidRPr="00A519B9">
        <w:rPr>
          <w:rFonts w:ascii="Times New Roman" w:hAnsi="Times New Roman"/>
          <w:sz w:val="24"/>
          <w:szCs w:val="24"/>
        </w:rPr>
        <w:t xml:space="preserve">, D., Guichard, P., Martiel, I., Mezzenga, R., Hébert, C., &amp; </w:t>
      </w:r>
      <w:proofErr w:type="spellStart"/>
      <w:r w:rsidRPr="00A519B9">
        <w:rPr>
          <w:rFonts w:ascii="Times New Roman" w:hAnsi="Times New Roman"/>
          <w:sz w:val="24"/>
          <w:szCs w:val="24"/>
        </w:rPr>
        <w:t>Sagalowicz</w:t>
      </w:r>
      <w:proofErr w:type="spellEnd"/>
      <w:r w:rsidRPr="00A519B9">
        <w:rPr>
          <w:rFonts w:ascii="Times New Roman" w:hAnsi="Times New Roman"/>
          <w:sz w:val="24"/>
          <w:szCs w:val="24"/>
        </w:rPr>
        <w:t xml:space="preserve">, L. (2015). Direct visualization of dispersed lipid </w:t>
      </w:r>
      <w:proofErr w:type="spellStart"/>
      <w:r w:rsidRPr="00A519B9">
        <w:rPr>
          <w:rFonts w:ascii="Times New Roman" w:hAnsi="Times New Roman"/>
          <w:sz w:val="24"/>
          <w:szCs w:val="24"/>
        </w:rPr>
        <w:t>bicontinuous</w:t>
      </w:r>
      <w:proofErr w:type="spellEnd"/>
      <w:r w:rsidRPr="00A519B9">
        <w:rPr>
          <w:rFonts w:ascii="Times New Roman" w:hAnsi="Times New Roman"/>
          <w:sz w:val="24"/>
          <w:szCs w:val="24"/>
        </w:rPr>
        <w:t xml:space="preserve"> cubic phases by cryo-electron tomography. </w:t>
      </w:r>
      <w:r w:rsidRPr="00A519B9">
        <w:rPr>
          <w:rFonts w:ascii="Times New Roman" w:hAnsi="Times New Roman"/>
          <w:i/>
          <w:iCs/>
          <w:sz w:val="24"/>
          <w:szCs w:val="24"/>
        </w:rPr>
        <w:t>Nature Communications, 6</w:t>
      </w:r>
      <w:r w:rsidRPr="00A519B9">
        <w:rPr>
          <w:rFonts w:ascii="Times New Roman" w:hAnsi="Times New Roman"/>
          <w:sz w:val="24"/>
          <w:szCs w:val="24"/>
        </w:rPr>
        <w:t xml:space="preserve">, 8915. https://doi.org/10.1038/ncomms9915 </w:t>
      </w:r>
    </w:p>
    <w:p w14:paraId="6A2239DA" w14:textId="4C80EB3D"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Satheesan, S., Kamath, K., &amp; </w:t>
      </w:r>
      <w:proofErr w:type="spellStart"/>
      <w:r w:rsidRPr="00A519B9">
        <w:rPr>
          <w:rFonts w:ascii="Times New Roman" w:hAnsi="Times New Roman"/>
          <w:sz w:val="24"/>
          <w:szCs w:val="24"/>
        </w:rPr>
        <w:t>Shabaraya</w:t>
      </w:r>
      <w:proofErr w:type="spellEnd"/>
      <w:r w:rsidRPr="00A519B9">
        <w:rPr>
          <w:rFonts w:ascii="Times New Roman" w:hAnsi="Times New Roman"/>
          <w:sz w:val="24"/>
          <w:szCs w:val="24"/>
        </w:rPr>
        <w:t xml:space="preserve">, A. R. (2022).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and its applications: A review. </w:t>
      </w:r>
      <w:r w:rsidRPr="00A519B9">
        <w:rPr>
          <w:rFonts w:ascii="Times New Roman" w:hAnsi="Times New Roman"/>
          <w:i/>
          <w:iCs/>
          <w:sz w:val="24"/>
          <w:szCs w:val="24"/>
        </w:rPr>
        <w:t>European Journal of Biomedical and Pharmaceutical Sciences, 9</w:t>
      </w:r>
      <w:r w:rsidRPr="00A519B9">
        <w:rPr>
          <w:rFonts w:ascii="Times New Roman" w:hAnsi="Times New Roman"/>
          <w:sz w:val="24"/>
          <w:szCs w:val="24"/>
        </w:rPr>
        <w:t xml:space="preserve">(7), 111–116. </w:t>
      </w:r>
      <w:hyperlink r:id="rId16" w:tgtFrame="_new" w:history="1">
        <w:r w:rsidRPr="00A519B9">
          <w:rPr>
            <w:rFonts w:ascii="Times New Roman" w:hAnsi="Times New Roman"/>
            <w:color w:val="0000FF"/>
            <w:sz w:val="24"/>
            <w:szCs w:val="24"/>
            <w:u w:val="single"/>
          </w:rPr>
          <w:t>https://www.ejbps.com/ejbps/abstract_id/8920</w:t>
        </w:r>
      </w:hyperlink>
      <w:r w:rsidRPr="00A519B9">
        <w:rPr>
          <w:rFonts w:ascii="Times New Roman" w:hAnsi="Times New Roman"/>
          <w:sz w:val="24"/>
          <w:szCs w:val="24"/>
        </w:rPr>
        <w:t xml:space="preserve"> </w:t>
      </w:r>
    </w:p>
    <w:p w14:paraId="3E125A1B" w14:textId="6F923D11"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Abourehab</w:t>
      </w:r>
      <w:proofErr w:type="spellEnd"/>
      <w:r w:rsidRPr="00A519B9">
        <w:rPr>
          <w:rFonts w:ascii="Times New Roman" w:hAnsi="Times New Roman"/>
          <w:sz w:val="24"/>
          <w:szCs w:val="24"/>
        </w:rPr>
        <w:t xml:space="preserve">, M. A. S., Ansari, M. J., Singh, A., Hassan, A., </w:t>
      </w:r>
      <w:proofErr w:type="spellStart"/>
      <w:r w:rsidRPr="00A519B9">
        <w:rPr>
          <w:rFonts w:ascii="Times New Roman" w:hAnsi="Times New Roman"/>
          <w:sz w:val="24"/>
          <w:szCs w:val="24"/>
        </w:rPr>
        <w:t>Abdelgawad</w:t>
      </w:r>
      <w:proofErr w:type="spellEnd"/>
      <w:r w:rsidRPr="00A519B9">
        <w:rPr>
          <w:rFonts w:ascii="Times New Roman" w:hAnsi="Times New Roman"/>
          <w:sz w:val="24"/>
          <w:szCs w:val="24"/>
        </w:rPr>
        <w:t xml:space="preserve">, M. A., Shrivastav, P., </w:t>
      </w:r>
      <w:proofErr w:type="spellStart"/>
      <w:r w:rsidRPr="00A519B9">
        <w:rPr>
          <w:rFonts w:ascii="Times New Roman" w:hAnsi="Times New Roman"/>
          <w:sz w:val="24"/>
          <w:szCs w:val="24"/>
        </w:rPr>
        <w:t>Abualsoud</w:t>
      </w:r>
      <w:proofErr w:type="spellEnd"/>
      <w:r w:rsidRPr="00A519B9">
        <w:rPr>
          <w:rFonts w:ascii="Times New Roman" w:hAnsi="Times New Roman"/>
          <w:sz w:val="24"/>
          <w:szCs w:val="24"/>
        </w:rPr>
        <w:t xml:space="preserve">, B. M., Amaral, L. S., &amp; Pramanik, S. (2022).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as an emerging platform for drug delivery: A review of the state of the art. </w:t>
      </w:r>
      <w:r w:rsidRPr="00A519B9">
        <w:rPr>
          <w:rFonts w:ascii="Times New Roman" w:hAnsi="Times New Roman"/>
          <w:i/>
          <w:iCs/>
          <w:sz w:val="24"/>
          <w:szCs w:val="24"/>
        </w:rPr>
        <w:t>Journal of Materials Chemistry B, 10</w:t>
      </w:r>
      <w:r w:rsidRPr="00A519B9">
        <w:rPr>
          <w:rFonts w:ascii="Times New Roman" w:hAnsi="Times New Roman"/>
          <w:sz w:val="24"/>
          <w:szCs w:val="24"/>
        </w:rPr>
        <w:t xml:space="preserve">(15), 2781–2819. https://doi.org/10.1039/D2TB00031H </w:t>
      </w:r>
    </w:p>
    <w:p w14:paraId="61178597" w14:textId="5988D8D4"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Sreelaya, P., &amp; Bhattacharya, S. (2024). A synoptic update on smart lipid nanocarrier: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and their design development, and recent challenges. </w:t>
      </w:r>
      <w:r w:rsidRPr="00A519B9">
        <w:rPr>
          <w:rFonts w:ascii="Times New Roman" w:hAnsi="Times New Roman"/>
          <w:i/>
          <w:iCs/>
          <w:sz w:val="24"/>
          <w:szCs w:val="24"/>
        </w:rPr>
        <w:t>Current Pharmaceutical Biotechnology, 25</w:t>
      </w:r>
      <w:r w:rsidRPr="00A519B9">
        <w:rPr>
          <w:rFonts w:ascii="Times New Roman" w:hAnsi="Times New Roman"/>
          <w:sz w:val="24"/>
          <w:szCs w:val="24"/>
        </w:rPr>
        <w:t xml:space="preserve">(4), 434–447. </w:t>
      </w:r>
      <w:hyperlink r:id="rId17" w:tgtFrame="_new" w:history="1">
        <w:r w:rsidRPr="00A519B9">
          <w:rPr>
            <w:rFonts w:ascii="Times New Roman" w:hAnsi="Times New Roman"/>
            <w:color w:val="0000FF"/>
            <w:sz w:val="24"/>
            <w:szCs w:val="24"/>
            <w:u w:val="single"/>
          </w:rPr>
          <w:t>https://doi.org/10.2174/1389201024666230519103330</w:t>
        </w:r>
      </w:hyperlink>
      <w:r w:rsidRPr="00A519B9">
        <w:rPr>
          <w:rFonts w:ascii="Times New Roman" w:hAnsi="Times New Roman"/>
          <w:sz w:val="24"/>
          <w:szCs w:val="24"/>
        </w:rPr>
        <w:t xml:space="preserve"> </w:t>
      </w:r>
    </w:p>
    <w:p w14:paraId="5E6CCC24" w14:textId="4AAFA7E4"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lastRenderedPageBreak/>
        <w:t xml:space="preserve">Singh, S., Sachan, K., Verma, S., Singh, N., &amp; Singh, P. K. (2024).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An emerging and promising drug delivery system for enhancing cancer therapy. </w:t>
      </w:r>
      <w:r w:rsidRPr="00A519B9">
        <w:rPr>
          <w:rFonts w:ascii="Times New Roman" w:hAnsi="Times New Roman"/>
          <w:i/>
          <w:iCs/>
          <w:sz w:val="24"/>
          <w:szCs w:val="24"/>
        </w:rPr>
        <w:t>Current Pharmaceutical Biotechnology, 25</w:t>
      </w:r>
      <w:r w:rsidRPr="00A519B9">
        <w:rPr>
          <w:rFonts w:ascii="Times New Roman" w:hAnsi="Times New Roman"/>
          <w:sz w:val="24"/>
          <w:szCs w:val="24"/>
        </w:rPr>
        <w:t xml:space="preserve">(6), 757–771. https://doi.org/10.2174/0113892010257937231025065352 </w:t>
      </w:r>
    </w:p>
    <w:p w14:paraId="0EE07C90" w14:textId="49B5D50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Nath, A. G., Dubey, P., Kumar, A., </w:t>
      </w:r>
      <w:proofErr w:type="spellStart"/>
      <w:r w:rsidRPr="00A519B9">
        <w:rPr>
          <w:rFonts w:ascii="Times New Roman" w:hAnsi="Times New Roman"/>
          <w:sz w:val="24"/>
          <w:szCs w:val="24"/>
        </w:rPr>
        <w:t>Vaiphei</w:t>
      </w:r>
      <w:proofErr w:type="spellEnd"/>
      <w:r w:rsidRPr="00A519B9">
        <w:rPr>
          <w:rFonts w:ascii="Times New Roman" w:hAnsi="Times New Roman"/>
          <w:sz w:val="24"/>
          <w:szCs w:val="24"/>
        </w:rPr>
        <w:t xml:space="preserve">, K. K., Rosenholm, J. M., Bansal, K. K., &amp; </w:t>
      </w:r>
      <w:proofErr w:type="spellStart"/>
      <w:r w:rsidRPr="00A519B9">
        <w:rPr>
          <w:rFonts w:ascii="Times New Roman" w:hAnsi="Times New Roman"/>
          <w:sz w:val="24"/>
          <w:szCs w:val="24"/>
        </w:rPr>
        <w:t>Gulbake</w:t>
      </w:r>
      <w:proofErr w:type="spellEnd"/>
      <w:r w:rsidRPr="00A519B9">
        <w:rPr>
          <w:rFonts w:ascii="Times New Roman" w:hAnsi="Times New Roman"/>
          <w:sz w:val="24"/>
          <w:szCs w:val="24"/>
        </w:rPr>
        <w:t xml:space="preserve">, A. (2024). Recent advances in the use of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as drug carriers with special emphasis on topical applications. </w:t>
      </w:r>
      <w:r w:rsidRPr="00A519B9">
        <w:rPr>
          <w:rFonts w:ascii="Times New Roman" w:hAnsi="Times New Roman"/>
          <w:i/>
          <w:iCs/>
          <w:sz w:val="24"/>
          <w:szCs w:val="24"/>
        </w:rPr>
        <w:t>Journal of Lipids, 2024</w:t>
      </w:r>
      <w:r w:rsidRPr="00A519B9">
        <w:rPr>
          <w:rFonts w:ascii="Times New Roman" w:hAnsi="Times New Roman"/>
          <w:sz w:val="24"/>
          <w:szCs w:val="24"/>
        </w:rPr>
        <w:t xml:space="preserve">, 2683466. https://doi.org/10.1155/2024/2683466 </w:t>
      </w:r>
    </w:p>
    <w:p w14:paraId="551760FA" w14:textId="64917B91"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Abdelaziz, H. M., Mokhtar, S., Anwar, D. M., Khattab, S. N., </w:t>
      </w:r>
      <w:proofErr w:type="spellStart"/>
      <w:r w:rsidRPr="00A519B9">
        <w:rPr>
          <w:rFonts w:ascii="Times New Roman" w:hAnsi="Times New Roman"/>
          <w:sz w:val="24"/>
          <w:szCs w:val="24"/>
        </w:rPr>
        <w:t>Elkhodairy</w:t>
      </w:r>
      <w:proofErr w:type="spellEnd"/>
      <w:r w:rsidRPr="00A519B9">
        <w:rPr>
          <w:rFonts w:ascii="Times New Roman" w:hAnsi="Times New Roman"/>
          <w:sz w:val="24"/>
          <w:szCs w:val="24"/>
        </w:rPr>
        <w:t xml:space="preserve">, K. A., &amp; </w:t>
      </w:r>
      <w:proofErr w:type="spellStart"/>
      <w:r w:rsidRPr="00A519B9">
        <w:rPr>
          <w:rFonts w:ascii="Times New Roman" w:hAnsi="Times New Roman"/>
          <w:sz w:val="24"/>
          <w:szCs w:val="24"/>
        </w:rPr>
        <w:t>Elzoghby</w:t>
      </w:r>
      <w:proofErr w:type="spellEnd"/>
      <w:r w:rsidRPr="00A519B9">
        <w:rPr>
          <w:rFonts w:ascii="Times New Roman" w:hAnsi="Times New Roman"/>
          <w:sz w:val="24"/>
          <w:szCs w:val="24"/>
        </w:rPr>
        <w:t xml:space="preserve">, A. O. (2023).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for enhanced drug delivery and targeting therapeutics. In </w:t>
      </w:r>
      <w:r w:rsidRPr="00A519B9">
        <w:rPr>
          <w:rFonts w:ascii="Times New Roman" w:hAnsi="Times New Roman"/>
          <w:i/>
          <w:iCs/>
          <w:sz w:val="24"/>
          <w:szCs w:val="24"/>
        </w:rPr>
        <w:t xml:space="preserve">Advanced </w:t>
      </w:r>
      <w:proofErr w:type="spellStart"/>
      <w:r w:rsidRPr="00A519B9">
        <w:rPr>
          <w:rFonts w:ascii="Times New Roman" w:hAnsi="Times New Roman"/>
          <w:i/>
          <w:iCs/>
          <w:sz w:val="24"/>
          <w:szCs w:val="24"/>
        </w:rPr>
        <w:t>nanoformulations</w:t>
      </w:r>
      <w:proofErr w:type="spellEnd"/>
      <w:r w:rsidRPr="00A519B9">
        <w:rPr>
          <w:rFonts w:ascii="Times New Roman" w:hAnsi="Times New Roman"/>
          <w:sz w:val="24"/>
          <w:szCs w:val="24"/>
        </w:rPr>
        <w:t xml:space="preserve"> (pp. 263–287). Elsevier. https://www.sciencedirect.com/book/9780323885799/advanced-nanoformulations </w:t>
      </w:r>
    </w:p>
    <w:p w14:paraId="7CF0274A" w14:textId="72FFAE2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Karami, Z., &amp; Hamidi, M. (2016).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Remarkable drug delivery potential. </w:t>
      </w:r>
      <w:r w:rsidRPr="00A519B9">
        <w:rPr>
          <w:rFonts w:ascii="Times New Roman" w:hAnsi="Times New Roman"/>
          <w:i/>
          <w:iCs/>
          <w:sz w:val="24"/>
          <w:szCs w:val="24"/>
        </w:rPr>
        <w:t>Drug Discovery Today, 21</w:t>
      </w:r>
      <w:r w:rsidRPr="00A519B9">
        <w:rPr>
          <w:rFonts w:ascii="Times New Roman" w:hAnsi="Times New Roman"/>
          <w:sz w:val="24"/>
          <w:szCs w:val="24"/>
        </w:rPr>
        <w:t xml:space="preserve">(5), 789–801. https://doi.org/10.1016/j.drudis.2016.01.004 </w:t>
      </w:r>
    </w:p>
    <w:p w14:paraId="2420453C" w14:textId="20E7079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Guo, C., Wang, J., Cao, F., Lee, R. J., &amp; Zhai, G. (2010). Lyotropic liquid crystal systems in drug delivery. </w:t>
      </w:r>
      <w:r w:rsidRPr="00A519B9">
        <w:rPr>
          <w:rFonts w:ascii="Times New Roman" w:hAnsi="Times New Roman"/>
          <w:i/>
          <w:iCs/>
          <w:sz w:val="24"/>
          <w:szCs w:val="24"/>
        </w:rPr>
        <w:t>Drug Discovery Today, 15</w:t>
      </w:r>
      <w:r w:rsidRPr="00A519B9">
        <w:rPr>
          <w:rFonts w:ascii="Times New Roman" w:hAnsi="Times New Roman"/>
          <w:sz w:val="24"/>
          <w:szCs w:val="24"/>
        </w:rPr>
        <w:t xml:space="preserve">(23–24), 1032–1040. https://doi.org/10.1016/j.drudis.2010.09.006 </w:t>
      </w:r>
    </w:p>
    <w:p w14:paraId="050CD250" w14:textId="436B3A4A"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Garti, N., </w:t>
      </w:r>
      <w:proofErr w:type="spellStart"/>
      <w:r w:rsidRPr="00A519B9">
        <w:rPr>
          <w:rFonts w:ascii="Times New Roman" w:hAnsi="Times New Roman"/>
          <w:sz w:val="24"/>
          <w:szCs w:val="24"/>
        </w:rPr>
        <w:t>Libster</w:t>
      </w:r>
      <w:proofErr w:type="spellEnd"/>
      <w:r w:rsidRPr="00A519B9">
        <w:rPr>
          <w:rFonts w:ascii="Times New Roman" w:hAnsi="Times New Roman"/>
          <w:sz w:val="24"/>
          <w:szCs w:val="24"/>
        </w:rPr>
        <w:t xml:space="preserve">, D., &amp; </w:t>
      </w:r>
      <w:proofErr w:type="spellStart"/>
      <w:r w:rsidRPr="00A519B9">
        <w:rPr>
          <w:rFonts w:ascii="Times New Roman" w:hAnsi="Times New Roman"/>
          <w:sz w:val="24"/>
          <w:szCs w:val="24"/>
        </w:rPr>
        <w:t>Aserin</w:t>
      </w:r>
      <w:proofErr w:type="spellEnd"/>
      <w:r w:rsidRPr="00A519B9">
        <w:rPr>
          <w:rFonts w:ascii="Times New Roman" w:hAnsi="Times New Roman"/>
          <w:sz w:val="24"/>
          <w:szCs w:val="24"/>
        </w:rPr>
        <w:t xml:space="preserve">, A. (2014). Solubilization and delivery of drugs from GMO-based lyotropic liquid crystals. In Q. Li (Ed.), </w:t>
      </w:r>
      <w:r w:rsidRPr="00A519B9">
        <w:rPr>
          <w:rFonts w:ascii="Times New Roman" w:hAnsi="Times New Roman"/>
          <w:i/>
          <w:iCs/>
          <w:sz w:val="24"/>
          <w:szCs w:val="24"/>
        </w:rPr>
        <w:t>Nanoscience with liquid crystals: From self-organized nanostructures to applications</w:t>
      </w:r>
      <w:r w:rsidRPr="00A519B9">
        <w:rPr>
          <w:rFonts w:ascii="Times New Roman" w:hAnsi="Times New Roman"/>
          <w:sz w:val="24"/>
          <w:szCs w:val="24"/>
        </w:rPr>
        <w:t xml:space="preserve"> (pp. 355–414). Springer. https://doi.org/10.1007/978-3-319-04867-3_12 </w:t>
      </w:r>
    </w:p>
    <w:p w14:paraId="57ECED6D" w14:textId="511F49D3" w:rsidR="00A519B9" w:rsidRPr="00A519B9" w:rsidRDefault="00A519B9" w:rsidP="00A519B9">
      <w:pPr>
        <w:ind w:left="540" w:hanging="540"/>
        <w:jc w:val="both"/>
        <w:rPr>
          <w:rFonts w:ascii="Times New Roman" w:hAnsi="Times New Roman"/>
          <w:sz w:val="24"/>
          <w:szCs w:val="24"/>
          <w:lang w:val="nl-BE"/>
        </w:rPr>
      </w:pPr>
      <w:r w:rsidRPr="00A519B9">
        <w:rPr>
          <w:rFonts w:ascii="Times New Roman" w:hAnsi="Times New Roman"/>
          <w:sz w:val="24"/>
          <w:szCs w:val="24"/>
        </w:rPr>
        <w:t xml:space="preserve">Barauskas, J., &amp; Landh, T. (2003). Phase behavior of the </w:t>
      </w:r>
      <w:proofErr w:type="spellStart"/>
      <w:r w:rsidRPr="00A519B9">
        <w:rPr>
          <w:rFonts w:ascii="Times New Roman" w:hAnsi="Times New Roman"/>
          <w:sz w:val="24"/>
          <w:szCs w:val="24"/>
        </w:rPr>
        <w:t>phytantriol</w:t>
      </w:r>
      <w:proofErr w:type="spellEnd"/>
      <w:r w:rsidRPr="00A519B9">
        <w:rPr>
          <w:rFonts w:ascii="Times New Roman" w:hAnsi="Times New Roman"/>
          <w:sz w:val="24"/>
          <w:szCs w:val="24"/>
        </w:rPr>
        <w:t xml:space="preserve">/water system. </w:t>
      </w:r>
      <w:r w:rsidRPr="00A519B9">
        <w:rPr>
          <w:rFonts w:ascii="Times New Roman" w:hAnsi="Times New Roman"/>
          <w:i/>
          <w:iCs/>
          <w:sz w:val="24"/>
          <w:szCs w:val="24"/>
          <w:lang w:val="nl-BE"/>
        </w:rPr>
        <w:t>Langmuir, 19</w:t>
      </w:r>
      <w:r w:rsidRPr="00A519B9">
        <w:rPr>
          <w:rFonts w:ascii="Times New Roman" w:hAnsi="Times New Roman"/>
          <w:sz w:val="24"/>
          <w:szCs w:val="24"/>
          <w:lang w:val="nl-BE"/>
        </w:rPr>
        <w:t xml:space="preserve">(23), 9562–9565. https://doi.org/10.1021/la0350812 </w:t>
      </w:r>
    </w:p>
    <w:p w14:paraId="375D4870" w14:textId="4CDA07DB"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Rizwan, S. B., Boyd, B. J., Rades, T., &amp; Hook, S. (2010). </w:t>
      </w:r>
      <w:proofErr w:type="spellStart"/>
      <w:r w:rsidRPr="00A519B9">
        <w:rPr>
          <w:rFonts w:ascii="Times New Roman" w:hAnsi="Times New Roman"/>
          <w:sz w:val="24"/>
          <w:szCs w:val="24"/>
        </w:rPr>
        <w:t>Bicontinuous</w:t>
      </w:r>
      <w:proofErr w:type="spellEnd"/>
      <w:r w:rsidRPr="00A519B9">
        <w:rPr>
          <w:rFonts w:ascii="Times New Roman" w:hAnsi="Times New Roman"/>
          <w:sz w:val="24"/>
          <w:szCs w:val="24"/>
        </w:rPr>
        <w:t xml:space="preserve"> cubic liquid crystals as sustained delivery systems for peptides and proteins. </w:t>
      </w:r>
      <w:r w:rsidRPr="00A519B9">
        <w:rPr>
          <w:rFonts w:ascii="Times New Roman" w:hAnsi="Times New Roman"/>
          <w:i/>
          <w:iCs/>
          <w:sz w:val="24"/>
          <w:szCs w:val="24"/>
        </w:rPr>
        <w:t>Expert Opinion on Drug Delivery, 7</w:t>
      </w:r>
      <w:r w:rsidRPr="00A519B9">
        <w:rPr>
          <w:rFonts w:ascii="Times New Roman" w:hAnsi="Times New Roman"/>
          <w:sz w:val="24"/>
          <w:szCs w:val="24"/>
        </w:rPr>
        <w:t xml:space="preserve">(10), 1133–1144. https://doi.org/10.1517/17425247.2010.515584 </w:t>
      </w:r>
    </w:p>
    <w:p w14:paraId="10B0C25D" w14:textId="76438D0C"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Dong, Y. D., Larson, I., Hanley, T., &amp; Boyd, B. J. (2006). Bulk and dispersed aqueous phase behavior of </w:t>
      </w:r>
      <w:proofErr w:type="spellStart"/>
      <w:r w:rsidRPr="00A519B9">
        <w:rPr>
          <w:rFonts w:ascii="Times New Roman" w:hAnsi="Times New Roman"/>
          <w:sz w:val="24"/>
          <w:szCs w:val="24"/>
        </w:rPr>
        <w:t>phytantriol</w:t>
      </w:r>
      <w:proofErr w:type="spellEnd"/>
      <w:r w:rsidRPr="00A519B9">
        <w:rPr>
          <w:rFonts w:ascii="Times New Roman" w:hAnsi="Times New Roman"/>
          <w:sz w:val="24"/>
          <w:szCs w:val="24"/>
        </w:rPr>
        <w:t xml:space="preserve">: Effect of vitamin E acetate and F127 polymer on liquid crystal nanostructure. </w:t>
      </w:r>
      <w:r w:rsidRPr="00A519B9">
        <w:rPr>
          <w:rFonts w:ascii="Times New Roman" w:hAnsi="Times New Roman"/>
          <w:i/>
          <w:iCs/>
          <w:sz w:val="24"/>
          <w:szCs w:val="24"/>
        </w:rPr>
        <w:t>Langmuir, 22</w:t>
      </w:r>
      <w:r w:rsidRPr="00A519B9">
        <w:rPr>
          <w:rFonts w:ascii="Times New Roman" w:hAnsi="Times New Roman"/>
          <w:sz w:val="24"/>
          <w:szCs w:val="24"/>
        </w:rPr>
        <w:t xml:space="preserve">(23), 9512–9518. https://doi.org/10.1021/la061706v </w:t>
      </w:r>
    </w:p>
    <w:p w14:paraId="681D1CCF" w14:textId="0B3A961A"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Sivadasan, D., Sultan, M. H., Alqahtani, S. S., &amp; Javed, S. (2023).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in drug delivery: A comprehensive review on its structural components, preparation techniques and therapeutic applications. </w:t>
      </w:r>
      <w:r w:rsidRPr="00A519B9">
        <w:rPr>
          <w:rFonts w:ascii="Times New Roman" w:hAnsi="Times New Roman"/>
          <w:i/>
          <w:iCs/>
          <w:sz w:val="24"/>
          <w:szCs w:val="24"/>
        </w:rPr>
        <w:t>Biomedicines, 11</w:t>
      </w:r>
      <w:r w:rsidRPr="00A519B9">
        <w:rPr>
          <w:rFonts w:ascii="Times New Roman" w:hAnsi="Times New Roman"/>
          <w:sz w:val="24"/>
          <w:szCs w:val="24"/>
        </w:rPr>
        <w:t xml:space="preserve">(4), 1114. </w:t>
      </w:r>
      <w:hyperlink r:id="rId18" w:tgtFrame="_new" w:history="1">
        <w:r w:rsidRPr="00A519B9">
          <w:rPr>
            <w:rFonts w:ascii="Times New Roman" w:hAnsi="Times New Roman"/>
            <w:color w:val="0000FF"/>
            <w:sz w:val="24"/>
            <w:szCs w:val="24"/>
            <w:u w:val="single"/>
          </w:rPr>
          <w:t>https://doi.org/10.3390/biomedicines11041114</w:t>
        </w:r>
      </w:hyperlink>
      <w:r w:rsidRPr="00A519B9">
        <w:rPr>
          <w:rFonts w:ascii="Times New Roman" w:hAnsi="Times New Roman"/>
          <w:sz w:val="24"/>
          <w:szCs w:val="24"/>
        </w:rPr>
        <w:t xml:space="preserve"> </w:t>
      </w:r>
    </w:p>
    <w:p w14:paraId="3FE725CA" w14:textId="3D1756D7"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Attri</w:t>
      </w:r>
      <w:proofErr w:type="spellEnd"/>
      <w:r w:rsidRPr="00A519B9">
        <w:rPr>
          <w:rFonts w:ascii="Times New Roman" w:hAnsi="Times New Roman"/>
          <w:sz w:val="24"/>
          <w:szCs w:val="24"/>
        </w:rPr>
        <w:t xml:space="preserve">, N., Das, S., Banerjee, J., Shamsuddin, S. H., Dash, S. K., &amp; Pramanik, A. (2024). Liposomes to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The evolution of lipidic nanocarriers and their cutting-edge biomedical applications. </w:t>
      </w:r>
      <w:r w:rsidRPr="00A519B9">
        <w:rPr>
          <w:rFonts w:ascii="Times New Roman" w:hAnsi="Times New Roman"/>
          <w:i/>
          <w:iCs/>
          <w:sz w:val="24"/>
          <w:szCs w:val="24"/>
        </w:rPr>
        <w:t>ACS Applied Bio Materials, 7</w:t>
      </w:r>
      <w:r w:rsidRPr="00A519B9">
        <w:rPr>
          <w:rFonts w:ascii="Times New Roman" w:hAnsi="Times New Roman"/>
          <w:sz w:val="24"/>
          <w:szCs w:val="24"/>
        </w:rPr>
        <w:t xml:space="preserve">(5), 2677–2694. </w:t>
      </w:r>
      <w:hyperlink r:id="rId19" w:tgtFrame="_new" w:history="1">
        <w:r w:rsidRPr="00A519B9">
          <w:rPr>
            <w:rFonts w:ascii="Times New Roman" w:hAnsi="Times New Roman"/>
            <w:color w:val="0000FF"/>
            <w:sz w:val="24"/>
            <w:szCs w:val="24"/>
            <w:u w:val="single"/>
          </w:rPr>
          <w:t>https://doi.org/10.1021/acsabm.4c00153</w:t>
        </w:r>
      </w:hyperlink>
      <w:r w:rsidRPr="00A519B9">
        <w:rPr>
          <w:rFonts w:ascii="Times New Roman" w:hAnsi="Times New Roman"/>
          <w:sz w:val="24"/>
          <w:szCs w:val="24"/>
        </w:rPr>
        <w:t xml:space="preserve"> </w:t>
      </w:r>
    </w:p>
    <w:p w14:paraId="21A18223" w14:textId="4AABFB35"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Fornasier</w:t>
      </w:r>
      <w:proofErr w:type="spellEnd"/>
      <w:r w:rsidRPr="00A519B9">
        <w:rPr>
          <w:rFonts w:ascii="Times New Roman" w:hAnsi="Times New Roman"/>
          <w:sz w:val="24"/>
          <w:szCs w:val="24"/>
        </w:rPr>
        <w:t xml:space="preserve">, M., &amp; Murgia, S. (2023). Non-lamellar lipid liquid crystalline nanoparticles: A smart platform for nanomedicine applications. </w:t>
      </w:r>
      <w:r w:rsidRPr="00A519B9">
        <w:rPr>
          <w:rFonts w:ascii="Times New Roman" w:hAnsi="Times New Roman"/>
          <w:i/>
          <w:iCs/>
          <w:sz w:val="24"/>
          <w:szCs w:val="24"/>
        </w:rPr>
        <w:t>Frontiers in Soft Matter, 3</w:t>
      </w:r>
      <w:r w:rsidRPr="00A519B9">
        <w:rPr>
          <w:rFonts w:ascii="Times New Roman" w:hAnsi="Times New Roman"/>
          <w:sz w:val="24"/>
          <w:szCs w:val="24"/>
        </w:rPr>
        <w:t xml:space="preserve">, 1109508. https://doi.org/10.3389/frsfm.2023.1109508 </w:t>
      </w:r>
    </w:p>
    <w:p w14:paraId="4C0A44B1" w14:textId="79A0C64C"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Oliveira, C., Ferreira, C. J. O., Sousa, M., Paris, J. L., Gaspar, R., Silva, B. F. B., et al. (2022). A versatile nanocarrier—</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Characterization and applications. </w:t>
      </w:r>
      <w:r w:rsidRPr="00A519B9">
        <w:rPr>
          <w:rFonts w:ascii="Times New Roman" w:hAnsi="Times New Roman"/>
          <w:i/>
          <w:iCs/>
          <w:sz w:val="24"/>
          <w:szCs w:val="24"/>
        </w:rPr>
        <w:t>Nanomaterials, 12</w:t>
      </w:r>
      <w:r w:rsidRPr="00A519B9">
        <w:rPr>
          <w:rFonts w:ascii="Times New Roman" w:hAnsi="Times New Roman"/>
          <w:sz w:val="24"/>
          <w:szCs w:val="24"/>
        </w:rPr>
        <w:t xml:space="preserve">(13), 2224. https://doi.org/10.3390/nano12132224 </w:t>
      </w:r>
    </w:p>
    <w:p w14:paraId="40FA1B2F" w14:textId="47849437"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Kojarunchitt, T., Hook, S., Rizwan, S. B., Rades, T., &amp; Baldursdottir, S. (2011). Development and </w:t>
      </w:r>
      <w:proofErr w:type="spellStart"/>
      <w:r w:rsidRPr="00A519B9">
        <w:rPr>
          <w:rFonts w:ascii="Times New Roman" w:hAnsi="Times New Roman"/>
          <w:sz w:val="24"/>
          <w:szCs w:val="24"/>
        </w:rPr>
        <w:t>characterisation</w:t>
      </w:r>
      <w:proofErr w:type="spellEnd"/>
      <w:r w:rsidRPr="00A519B9">
        <w:rPr>
          <w:rFonts w:ascii="Times New Roman" w:hAnsi="Times New Roman"/>
          <w:sz w:val="24"/>
          <w:szCs w:val="24"/>
        </w:rPr>
        <w:t xml:space="preserve"> of modified poloxamer 407 </w:t>
      </w:r>
      <w:proofErr w:type="spellStart"/>
      <w:r w:rsidRPr="00A519B9">
        <w:rPr>
          <w:rFonts w:ascii="Times New Roman" w:hAnsi="Times New Roman"/>
          <w:sz w:val="24"/>
          <w:szCs w:val="24"/>
        </w:rPr>
        <w:t>thermoresponsive</w:t>
      </w:r>
      <w:proofErr w:type="spellEnd"/>
      <w:r w:rsidRPr="00A519B9">
        <w:rPr>
          <w:rFonts w:ascii="Times New Roman" w:hAnsi="Times New Roman"/>
          <w:sz w:val="24"/>
          <w:szCs w:val="24"/>
        </w:rPr>
        <w:t xml:space="preserve"> depot systems containing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w:t>
      </w:r>
      <w:r w:rsidRPr="00A519B9">
        <w:rPr>
          <w:rFonts w:ascii="Times New Roman" w:hAnsi="Times New Roman"/>
          <w:i/>
          <w:iCs/>
          <w:sz w:val="24"/>
          <w:szCs w:val="24"/>
        </w:rPr>
        <w:t>International Journal of Pharmaceutics, 408</w:t>
      </w:r>
      <w:r w:rsidRPr="00A519B9">
        <w:rPr>
          <w:rFonts w:ascii="Times New Roman" w:hAnsi="Times New Roman"/>
          <w:sz w:val="24"/>
          <w:szCs w:val="24"/>
        </w:rPr>
        <w:t xml:space="preserve">(1–2), 20–26. https://doi.org/10.1016/j.ijpharm.2011.01.037 </w:t>
      </w:r>
    </w:p>
    <w:p w14:paraId="55F1AE98" w14:textId="75A92DF8"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Azhari, H., Strauss, M., Hook, S., Boyd, B. J., &amp; Rizwan, S. B. (2016). </w:t>
      </w:r>
      <w:proofErr w:type="spellStart"/>
      <w:r w:rsidRPr="00A519B9">
        <w:rPr>
          <w:rFonts w:ascii="Times New Roman" w:hAnsi="Times New Roman"/>
          <w:sz w:val="24"/>
          <w:szCs w:val="24"/>
        </w:rPr>
        <w:t>Stabilising</w:t>
      </w:r>
      <w:proofErr w:type="spellEnd"/>
      <w:r w:rsidRPr="00A519B9">
        <w:rPr>
          <w:rFonts w:ascii="Times New Roman" w:hAnsi="Times New Roman"/>
          <w:sz w:val="24"/>
          <w:szCs w:val="24"/>
        </w:rPr>
        <w:t xml:space="preserve">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with Tween 80 as a step towards targeting lipid nanocarriers to the blood-brain barrier. </w:t>
      </w:r>
      <w:r w:rsidRPr="00A519B9">
        <w:rPr>
          <w:rFonts w:ascii="Times New Roman" w:hAnsi="Times New Roman"/>
          <w:i/>
          <w:iCs/>
          <w:sz w:val="24"/>
          <w:szCs w:val="24"/>
        </w:rPr>
        <w:t>European Journal of Pharmaceutics and Biopharmaceutics, 104</w:t>
      </w:r>
      <w:r w:rsidRPr="00A519B9">
        <w:rPr>
          <w:rFonts w:ascii="Times New Roman" w:hAnsi="Times New Roman"/>
          <w:sz w:val="24"/>
          <w:szCs w:val="24"/>
        </w:rPr>
        <w:t xml:space="preserve">, 148–155. https://doi.org/10.1016/j.ejpb.2016.05.001 </w:t>
      </w:r>
    </w:p>
    <w:p w14:paraId="33C3D2DD" w14:textId="53444341"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Wei, Y., Zhang, J., Zheng, Y., Gong, Y., Fu, M., Liu, C., Xu, L., Sun, C. C., Gao, Y., &amp; Qian, S. (2019).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with surface cross-linked chitosan exhibit sustained release and bioavailability enhancement for vinpocetine. </w:t>
      </w:r>
      <w:r w:rsidRPr="00A519B9">
        <w:rPr>
          <w:rFonts w:ascii="Times New Roman" w:hAnsi="Times New Roman"/>
          <w:i/>
          <w:iCs/>
          <w:sz w:val="24"/>
          <w:szCs w:val="24"/>
        </w:rPr>
        <w:t>RSC Advances, 9</w:t>
      </w:r>
      <w:r w:rsidRPr="00A519B9">
        <w:rPr>
          <w:rFonts w:ascii="Times New Roman" w:hAnsi="Times New Roman"/>
          <w:sz w:val="24"/>
          <w:szCs w:val="24"/>
        </w:rPr>
        <w:t xml:space="preserve">(11), 6262–6269. https://doi.org/10.1039/C8RA10302J </w:t>
      </w:r>
    </w:p>
    <w:p w14:paraId="7A7D335C" w14:textId="457538F8"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Pramanik, A., Xu, Z., Ingram, N., Coletta, P. L., Millner, P. A., Tyler, A. I. I., &amp; Hughes, T. A. (2022). Hyaluronic-acid-tagged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deliver </w:t>
      </w:r>
      <w:proofErr w:type="spellStart"/>
      <w:r w:rsidRPr="00A519B9">
        <w:rPr>
          <w:rFonts w:ascii="Times New Roman" w:hAnsi="Times New Roman"/>
          <w:sz w:val="24"/>
          <w:szCs w:val="24"/>
        </w:rPr>
        <w:t>cytotoxics</w:t>
      </w:r>
      <w:proofErr w:type="spellEnd"/>
      <w:r w:rsidRPr="00A519B9">
        <w:rPr>
          <w:rFonts w:ascii="Times New Roman" w:hAnsi="Times New Roman"/>
          <w:sz w:val="24"/>
          <w:szCs w:val="24"/>
        </w:rPr>
        <w:t xml:space="preserve"> specifically to CD44-positive cancer cells. </w:t>
      </w:r>
      <w:r w:rsidRPr="00A519B9">
        <w:rPr>
          <w:rFonts w:ascii="Times New Roman" w:hAnsi="Times New Roman"/>
          <w:i/>
          <w:iCs/>
          <w:sz w:val="24"/>
          <w:szCs w:val="24"/>
        </w:rPr>
        <w:t>Molecular Pharmaceutics, 19</w:t>
      </w:r>
      <w:r w:rsidRPr="00A519B9">
        <w:rPr>
          <w:rFonts w:ascii="Times New Roman" w:hAnsi="Times New Roman"/>
          <w:sz w:val="24"/>
          <w:szCs w:val="24"/>
        </w:rPr>
        <w:t xml:space="preserve">(10), 3713–3727. https://doi.org/10.1021/acs.molpharmaceut.2c00439 </w:t>
      </w:r>
    </w:p>
    <w:p w14:paraId="302850C6" w14:textId="26A9B715" w:rsidR="00A519B9" w:rsidRPr="00A519B9" w:rsidRDefault="00A519B9" w:rsidP="00A519B9">
      <w:pPr>
        <w:ind w:left="540" w:hanging="540"/>
        <w:jc w:val="both"/>
        <w:rPr>
          <w:rFonts w:ascii="Times New Roman" w:hAnsi="Times New Roman"/>
          <w:sz w:val="24"/>
          <w:szCs w:val="24"/>
          <w:lang w:val="nl-BE"/>
        </w:rPr>
      </w:pPr>
      <w:r w:rsidRPr="00A519B9">
        <w:rPr>
          <w:rFonts w:ascii="Times New Roman" w:hAnsi="Times New Roman"/>
          <w:sz w:val="24"/>
          <w:szCs w:val="24"/>
        </w:rPr>
        <w:lastRenderedPageBreak/>
        <w:t xml:space="preserve">Zhai, J., Waddington, L., Wooster, T. J., Aguilar, M. I., &amp; Boyd, B. J. (2011). Revisiting β-casein as a stabilizer for lipid liquid crystalline nanostructured particles. </w:t>
      </w:r>
      <w:r w:rsidRPr="00A519B9">
        <w:rPr>
          <w:rFonts w:ascii="Times New Roman" w:hAnsi="Times New Roman"/>
          <w:i/>
          <w:iCs/>
          <w:sz w:val="24"/>
          <w:szCs w:val="24"/>
          <w:lang w:val="nl-BE"/>
        </w:rPr>
        <w:t>Langmuir, 27</w:t>
      </w:r>
      <w:r w:rsidRPr="00A519B9">
        <w:rPr>
          <w:rFonts w:ascii="Times New Roman" w:hAnsi="Times New Roman"/>
          <w:sz w:val="24"/>
          <w:szCs w:val="24"/>
          <w:lang w:val="nl-BE"/>
        </w:rPr>
        <w:t xml:space="preserve">(24), 14757–14766. https://doi.org/10.1021/la203061f </w:t>
      </w:r>
    </w:p>
    <w:p w14:paraId="15AF9B9E" w14:textId="2A3C8C45"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Zeng, L., Ke, Y., Zheng, C., Song, H., Liu, Z., Hu, X., &amp; Zhou, X. (2023). </w:t>
      </w:r>
      <w:r w:rsidRPr="00A519B9">
        <w:rPr>
          <w:rFonts w:ascii="Times New Roman" w:hAnsi="Times New Roman"/>
          <w:sz w:val="24"/>
          <w:szCs w:val="24"/>
        </w:rPr>
        <w:t xml:space="preserve">Remote loading of hydrophilic drug into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by transmembrane pH-gradient and characterization of drug-loaded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prepared by different method. </w:t>
      </w:r>
      <w:r w:rsidRPr="00A519B9">
        <w:rPr>
          <w:rFonts w:ascii="Times New Roman" w:hAnsi="Times New Roman"/>
          <w:i/>
          <w:iCs/>
          <w:sz w:val="24"/>
          <w:szCs w:val="24"/>
        </w:rPr>
        <w:t>Journal of Pharmaceutical Sciences, 112</w:t>
      </w:r>
      <w:r w:rsidRPr="00A519B9">
        <w:rPr>
          <w:rFonts w:ascii="Times New Roman" w:hAnsi="Times New Roman"/>
          <w:sz w:val="24"/>
          <w:szCs w:val="24"/>
        </w:rPr>
        <w:t xml:space="preserve">(4), 1119–1129. https://doi.org/10.1016/j.xphs.2022.12.024 </w:t>
      </w:r>
    </w:p>
    <w:p w14:paraId="0CF1AE27" w14:textId="173BFA77"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Bhatt, A. H., Patel, H. P., Patel, P. R., Rathod, H. G., </w:t>
      </w:r>
      <w:proofErr w:type="spellStart"/>
      <w:r w:rsidRPr="00A519B9">
        <w:rPr>
          <w:rFonts w:ascii="Times New Roman" w:hAnsi="Times New Roman"/>
          <w:sz w:val="24"/>
          <w:szCs w:val="24"/>
        </w:rPr>
        <w:t>Hirawala</w:t>
      </w:r>
      <w:proofErr w:type="spellEnd"/>
      <w:r w:rsidRPr="00A519B9">
        <w:rPr>
          <w:rFonts w:ascii="Times New Roman" w:hAnsi="Times New Roman"/>
          <w:sz w:val="24"/>
          <w:szCs w:val="24"/>
        </w:rPr>
        <w:t xml:space="preserve">, J. H., Shaikh, P. S., et al. (2025).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in non-oral drug delivery: Advancing precision therapeutics from bench to bedside. </w:t>
      </w:r>
      <w:r w:rsidRPr="00A519B9">
        <w:rPr>
          <w:rFonts w:ascii="Times New Roman" w:hAnsi="Times New Roman"/>
          <w:i/>
          <w:iCs/>
          <w:sz w:val="24"/>
          <w:szCs w:val="24"/>
        </w:rPr>
        <w:t>International Journal of Pharmaceutics, 684</w:t>
      </w:r>
      <w:r w:rsidRPr="00A519B9">
        <w:rPr>
          <w:rFonts w:ascii="Times New Roman" w:hAnsi="Times New Roman"/>
          <w:sz w:val="24"/>
          <w:szCs w:val="24"/>
        </w:rPr>
        <w:t xml:space="preserve">, 126108. https://doi.org/10.1016/j.ijpharm.2025.126108 </w:t>
      </w:r>
    </w:p>
    <w:p w14:paraId="2EB2D906" w14:textId="6BF21EE6"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Miranda, I., Misra, B., Manjunath, M. C., Nayak, G., Likhitha, U., &amp; Nayak, U. Y. (2025). Responsive nano-structured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Advancements and therapeutic applications. </w:t>
      </w:r>
      <w:r w:rsidRPr="00A519B9">
        <w:rPr>
          <w:rFonts w:ascii="Times New Roman" w:hAnsi="Times New Roman"/>
          <w:i/>
          <w:iCs/>
          <w:sz w:val="24"/>
          <w:szCs w:val="24"/>
        </w:rPr>
        <w:t>Advanced Pharmaceutical Bulletin, 15</w:t>
      </w:r>
      <w:r w:rsidRPr="00A519B9">
        <w:rPr>
          <w:rFonts w:ascii="Times New Roman" w:hAnsi="Times New Roman"/>
          <w:sz w:val="24"/>
          <w:szCs w:val="24"/>
        </w:rPr>
        <w:t xml:space="preserve">(2), 284–292. https://doi.org/10.34172/apb.025.43330 </w:t>
      </w:r>
    </w:p>
    <w:p w14:paraId="1E3C8044" w14:textId="789FF290" w:rsidR="00A519B9" w:rsidRPr="00A519B9" w:rsidRDefault="00A519B9" w:rsidP="00A519B9">
      <w:pPr>
        <w:ind w:left="540" w:hanging="540"/>
        <w:jc w:val="both"/>
        <w:rPr>
          <w:rFonts w:ascii="Times New Roman" w:hAnsi="Times New Roman"/>
          <w:sz w:val="24"/>
          <w:szCs w:val="24"/>
          <w:lang w:val="nl-BE"/>
        </w:rPr>
      </w:pPr>
      <w:r w:rsidRPr="00A519B9">
        <w:rPr>
          <w:rFonts w:ascii="Times New Roman" w:hAnsi="Times New Roman"/>
          <w:sz w:val="24"/>
          <w:szCs w:val="24"/>
        </w:rPr>
        <w:t>Rodriguez-Loya, J., Lerma, M., &amp; Gardea-</w:t>
      </w:r>
      <w:proofErr w:type="spellStart"/>
      <w:r w:rsidRPr="00A519B9">
        <w:rPr>
          <w:rFonts w:ascii="Times New Roman" w:hAnsi="Times New Roman"/>
          <w:sz w:val="24"/>
          <w:szCs w:val="24"/>
        </w:rPr>
        <w:t>Torresdey</w:t>
      </w:r>
      <w:proofErr w:type="spellEnd"/>
      <w:r w:rsidRPr="00A519B9">
        <w:rPr>
          <w:rFonts w:ascii="Times New Roman" w:hAnsi="Times New Roman"/>
          <w:sz w:val="24"/>
          <w:szCs w:val="24"/>
        </w:rPr>
        <w:t xml:space="preserve">, J. L. (2023). Dynamic light scattering and its application to control nanoparticle aggregation in colloidal systems: A review. </w:t>
      </w:r>
      <w:r w:rsidRPr="00A519B9">
        <w:rPr>
          <w:rFonts w:ascii="Times New Roman" w:hAnsi="Times New Roman"/>
          <w:i/>
          <w:iCs/>
          <w:sz w:val="24"/>
          <w:szCs w:val="24"/>
          <w:lang w:val="nl-BE"/>
        </w:rPr>
        <w:t>Micromachines, 15</w:t>
      </w:r>
      <w:r w:rsidRPr="00A519B9">
        <w:rPr>
          <w:rFonts w:ascii="Times New Roman" w:hAnsi="Times New Roman"/>
          <w:sz w:val="24"/>
          <w:szCs w:val="24"/>
          <w:lang w:val="nl-BE"/>
        </w:rPr>
        <w:t xml:space="preserve">(1), 24. </w:t>
      </w:r>
      <w:hyperlink r:id="rId20" w:tgtFrame="_new" w:history="1">
        <w:r w:rsidRPr="00A519B9">
          <w:rPr>
            <w:rFonts w:ascii="Times New Roman" w:hAnsi="Times New Roman"/>
            <w:color w:val="0000FF"/>
            <w:sz w:val="24"/>
            <w:szCs w:val="24"/>
            <w:u w:val="single"/>
            <w:lang w:val="nl-BE"/>
          </w:rPr>
          <w:t>https://doi.org/10.3390/mi15010024</w:t>
        </w:r>
      </w:hyperlink>
      <w:r w:rsidRPr="00A519B9">
        <w:rPr>
          <w:rFonts w:ascii="Times New Roman" w:hAnsi="Times New Roman"/>
          <w:sz w:val="24"/>
          <w:szCs w:val="24"/>
          <w:lang w:val="nl-BE"/>
        </w:rPr>
        <w:t xml:space="preserve"> </w:t>
      </w:r>
    </w:p>
    <w:p w14:paraId="12117651" w14:textId="1C2A2190"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Zewail, M., Gaafar, P. M. E., Ali, M. M., &amp; Abbas, H. (2022). </w:t>
      </w:r>
      <w:r w:rsidRPr="00A519B9">
        <w:rPr>
          <w:rFonts w:ascii="Times New Roman" w:hAnsi="Times New Roman"/>
          <w:sz w:val="24"/>
          <w:szCs w:val="24"/>
        </w:rPr>
        <w:t xml:space="preserve">Lipidic cubic-phase leflunomide nanoparticles: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as a potential tool for breast cancer management. </w:t>
      </w:r>
      <w:r w:rsidRPr="00A519B9">
        <w:rPr>
          <w:rFonts w:ascii="Times New Roman" w:hAnsi="Times New Roman"/>
          <w:i/>
          <w:iCs/>
          <w:sz w:val="24"/>
          <w:szCs w:val="24"/>
        </w:rPr>
        <w:t>Drug Delivery, 29</w:t>
      </w:r>
      <w:r w:rsidRPr="00A519B9">
        <w:rPr>
          <w:rFonts w:ascii="Times New Roman" w:hAnsi="Times New Roman"/>
          <w:sz w:val="24"/>
          <w:szCs w:val="24"/>
        </w:rPr>
        <w:t xml:space="preserve">(1), 1663–1674. https://doi.org/10.1080/10717544.2022.2079770 </w:t>
      </w:r>
    </w:p>
    <w:p w14:paraId="42F4AB16" w14:textId="0903CAC1"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Elhabal</w:t>
      </w:r>
      <w:proofErr w:type="spellEnd"/>
      <w:r w:rsidRPr="00A519B9">
        <w:rPr>
          <w:rFonts w:ascii="Times New Roman" w:hAnsi="Times New Roman"/>
          <w:sz w:val="24"/>
          <w:szCs w:val="24"/>
        </w:rPr>
        <w:t xml:space="preserve">, S. F., Mahfouz, O. M., Elrefai, M. F. M., </w:t>
      </w:r>
      <w:proofErr w:type="spellStart"/>
      <w:r w:rsidRPr="00A519B9">
        <w:rPr>
          <w:rFonts w:ascii="Times New Roman" w:hAnsi="Times New Roman"/>
          <w:sz w:val="24"/>
          <w:szCs w:val="24"/>
        </w:rPr>
        <w:t>Teaima</w:t>
      </w:r>
      <w:proofErr w:type="spellEnd"/>
      <w:r w:rsidRPr="00A519B9">
        <w:rPr>
          <w:rFonts w:ascii="Times New Roman" w:hAnsi="Times New Roman"/>
          <w:sz w:val="24"/>
          <w:szCs w:val="24"/>
        </w:rPr>
        <w:t>, M. H., Abdalla, A., &amp; El-</w:t>
      </w:r>
      <w:proofErr w:type="spellStart"/>
      <w:r w:rsidRPr="00A519B9">
        <w:rPr>
          <w:rFonts w:ascii="Times New Roman" w:hAnsi="Times New Roman"/>
          <w:sz w:val="24"/>
          <w:szCs w:val="24"/>
        </w:rPr>
        <w:t>Nabarawi</w:t>
      </w:r>
      <w:proofErr w:type="spellEnd"/>
      <w:r w:rsidRPr="00A519B9">
        <w:rPr>
          <w:rFonts w:ascii="Times New Roman" w:hAnsi="Times New Roman"/>
          <w:sz w:val="24"/>
          <w:szCs w:val="24"/>
        </w:rPr>
        <w:t xml:space="preserve">, M. (2025). Sustained intraocular pressure reduction using bisoprolol-loaded PLGA nanoparticles: A promising strategy for enhanced ocular delivery with reduced GFAP expression indicative of lower glial activation. </w:t>
      </w:r>
      <w:r w:rsidRPr="00A519B9">
        <w:rPr>
          <w:rFonts w:ascii="Times New Roman" w:hAnsi="Times New Roman"/>
          <w:i/>
          <w:iCs/>
          <w:sz w:val="24"/>
          <w:szCs w:val="24"/>
        </w:rPr>
        <w:t>Pharmaceutics, 17</w:t>
      </w:r>
      <w:r w:rsidRPr="00A519B9">
        <w:rPr>
          <w:rFonts w:ascii="Times New Roman" w:hAnsi="Times New Roman"/>
          <w:sz w:val="24"/>
          <w:szCs w:val="24"/>
        </w:rPr>
        <w:t xml:space="preserve">(11), 1418. https://doi.org/10.3390/pharmaceutics17111418 </w:t>
      </w:r>
    </w:p>
    <w:p w14:paraId="3F544488" w14:textId="3426A80E"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Nasr, M., Mokhtar, R., &amp; Abdel-Rashid, R. S. (2025). Optimized PEGylated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 novel approach for specific delivery of dacomitinib to non-small cell lung cancer cells. </w:t>
      </w:r>
      <w:r w:rsidRPr="00A519B9">
        <w:rPr>
          <w:rFonts w:ascii="Times New Roman" w:hAnsi="Times New Roman"/>
          <w:i/>
          <w:iCs/>
          <w:sz w:val="24"/>
          <w:szCs w:val="24"/>
        </w:rPr>
        <w:t>Materials Advances, 6</w:t>
      </w:r>
      <w:r w:rsidRPr="00A519B9">
        <w:rPr>
          <w:rFonts w:ascii="Times New Roman" w:hAnsi="Times New Roman"/>
          <w:sz w:val="24"/>
          <w:szCs w:val="24"/>
        </w:rPr>
        <w:t xml:space="preserve">, 3903–3917. https://doi.org/10.1039/D4MA01232A </w:t>
      </w:r>
    </w:p>
    <w:p w14:paraId="1ED5F192" w14:textId="6CBFEEA1"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Shoman, N. A., Gebreel, R. M., El-Nabarawi, M. A., &amp; Attia, A. (2023). </w:t>
      </w:r>
      <w:r w:rsidRPr="00A519B9">
        <w:rPr>
          <w:rFonts w:ascii="Times New Roman" w:hAnsi="Times New Roman"/>
          <w:sz w:val="24"/>
          <w:szCs w:val="24"/>
        </w:rPr>
        <w:t xml:space="preserve">Optimization of hyaluronan-enriched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for </w:t>
      </w:r>
      <w:proofErr w:type="spellStart"/>
      <w:r w:rsidRPr="00A519B9">
        <w:rPr>
          <w:rFonts w:ascii="Times New Roman" w:hAnsi="Times New Roman"/>
          <w:sz w:val="24"/>
          <w:szCs w:val="24"/>
        </w:rPr>
        <w:t>bromfenac</w:t>
      </w:r>
      <w:proofErr w:type="spellEnd"/>
      <w:r w:rsidRPr="00A519B9">
        <w:rPr>
          <w:rFonts w:ascii="Times New Roman" w:hAnsi="Times New Roman"/>
          <w:sz w:val="24"/>
          <w:szCs w:val="24"/>
        </w:rPr>
        <w:t xml:space="preserve"> delivery enhancing corneal permeation: Characterization, ex vivo, and in vivo evaluation. </w:t>
      </w:r>
      <w:r w:rsidRPr="00A519B9">
        <w:rPr>
          <w:rFonts w:ascii="Times New Roman" w:hAnsi="Times New Roman"/>
          <w:i/>
          <w:iCs/>
          <w:sz w:val="24"/>
          <w:szCs w:val="24"/>
        </w:rPr>
        <w:t>Drug Delivery, 30</w:t>
      </w:r>
      <w:r w:rsidRPr="00A519B9">
        <w:rPr>
          <w:rFonts w:ascii="Times New Roman" w:hAnsi="Times New Roman"/>
          <w:sz w:val="24"/>
          <w:szCs w:val="24"/>
        </w:rPr>
        <w:t xml:space="preserve">(1), 2162162. https://doi.org/10.1080/10717544.2022.2162162 </w:t>
      </w:r>
    </w:p>
    <w:p w14:paraId="10A1318D" w14:textId="7B9E6645"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Pilli, S., Tamma, K., Shaik, M., </w:t>
      </w:r>
      <w:proofErr w:type="spellStart"/>
      <w:r w:rsidRPr="00A519B9">
        <w:rPr>
          <w:rFonts w:ascii="Times New Roman" w:hAnsi="Times New Roman"/>
          <w:sz w:val="24"/>
          <w:szCs w:val="24"/>
        </w:rPr>
        <w:t>Pragallapati</w:t>
      </w:r>
      <w:proofErr w:type="spellEnd"/>
      <w:r w:rsidRPr="00A519B9">
        <w:rPr>
          <w:rFonts w:ascii="Times New Roman" w:hAnsi="Times New Roman"/>
          <w:sz w:val="24"/>
          <w:szCs w:val="24"/>
        </w:rPr>
        <w:t xml:space="preserve">, R., Raju, N. P., &amp; Raju, V. B. (2025).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 new approach in drug delivery. </w:t>
      </w:r>
      <w:r w:rsidRPr="00A519B9">
        <w:rPr>
          <w:rFonts w:ascii="Times New Roman" w:hAnsi="Times New Roman"/>
          <w:i/>
          <w:iCs/>
          <w:sz w:val="24"/>
          <w:szCs w:val="24"/>
        </w:rPr>
        <w:t>International Journal for Research in Applied Science &amp; Engineering Technology, 13</w:t>
      </w:r>
      <w:r w:rsidRPr="00A519B9">
        <w:rPr>
          <w:rFonts w:ascii="Times New Roman" w:hAnsi="Times New Roman"/>
          <w:sz w:val="24"/>
          <w:szCs w:val="24"/>
        </w:rPr>
        <w:t xml:space="preserve">(11), 3193–3201. </w:t>
      </w:r>
      <w:hyperlink r:id="rId21" w:tgtFrame="_new" w:history="1">
        <w:r w:rsidRPr="00A519B9">
          <w:rPr>
            <w:rFonts w:ascii="Times New Roman" w:hAnsi="Times New Roman"/>
            <w:color w:val="0000FF"/>
            <w:sz w:val="24"/>
            <w:szCs w:val="24"/>
            <w:u w:val="single"/>
          </w:rPr>
          <w:t>https://www.ijraset.com/best-journal/cubosomes-a-new-approach-in-drug-delivery</w:t>
        </w:r>
      </w:hyperlink>
      <w:r w:rsidRPr="00A519B9">
        <w:rPr>
          <w:rFonts w:ascii="Times New Roman" w:hAnsi="Times New Roman"/>
          <w:sz w:val="24"/>
          <w:szCs w:val="24"/>
        </w:rPr>
        <w:t xml:space="preserve"> </w:t>
      </w:r>
    </w:p>
    <w:p w14:paraId="12F6BAF4" w14:textId="21D83CE3"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Telrandhe</w:t>
      </w:r>
      <w:proofErr w:type="spellEnd"/>
      <w:r w:rsidRPr="00A519B9">
        <w:rPr>
          <w:rFonts w:ascii="Times New Roman" w:hAnsi="Times New Roman"/>
          <w:sz w:val="24"/>
          <w:szCs w:val="24"/>
        </w:rPr>
        <w:t xml:space="preserve">, S. G., </w:t>
      </w:r>
      <w:proofErr w:type="spellStart"/>
      <w:r w:rsidRPr="00A519B9">
        <w:rPr>
          <w:rFonts w:ascii="Times New Roman" w:hAnsi="Times New Roman"/>
          <w:sz w:val="24"/>
          <w:szCs w:val="24"/>
        </w:rPr>
        <w:t>Bagwe</w:t>
      </w:r>
      <w:proofErr w:type="spellEnd"/>
      <w:r w:rsidRPr="00A519B9">
        <w:rPr>
          <w:rFonts w:ascii="Times New Roman" w:hAnsi="Times New Roman"/>
          <w:sz w:val="24"/>
          <w:szCs w:val="24"/>
        </w:rPr>
        <w:t xml:space="preserve">, D. R., Khan, S. A., Chaudhary, S. P., &amp; Gayakwad, M. V. (2023).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A modified approach for the delivery of complex drugs—A review. </w:t>
      </w:r>
      <w:r w:rsidRPr="00A519B9">
        <w:rPr>
          <w:rFonts w:ascii="Times New Roman" w:hAnsi="Times New Roman"/>
          <w:i/>
          <w:iCs/>
          <w:sz w:val="24"/>
          <w:szCs w:val="24"/>
        </w:rPr>
        <w:t>International Journal of Research and Analytical Reviews, 10</w:t>
      </w:r>
      <w:r w:rsidRPr="00A519B9">
        <w:rPr>
          <w:rFonts w:ascii="Times New Roman" w:hAnsi="Times New Roman"/>
          <w:sz w:val="24"/>
          <w:szCs w:val="24"/>
        </w:rPr>
        <w:t xml:space="preserve">(2), 187–204. </w:t>
      </w:r>
      <w:hyperlink r:id="rId22" w:tgtFrame="_new" w:history="1">
        <w:r w:rsidRPr="00A519B9">
          <w:rPr>
            <w:rFonts w:ascii="Times New Roman" w:hAnsi="Times New Roman"/>
            <w:color w:val="0000FF"/>
            <w:sz w:val="24"/>
            <w:szCs w:val="24"/>
            <w:u w:val="single"/>
          </w:rPr>
          <w:t>https://ijrar.org/papers/IJRAR23B3769.pdf</w:t>
        </w:r>
      </w:hyperlink>
      <w:r w:rsidRPr="00A519B9">
        <w:rPr>
          <w:rFonts w:ascii="Times New Roman" w:hAnsi="Times New Roman"/>
          <w:sz w:val="24"/>
          <w:szCs w:val="24"/>
        </w:rPr>
        <w:t xml:space="preserve"> </w:t>
      </w:r>
    </w:p>
    <w:p w14:paraId="1E6ED61E" w14:textId="6E45D28B"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Askarizadeh</w:t>
      </w:r>
      <w:proofErr w:type="spellEnd"/>
      <w:r w:rsidRPr="00A519B9">
        <w:rPr>
          <w:rFonts w:ascii="Times New Roman" w:hAnsi="Times New Roman"/>
          <w:sz w:val="24"/>
          <w:szCs w:val="24"/>
        </w:rPr>
        <w:t xml:space="preserve">, M., Esfandiari, N., </w:t>
      </w:r>
      <w:proofErr w:type="spellStart"/>
      <w:r w:rsidRPr="00A519B9">
        <w:rPr>
          <w:rFonts w:ascii="Times New Roman" w:hAnsi="Times New Roman"/>
          <w:sz w:val="24"/>
          <w:szCs w:val="24"/>
        </w:rPr>
        <w:t>Honarvar</w:t>
      </w:r>
      <w:proofErr w:type="spellEnd"/>
      <w:r w:rsidRPr="00A519B9">
        <w:rPr>
          <w:rFonts w:ascii="Times New Roman" w:hAnsi="Times New Roman"/>
          <w:sz w:val="24"/>
          <w:szCs w:val="24"/>
        </w:rPr>
        <w:t xml:space="preserve">, B., </w:t>
      </w:r>
      <w:proofErr w:type="spellStart"/>
      <w:r w:rsidRPr="00A519B9">
        <w:rPr>
          <w:rFonts w:ascii="Times New Roman" w:hAnsi="Times New Roman"/>
          <w:sz w:val="24"/>
          <w:szCs w:val="24"/>
        </w:rPr>
        <w:t>Sajadian</w:t>
      </w:r>
      <w:proofErr w:type="spellEnd"/>
      <w:r w:rsidRPr="00A519B9">
        <w:rPr>
          <w:rFonts w:ascii="Times New Roman" w:hAnsi="Times New Roman"/>
          <w:sz w:val="24"/>
          <w:szCs w:val="24"/>
        </w:rPr>
        <w:t xml:space="preserve">, S. A., &amp; </w:t>
      </w:r>
      <w:proofErr w:type="spellStart"/>
      <w:r w:rsidRPr="00A519B9">
        <w:rPr>
          <w:rFonts w:ascii="Times New Roman" w:hAnsi="Times New Roman"/>
          <w:sz w:val="24"/>
          <w:szCs w:val="24"/>
        </w:rPr>
        <w:t>Azdarpour</w:t>
      </w:r>
      <w:proofErr w:type="spellEnd"/>
      <w:r w:rsidRPr="00A519B9">
        <w:rPr>
          <w:rFonts w:ascii="Times New Roman" w:hAnsi="Times New Roman"/>
          <w:sz w:val="24"/>
          <w:szCs w:val="24"/>
        </w:rPr>
        <w:t xml:space="preserve">, A. (2023). Kinetic modeling to explain the release of medicine from drug delivery systems. </w:t>
      </w:r>
      <w:proofErr w:type="spellStart"/>
      <w:r w:rsidRPr="00A519B9">
        <w:rPr>
          <w:rFonts w:ascii="Times New Roman" w:hAnsi="Times New Roman"/>
          <w:i/>
          <w:iCs/>
          <w:sz w:val="24"/>
          <w:szCs w:val="24"/>
        </w:rPr>
        <w:t>ChemBioEng</w:t>
      </w:r>
      <w:proofErr w:type="spellEnd"/>
      <w:r w:rsidRPr="00A519B9">
        <w:rPr>
          <w:rFonts w:ascii="Times New Roman" w:hAnsi="Times New Roman"/>
          <w:i/>
          <w:iCs/>
          <w:sz w:val="24"/>
          <w:szCs w:val="24"/>
        </w:rPr>
        <w:t xml:space="preserve"> Reviews, 10</w:t>
      </w:r>
      <w:r w:rsidRPr="00A519B9">
        <w:rPr>
          <w:rFonts w:ascii="Times New Roman" w:hAnsi="Times New Roman"/>
          <w:sz w:val="24"/>
          <w:szCs w:val="24"/>
        </w:rPr>
        <w:t xml:space="preserve">(6), 1006–1049. </w:t>
      </w:r>
      <w:hyperlink r:id="rId23" w:tgtFrame="_new" w:history="1">
        <w:r w:rsidRPr="00A519B9">
          <w:rPr>
            <w:rFonts w:ascii="Times New Roman" w:hAnsi="Times New Roman"/>
            <w:color w:val="0000FF"/>
            <w:sz w:val="24"/>
            <w:szCs w:val="24"/>
            <w:u w:val="single"/>
          </w:rPr>
          <w:t>https://doi.org/10.1002/cben.202300027</w:t>
        </w:r>
      </w:hyperlink>
      <w:r w:rsidRPr="00A519B9">
        <w:rPr>
          <w:rFonts w:ascii="Times New Roman" w:hAnsi="Times New Roman"/>
          <w:sz w:val="24"/>
          <w:szCs w:val="24"/>
        </w:rPr>
        <w:t xml:space="preserve"> </w:t>
      </w:r>
    </w:p>
    <w:p w14:paraId="1D190E93" w14:textId="7921FCE1" w:rsidR="00A519B9" w:rsidRPr="00A519B9" w:rsidRDefault="00A519B9" w:rsidP="00A519B9">
      <w:pPr>
        <w:ind w:left="540" w:hanging="540"/>
        <w:jc w:val="both"/>
        <w:rPr>
          <w:rFonts w:ascii="Times New Roman" w:hAnsi="Times New Roman"/>
          <w:sz w:val="24"/>
          <w:szCs w:val="24"/>
          <w:lang w:val="nl-BE"/>
        </w:rPr>
      </w:pPr>
      <w:r w:rsidRPr="00A519B9">
        <w:rPr>
          <w:rFonts w:ascii="Times New Roman" w:hAnsi="Times New Roman"/>
          <w:sz w:val="24"/>
          <w:szCs w:val="24"/>
        </w:rPr>
        <w:t xml:space="preserve">Santhanakrishnan, K. R., </w:t>
      </w:r>
      <w:proofErr w:type="spellStart"/>
      <w:r w:rsidRPr="00A519B9">
        <w:rPr>
          <w:rFonts w:ascii="Times New Roman" w:hAnsi="Times New Roman"/>
          <w:sz w:val="24"/>
          <w:szCs w:val="24"/>
        </w:rPr>
        <w:t>Koilpillai</w:t>
      </w:r>
      <w:proofErr w:type="spellEnd"/>
      <w:r w:rsidRPr="00A519B9">
        <w:rPr>
          <w:rFonts w:ascii="Times New Roman" w:hAnsi="Times New Roman"/>
          <w:sz w:val="24"/>
          <w:szCs w:val="24"/>
        </w:rPr>
        <w:t xml:space="preserve">, J., &amp; Narayanasamy, D. (2024). PEGylation in pharmaceutical development: Current status and emerging trends in macromolecular and immunotherapeutic drugs. </w:t>
      </w:r>
      <w:r w:rsidRPr="00A519B9">
        <w:rPr>
          <w:rFonts w:ascii="Times New Roman" w:hAnsi="Times New Roman"/>
          <w:i/>
          <w:iCs/>
          <w:sz w:val="24"/>
          <w:szCs w:val="24"/>
          <w:lang w:val="nl-BE"/>
        </w:rPr>
        <w:t>Cureus, 16</w:t>
      </w:r>
      <w:r w:rsidRPr="00A519B9">
        <w:rPr>
          <w:rFonts w:ascii="Times New Roman" w:hAnsi="Times New Roman"/>
          <w:sz w:val="24"/>
          <w:szCs w:val="24"/>
          <w:lang w:val="nl-BE"/>
        </w:rPr>
        <w:t xml:space="preserve">(8), e66669. https://doi.org/10.7759/cureus.66669 </w:t>
      </w:r>
    </w:p>
    <w:p w14:paraId="6550D06D" w14:textId="67D9AC01"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Yan, S., Na, J., Liu, X., &amp; Wu, P. (2024). </w:t>
      </w:r>
      <w:r w:rsidRPr="00A519B9">
        <w:rPr>
          <w:rFonts w:ascii="Times New Roman" w:hAnsi="Times New Roman"/>
          <w:sz w:val="24"/>
          <w:szCs w:val="24"/>
        </w:rPr>
        <w:t xml:space="preserve">Different targeting ligands-mediated drug delivery systems for tumor therapy. </w:t>
      </w:r>
      <w:r w:rsidRPr="00A519B9">
        <w:rPr>
          <w:rFonts w:ascii="Times New Roman" w:hAnsi="Times New Roman"/>
          <w:i/>
          <w:iCs/>
          <w:sz w:val="24"/>
          <w:szCs w:val="24"/>
        </w:rPr>
        <w:t>Pharmaceutics, 16</w:t>
      </w:r>
      <w:r w:rsidRPr="00A519B9">
        <w:rPr>
          <w:rFonts w:ascii="Times New Roman" w:hAnsi="Times New Roman"/>
          <w:sz w:val="24"/>
          <w:szCs w:val="24"/>
        </w:rPr>
        <w:t xml:space="preserve">(2), 248. https://doi.org/10.3390/pharmaceutics16020248 </w:t>
      </w:r>
    </w:p>
    <w:p w14:paraId="6858DA2F" w14:textId="17C26A97"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Badparvar</w:t>
      </w:r>
      <w:proofErr w:type="spellEnd"/>
      <w:r w:rsidRPr="00A519B9">
        <w:rPr>
          <w:rFonts w:ascii="Times New Roman" w:hAnsi="Times New Roman"/>
          <w:sz w:val="24"/>
          <w:szCs w:val="24"/>
        </w:rPr>
        <w:t xml:space="preserve">, F., Marjani, A. P., Salehi, R., &amp; Ramezani, F. (2023). pH/redox responsive size-switchable intelligent </w:t>
      </w:r>
      <w:proofErr w:type="spellStart"/>
      <w:r w:rsidRPr="00A519B9">
        <w:rPr>
          <w:rFonts w:ascii="Times New Roman" w:hAnsi="Times New Roman"/>
          <w:sz w:val="24"/>
          <w:szCs w:val="24"/>
        </w:rPr>
        <w:t>nanovehicle</w:t>
      </w:r>
      <w:proofErr w:type="spellEnd"/>
      <w:r w:rsidRPr="00A519B9">
        <w:rPr>
          <w:rFonts w:ascii="Times New Roman" w:hAnsi="Times New Roman"/>
          <w:sz w:val="24"/>
          <w:szCs w:val="24"/>
        </w:rPr>
        <w:t xml:space="preserve"> for tumor microenvironment targeted DOX release. </w:t>
      </w:r>
      <w:r w:rsidRPr="00A519B9">
        <w:rPr>
          <w:rFonts w:ascii="Times New Roman" w:hAnsi="Times New Roman"/>
          <w:i/>
          <w:iCs/>
          <w:sz w:val="24"/>
          <w:szCs w:val="24"/>
        </w:rPr>
        <w:t>Scientific Reports, 13</w:t>
      </w:r>
      <w:r w:rsidRPr="00A519B9">
        <w:rPr>
          <w:rFonts w:ascii="Times New Roman" w:hAnsi="Times New Roman"/>
          <w:sz w:val="24"/>
          <w:szCs w:val="24"/>
        </w:rPr>
        <w:t xml:space="preserve">, 22475. https://doi.org/10.1038/s41598-023-49446-x </w:t>
      </w:r>
    </w:p>
    <w:p w14:paraId="33B72F31" w14:textId="4EB8DE65"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Attri</w:t>
      </w:r>
      <w:proofErr w:type="spellEnd"/>
      <w:r w:rsidRPr="00A519B9">
        <w:rPr>
          <w:rFonts w:ascii="Times New Roman" w:hAnsi="Times New Roman"/>
          <w:sz w:val="24"/>
          <w:szCs w:val="24"/>
        </w:rPr>
        <w:t xml:space="preserve">, N., Das, S., Banerjee, J., Shamsuddin, S. H., Dash, S. K., &amp; Pramanik, A. (2024). Liposomes to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The evolution of lipidic nanocarriers and their cutting-edge biomedical applications. </w:t>
      </w:r>
      <w:r w:rsidRPr="00A519B9">
        <w:rPr>
          <w:rFonts w:ascii="Times New Roman" w:hAnsi="Times New Roman"/>
          <w:i/>
          <w:iCs/>
          <w:sz w:val="24"/>
          <w:szCs w:val="24"/>
        </w:rPr>
        <w:t>ACS Applied Bio Materials, 7</w:t>
      </w:r>
      <w:r w:rsidRPr="00A519B9">
        <w:rPr>
          <w:rFonts w:ascii="Times New Roman" w:hAnsi="Times New Roman"/>
          <w:sz w:val="24"/>
          <w:szCs w:val="24"/>
        </w:rPr>
        <w:t xml:space="preserve">(5), 2677–2694. </w:t>
      </w:r>
      <w:hyperlink r:id="rId24" w:tgtFrame="_new" w:history="1">
        <w:r w:rsidRPr="00A519B9">
          <w:rPr>
            <w:rFonts w:ascii="Times New Roman" w:hAnsi="Times New Roman"/>
            <w:color w:val="0000FF"/>
            <w:sz w:val="24"/>
            <w:szCs w:val="24"/>
            <w:u w:val="single"/>
          </w:rPr>
          <w:t>https://doi.org/10.1021/acsabm.4c00153</w:t>
        </w:r>
      </w:hyperlink>
      <w:r w:rsidRPr="00A519B9">
        <w:rPr>
          <w:rFonts w:ascii="Times New Roman" w:hAnsi="Times New Roman"/>
          <w:sz w:val="24"/>
          <w:szCs w:val="24"/>
        </w:rPr>
        <w:t xml:space="preserve"> </w:t>
      </w:r>
    </w:p>
    <w:p w14:paraId="159A36C8" w14:textId="7EC36CE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lastRenderedPageBreak/>
        <w:t xml:space="preserve">Mertins, O., Mathews, P. D., &amp; Angelova, A. (2020). Advances in the design of pH-sensitive </w:t>
      </w:r>
      <w:proofErr w:type="spellStart"/>
      <w:r w:rsidRPr="00A519B9">
        <w:rPr>
          <w:rFonts w:ascii="Times New Roman" w:hAnsi="Times New Roman"/>
          <w:sz w:val="24"/>
          <w:szCs w:val="24"/>
        </w:rPr>
        <w:t>cubosome</w:t>
      </w:r>
      <w:proofErr w:type="spellEnd"/>
      <w:r w:rsidRPr="00A519B9">
        <w:rPr>
          <w:rFonts w:ascii="Times New Roman" w:hAnsi="Times New Roman"/>
          <w:sz w:val="24"/>
          <w:szCs w:val="24"/>
        </w:rPr>
        <w:t xml:space="preserve"> liquid crystalline nanocarriers for drug delivery applications. </w:t>
      </w:r>
      <w:r w:rsidRPr="00A519B9">
        <w:rPr>
          <w:rFonts w:ascii="Times New Roman" w:hAnsi="Times New Roman"/>
          <w:i/>
          <w:iCs/>
          <w:sz w:val="24"/>
          <w:szCs w:val="24"/>
        </w:rPr>
        <w:t>Nanomaterials, 10</w:t>
      </w:r>
      <w:r w:rsidRPr="00A519B9">
        <w:rPr>
          <w:rFonts w:ascii="Times New Roman" w:hAnsi="Times New Roman"/>
          <w:sz w:val="24"/>
          <w:szCs w:val="24"/>
        </w:rPr>
        <w:t xml:space="preserve">(5), 963. https://doi.org/10.3390/nano10050963 </w:t>
      </w:r>
    </w:p>
    <w:p w14:paraId="5834512D" w14:textId="107FAE55"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rPr>
        <w:t xml:space="preserve">Varghese, R., Salvi, S., Sood, P., Kulkarni, B., &amp; Kumar, D. (2022).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in cancer drug delivery: A review. </w:t>
      </w:r>
      <w:r w:rsidRPr="00A519B9">
        <w:rPr>
          <w:rFonts w:ascii="Times New Roman" w:hAnsi="Times New Roman"/>
          <w:i/>
          <w:iCs/>
          <w:sz w:val="24"/>
          <w:szCs w:val="24"/>
        </w:rPr>
        <w:t>Colloids and Interface Science Communications, 46</w:t>
      </w:r>
      <w:r w:rsidRPr="00A519B9">
        <w:rPr>
          <w:rFonts w:ascii="Times New Roman" w:hAnsi="Times New Roman"/>
          <w:sz w:val="24"/>
          <w:szCs w:val="24"/>
        </w:rPr>
        <w:t xml:space="preserve">, 100561. https://doi.org/10.1016/j.colcom.2021.100561 </w:t>
      </w:r>
    </w:p>
    <w:p w14:paraId="6A1AFFDD" w14:textId="072F7B86"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Ezeike, A. K., Ezenwa, V. C., Festus, D., Nwosu, C. M., Ugwu, M. C., &amp; Oli, A. N. (2026). </w:t>
      </w:r>
      <w:r w:rsidRPr="00A519B9">
        <w:rPr>
          <w:rFonts w:ascii="Times New Roman" w:hAnsi="Times New Roman"/>
          <w:sz w:val="24"/>
          <w:szCs w:val="24"/>
        </w:rPr>
        <w:t xml:space="preserve">Green synthesis and multi-technique characterization of copper nanoparticles mediated by </w:t>
      </w:r>
      <w:r w:rsidRPr="00A519B9">
        <w:rPr>
          <w:rFonts w:ascii="Times New Roman" w:hAnsi="Times New Roman"/>
          <w:i/>
          <w:iCs/>
          <w:sz w:val="24"/>
          <w:szCs w:val="24"/>
        </w:rPr>
        <w:t>Citrus sinensis</w:t>
      </w:r>
      <w:r w:rsidRPr="00A519B9">
        <w:rPr>
          <w:rFonts w:ascii="Times New Roman" w:hAnsi="Times New Roman"/>
          <w:sz w:val="24"/>
          <w:szCs w:val="24"/>
        </w:rPr>
        <w:t xml:space="preserve"> peel essential oil. </w:t>
      </w:r>
      <w:r w:rsidRPr="00A519B9">
        <w:rPr>
          <w:rFonts w:ascii="Times New Roman" w:hAnsi="Times New Roman"/>
          <w:i/>
          <w:iCs/>
          <w:sz w:val="24"/>
          <w:szCs w:val="24"/>
        </w:rPr>
        <w:t>Journal of Applied Chemical Science International, 17</w:t>
      </w:r>
      <w:r w:rsidRPr="00A519B9">
        <w:rPr>
          <w:rFonts w:ascii="Times New Roman" w:hAnsi="Times New Roman"/>
          <w:sz w:val="24"/>
          <w:szCs w:val="24"/>
        </w:rPr>
        <w:t xml:space="preserve">(1), 139–152. https://doi.org/10.56557/jacsi/2026/v17i110455 </w:t>
      </w:r>
    </w:p>
    <w:p w14:paraId="28D6BD4B" w14:textId="060C0D32" w:rsidR="00A519B9" w:rsidRPr="00A519B9" w:rsidRDefault="00A519B9" w:rsidP="00A519B9">
      <w:pPr>
        <w:ind w:left="540" w:hanging="540"/>
        <w:jc w:val="both"/>
        <w:rPr>
          <w:rFonts w:ascii="Times New Roman" w:hAnsi="Times New Roman"/>
          <w:sz w:val="24"/>
          <w:szCs w:val="24"/>
        </w:rPr>
      </w:pPr>
      <w:r w:rsidRPr="00A519B9">
        <w:rPr>
          <w:rFonts w:ascii="Times New Roman" w:hAnsi="Times New Roman"/>
          <w:sz w:val="24"/>
          <w:szCs w:val="24"/>
          <w:lang w:val="nl-BE"/>
        </w:rPr>
        <w:t xml:space="preserve">Muzib, Y. I., Aruna Kumari, D. R., &amp; Ambedkar, Y. R. (2025). </w:t>
      </w:r>
      <w:r w:rsidRPr="00A519B9">
        <w:rPr>
          <w:rFonts w:ascii="Times New Roman" w:hAnsi="Times New Roman"/>
          <w:sz w:val="24"/>
          <w:szCs w:val="24"/>
        </w:rPr>
        <w:t xml:space="preserve">Intra nasal delivery of naringenin loaded </w:t>
      </w:r>
      <w:proofErr w:type="spellStart"/>
      <w:r w:rsidRPr="00A519B9">
        <w:rPr>
          <w:rFonts w:ascii="Times New Roman" w:hAnsi="Times New Roman"/>
          <w:sz w:val="24"/>
          <w:szCs w:val="24"/>
        </w:rPr>
        <w:t>cubosomal</w:t>
      </w:r>
      <w:proofErr w:type="spellEnd"/>
      <w:r w:rsidRPr="00A519B9">
        <w:rPr>
          <w:rFonts w:ascii="Times New Roman" w:hAnsi="Times New Roman"/>
          <w:sz w:val="24"/>
          <w:szCs w:val="24"/>
        </w:rPr>
        <w:t xml:space="preserve"> in situ gel: Formulation and in vitro/in vivo evaluation. </w:t>
      </w:r>
      <w:r w:rsidRPr="00A519B9">
        <w:rPr>
          <w:rFonts w:ascii="Times New Roman" w:hAnsi="Times New Roman"/>
          <w:i/>
          <w:iCs/>
          <w:sz w:val="24"/>
          <w:szCs w:val="24"/>
        </w:rPr>
        <w:t>Journal of Pharmaceutical Research International, 37</w:t>
      </w:r>
      <w:r w:rsidRPr="00A519B9">
        <w:rPr>
          <w:rFonts w:ascii="Times New Roman" w:hAnsi="Times New Roman"/>
          <w:sz w:val="24"/>
          <w:szCs w:val="24"/>
        </w:rPr>
        <w:t xml:space="preserve">(6), 94–112. https://doi.org/10.9734/jpri/2025/v37i67706 </w:t>
      </w:r>
    </w:p>
    <w:p w14:paraId="5128B153" w14:textId="69933E93"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Salawi</w:t>
      </w:r>
      <w:proofErr w:type="spellEnd"/>
      <w:r w:rsidRPr="00A519B9">
        <w:rPr>
          <w:rFonts w:ascii="Times New Roman" w:hAnsi="Times New Roman"/>
          <w:sz w:val="24"/>
          <w:szCs w:val="24"/>
        </w:rPr>
        <w:t xml:space="preserve">, A. (2026). Formulation and physicochemical characterization of capecitabine-loaded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 for enhanced drug delivery system. </w:t>
      </w:r>
      <w:r w:rsidRPr="00A519B9">
        <w:rPr>
          <w:rFonts w:ascii="Times New Roman" w:hAnsi="Times New Roman"/>
          <w:i/>
          <w:iCs/>
          <w:sz w:val="24"/>
          <w:szCs w:val="24"/>
        </w:rPr>
        <w:t>Drug Design, Development and Therapy, 20</w:t>
      </w:r>
      <w:r w:rsidRPr="00A519B9">
        <w:rPr>
          <w:rFonts w:ascii="Times New Roman" w:hAnsi="Times New Roman"/>
          <w:sz w:val="24"/>
          <w:szCs w:val="24"/>
        </w:rPr>
        <w:t xml:space="preserve">, 1–14. https://doi.org/10.2147/DDDT.S574417 </w:t>
      </w:r>
    </w:p>
    <w:p w14:paraId="21279725" w14:textId="115B7256" w:rsidR="00A519B9" w:rsidRPr="00A519B9" w:rsidRDefault="00A519B9" w:rsidP="00A519B9">
      <w:pPr>
        <w:ind w:left="540" w:hanging="540"/>
        <w:jc w:val="both"/>
        <w:rPr>
          <w:rFonts w:ascii="Times New Roman" w:hAnsi="Times New Roman"/>
          <w:sz w:val="24"/>
          <w:szCs w:val="24"/>
        </w:rPr>
      </w:pPr>
      <w:proofErr w:type="spellStart"/>
      <w:r w:rsidRPr="00A519B9">
        <w:rPr>
          <w:rFonts w:ascii="Times New Roman" w:hAnsi="Times New Roman"/>
          <w:sz w:val="24"/>
          <w:szCs w:val="24"/>
        </w:rPr>
        <w:t>Khoshdooz</w:t>
      </w:r>
      <w:proofErr w:type="spellEnd"/>
      <w:r w:rsidRPr="00A519B9">
        <w:rPr>
          <w:rFonts w:ascii="Times New Roman" w:hAnsi="Times New Roman"/>
          <w:sz w:val="24"/>
          <w:szCs w:val="24"/>
        </w:rPr>
        <w:t xml:space="preserve">, S., </w:t>
      </w:r>
      <w:proofErr w:type="spellStart"/>
      <w:r w:rsidRPr="00A519B9">
        <w:rPr>
          <w:rFonts w:ascii="Times New Roman" w:hAnsi="Times New Roman"/>
          <w:sz w:val="24"/>
          <w:szCs w:val="24"/>
        </w:rPr>
        <w:t>Khoshdooz</w:t>
      </w:r>
      <w:proofErr w:type="spellEnd"/>
      <w:r w:rsidRPr="00A519B9">
        <w:rPr>
          <w:rFonts w:ascii="Times New Roman" w:hAnsi="Times New Roman"/>
          <w:sz w:val="24"/>
          <w:szCs w:val="24"/>
        </w:rPr>
        <w:t xml:space="preserve">, P., Bonyad, R., Bonyad, A., </w:t>
      </w:r>
      <w:proofErr w:type="spellStart"/>
      <w:r w:rsidRPr="00A519B9">
        <w:rPr>
          <w:rFonts w:ascii="Times New Roman" w:hAnsi="Times New Roman"/>
          <w:sz w:val="24"/>
          <w:szCs w:val="24"/>
        </w:rPr>
        <w:t>Sheidaei</w:t>
      </w:r>
      <w:proofErr w:type="spellEnd"/>
      <w:r w:rsidRPr="00A519B9">
        <w:rPr>
          <w:rFonts w:ascii="Times New Roman" w:hAnsi="Times New Roman"/>
          <w:sz w:val="24"/>
          <w:szCs w:val="24"/>
        </w:rPr>
        <w:t xml:space="preserve">, S., &amp; Nosrati, R. (2025). </w:t>
      </w:r>
      <w:proofErr w:type="spellStart"/>
      <w:r w:rsidRPr="00A519B9">
        <w:rPr>
          <w:rFonts w:ascii="Times New Roman" w:hAnsi="Times New Roman"/>
          <w:sz w:val="24"/>
          <w:szCs w:val="24"/>
        </w:rPr>
        <w:t>Cubosomes</w:t>
      </w:r>
      <w:proofErr w:type="spellEnd"/>
      <w:r w:rsidRPr="00A519B9">
        <w:rPr>
          <w:rFonts w:ascii="Times New Roman" w:hAnsi="Times New Roman"/>
          <w:sz w:val="24"/>
          <w:szCs w:val="24"/>
        </w:rPr>
        <w:t xml:space="preserve">-based hydrogels: A promising advancement for drug delivery. </w:t>
      </w:r>
      <w:r w:rsidRPr="00A519B9">
        <w:rPr>
          <w:rFonts w:ascii="Times New Roman" w:hAnsi="Times New Roman"/>
          <w:i/>
          <w:iCs/>
          <w:sz w:val="24"/>
          <w:szCs w:val="24"/>
        </w:rPr>
        <w:t>International Journal of Pharmaceutics, 674</w:t>
      </w:r>
      <w:r w:rsidRPr="00A519B9">
        <w:rPr>
          <w:rFonts w:ascii="Times New Roman" w:hAnsi="Times New Roman"/>
          <w:sz w:val="24"/>
          <w:szCs w:val="24"/>
        </w:rPr>
        <w:t xml:space="preserve">, 125510. https://doi.org/10.1016/j.ijpharm.2025.125510 </w:t>
      </w:r>
    </w:p>
    <w:p w14:paraId="12C1B77F" w14:textId="09448E40" w:rsidR="00B01FCD" w:rsidRPr="00FB3A86" w:rsidRDefault="00A519B9" w:rsidP="00A519B9">
      <w:pPr>
        <w:pStyle w:val="Appendix"/>
        <w:spacing w:after="0"/>
        <w:ind w:left="540" w:hanging="540"/>
        <w:jc w:val="both"/>
        <w:rPr>
          <w:rFonts w:ascii="Arial" w:hAnsi="Arial" w:cs="Arial"/>
          <w:b w:val="0"/>
        </w:rPr>
      </w:pPr>
      <w:r w:rsidRPr="00A519B9">
        <w:rPr>
          <w:rFonts w:ascii="Times New Roman" w:hAnsi="Times New Roman"/>
          <w:b w:val="0"/>
          <w:caps w:val="0"/>
          <w:sz w:val="24"/>
          <w:szCs w:val="24"/>
        </w:rPr>
        <w:t xml:space="preserve">Nath, A. G., Vaiphei, K. K., Kumar, A., </w:t>
      </w:r>
      <w:proofErr w:type="spellStart"/>
      <w:r w:rsidRPr="00A519B9">
        <w:rPr>
          <w:rFonts w:ascii="Times New Roman" w:hAnsi="Times New Roman"/>
          <w:b w:val="0"/>
          <w:caps w:val="0"/>
          <w:sz w:val="24"/>
          <w:szCs w:val="24"/>
        </w:rPr>
        <w:t>Basrani</w:t>
      </w:r>
      <w:proofErr w:type="spellEnd"/>
      <w:r w:rsidRPr="00A519B9">
        <w:rPr>
          <w:rFonts w:ascii="Times New Roman" w:hAnsi="Times New Roman"/>
          <w:b w:val="0"/>
          <w:caps w:val="0"/>
          <w:sz w:val="24"/>
          <w:szCs w:val="24"/>
        </w:rPr>
        <w:t xml:space="preserve">, S., Jadhav, A., Chakravarti, R., Ghosh, D., Bansal, K. K., &amp; </w:t>
      </w:r>
      <w:proofErr w:type="spellStart"/>
      <w:r w:rsidRPr="00A519B9">
        <w:rPr>
          <w:rFonts w:ascii="Times New Roman" w:hAnsi="Times New Roman"/>
          <w:b w:val="0"/>
          <w:caps w:val="0"/>
          <w:sz w:val="24"/>
          <w:szCs w:val="24"/>
        </w:rPr>
        <w:t>Gulbake</w:t>
      </w:r>
      <w:proofErr w:type="spellEnd"/>
      <w:r w:rsidRPr="00A519B9">
        <w:rPr>
          <w:rFonts w:ascii="Times New Roman" w:hAnsi="Times New Roman"/>
          <w:b w:val="0"/>
          <w:caps w:val="0"/>
          <w:sz w:val="24"/>
          <w:szCs w:val="24"/>
        </w:rPr>
        <w:t xml:space="preserve">, A. (2025). Dual drug loaded topical </w:t>
      </w:r>
      <w:proofErr w:type="spellStart"/>
      <w:r w:rsidRPr="00A519B9">
        <w:rPr>
          <w:rFonts w:ascii="Times New Roman" w:hAnsi="Times New Roman"/>
          <w:b w:val="0"/>
          <w:caps w:val="0"/>
          <w:sz w:val="24"/>
          <w:szCs w:val="24"/>
        </w:rPr>
        <w:t>cubosomal</w:t>
      </w:r>
      <w:proofErr w:type="spellEnd"/>
      <w:r w:rsidRPr="00A519B9">
        <w:rPr>
          <w:rFonts w:ascii="Times New Roman" w:hAnsi="Times New Roman"/>
          <w:b w:val="0"/>
          <w:caps w:val="0"/>
          <w:sz w:val="24"/>
          <w:szCs w:val="24"/>
        </w:rPr>
        <w:t xml:space="preserve"> gel against </w:t>
      </w:r>
      <w:r w:rsidRPr="00A519B9">
        <w:rPr>
          <w:rFonts w:ascii="Times New Roman" w:hAnsi="Times New Roman"/>
          <w:b w:val="0"/>
          <w:i/>
          <w:iCs/>
          <w:caps w:val="0"/>
          <w:sz w:val="24"/>
          <w:szCs w:val="24"/>
        </w:rPr>
        <w:t>Candida albicans</w:t>
      </w:r>
      <w:r w:rsidRPr="00A519B9">
        <w:rPr>
          <w:rFonts w:ascii="Times New Roman" w:hAnsi="Times New Roman"/>
          <w:b w:val="0"/>
          <w:caps w:val="0"/>
          <w:sz w:val="24"/>
          <w:szCs w:val="24"/>
        </w:rPr>
        <w:t xml:space="preserve">: An in vitro and in vivo proof of concept. </w:t>
      </w:r>
      <w:r w:rsidRPr="00A519B9">
        <w:rPr>
          <w:rFonts w:ascii="Times New Roman" w:hAnsi="Times New Roman"/>
          <w:b w:val="0"/>
          <w:i/>
          <w:iCs/>
          <w:caps w:val="0"/>
          <w:sz w:val="24"/>
          <w:szCs w:val="24"/>
        </w:rPr>
        <w:t xml:space="preserve">AAPS </w:t>
      </w:r>
      <w:proofErr w:type="spellStart"/>
      <w:r w:rsidRPr="00A519B9">
        <w:rPr>
          <w:rFonts w:ascii="Times New Roman" w:hAnsi="Times New Roman"/>
          <w:b w:val="0"/>
          <w:i/>
          <w:iCs/>
          <w:caps w:val="0"/>
          <w:sz w:val="24"/>
          <w:szCs w:val="24"/>
        </w:rPr>
        <w:t>PharmSciTech</w:t>
      </w:r>
      <w:proofErr w:type="spellEnd"/>
      <w:r w:rsidRPr="00A519B9">
        <w:rPr>
          <w:rFonts w:ascii="Times New Roman" w:hAnsi="Times New Roman"/>
          <w:b w:val="0"/>
          <w:i/>
          <w:iCs/>
          <w:caps w:val="0"/>
          <w:sz w:val="24"/>
          <w:szCs w:val="24"/>
        </w:rPr>
        <w:t>, 26</w:t>
      </w:r>
      <w:r w:rsidRPr="00A519B9">
        <w:rPr>
          <w:rFonts w:ascii="Times New Roman" w:hAnsi="Times New Roman"/>
          <w:b w:val="0"/>
          <w:caps w:val="0"/>
          <w:sz w:val="24"/>
          <w:szCs w:val="24"/>
        </w:rPr>
        <w:t>, 77. https://doi.org/10.1208/s12249-025-03070-2</w:t>
      </w:r>
    </w:p>
    <w:sectPr w:rsidR="00B01FCD" w:rsidRPr="00FB3A86" w:rsidSect="00A17719">
      <w:headerReference w:type="even" r:id="rId25"/>
      <w:headerReference w:type="default" r:id="rId26"/>
      <w:footerReference w:type="default" r:id="rId27"/>
      <w:headerReference w:type="first" r:id="rId2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48BD2" w14:textId="77777777" w:rsidR="00636B77" w:rsidRDefault="00636B77" w:rsidP="00C37E61">
      <w:r>
        <w:separator/>
      </w:r>
    </w:p>
  </w:endnote>
  <w:endnote w:type="continuationSeparator" w:id="0">
    <w:p w14:paraId="0A7C60F1" w14:textId="77777777" w:rsidR="00636B77" w:rsidRDefault="00636B77"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BB85" w14:textId="77777777" w:rsidR="00A17719" w:rsidRDefault="00A177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5CAE" w14:textId="77777777" w:rsidR="00A17719" w:rsidRDefault="00A177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7801A" w14:textId="77777777" w:rsidR="00754C9A" w:rsidRPr="00A17719" w:rsidRDefault="00754C9A" w:rsidP="00A177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917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E27D9" w14:textId="77777777" w:rsidR="00636B77" w:rsidRDefault="00636B77" w:rsidP="00C37E61">
      <w:r>
        <w:separator/>
      </w:r>
    </w:p>
  </w:footnote>
  <w:footnote w:type="continuationSeparator" w:id="0">
    <w:p w14:paraId="39E02666" w14:textId="77777777" w:rsidR="00636B77" w:rsidRDefault="00636B77"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E421" w14:textId="77777777" w:rsidR="00A17719" w:rsidRDefault="00000000">
    <w:pPr>
      <w:pStyle w:val="Header"/>
    </w:pPr>
    <w:r>
      <w:rPr>
        <w:noProof/>
      </w:rPr>
      <w:pict w14:anchorId="14C3CF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8"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AD9B" w14:textId="77777777" w:rsidR="00A17719" w:rsidRDefault="00000000">
    <w:pPr>
      <w:pStyle w:val="Header"/>
    </w:pPr>
    <w:r>
      <w:rPr>
        <w:noProof/>
      </w:rPr>
      <w:pict w14:anchorId="1EE2B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9"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3AFA4" w14:textId="77777777" w:rsidR="00296529" w:rsidRPr="00296529" w:rsidRDefault="00000000" w:rsidP="00296529">
    <w:pPr>
      <w:ind w:left="2160"/>
      <w:jc w:val="center"/>
      <w:rPr>
        <w:rFonts w:ascii="Times New Roman" w:eastAsia="Calibri" w:hAnsi="Times New Roman"/>
        <w:i/>
        <w:sz w:val="18"/>
        <w:szCs w:val="22"/>
      </w:rPr>
    </w:pPr>
    <w:r>
      <w:rPr>
        <w:noProof/>
      </w:rPr>
      <w:pict w14:anchorId="42D37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87"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1705EC0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593CFDB8"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3DE5DA1"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4BA9E89"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660DEB0"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1D4BD584"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BDB1E" w14:textId="77777777" w:rsidR="00A17719" w:rsidRDefault="00000000">
    <w:pPr>
      <w:pStyle w:val="Header"/>
    </w:pPr>
    <w:r>
      <w:rPr>
        <w:noProof/>
      </w:rPr>
      <w:pict w14:anchorId="2F52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1"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022956E">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3BBC" w14:textId="77777777" w:rsidR="00A17719" w:rsidRDefault="00000000">
    <w:pPr>
      <w:pStyle w:val="Header"/>
    </w:pPr>
    <w:r>
      <w:rPr>
        <w:noProof/>
      </w:rPr>
      <w:pict w14:anchorId="3DE542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2"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83DF75F">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DC346" w14:textId="77777777" w:rsidR="00A17719" w:rsidRPr="00296529" w:rsidRDefault="00000000" w:rsidP="00296529">
    <w:pPr>
      <w:ind w:left="2160"/>
      <w:jc w:val="center"/>
      <w:rPr>
        <w:rFonts w:ascii="Times New Roman" w:eastAsia="Calibri" w:hAnsi="Times New Roman"/>
        <w:i/>
        <w:sz w:val="18"/>
        <w:szCs w:val="22"/>
      </w:rPr>
    </w:pPr>
    <w:r>
      <w:rPr>
        <w:noProof/>
      </w:rPr>
      <w:pict w14:anchorId="26DDEE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681690"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A57198B">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2691372" w14:textId="77777777" w:rsidR="00A17719" w:rsidRPr="00296529" w:rsidRDefault="00A1771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241BCD0A" w14:textId="77777777" w:rsidR="00A17719" w:rsidRPr="00296529" w:rsidRDefault="00A1771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995BD31" w14:textId="77777777" w:rsidR="00A17719" w:rsidRPr="00296529" w:rsidRDefault="00A1771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087E25B" w14:textId="77777777" w:rsidR="00A17719" w:rsidRDefault="00A1771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803A9EE" w14:textId="77777777" w:rsidR="00A17719" w:rsidRDefault="00A1771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F9AE661" w14:textId="77777777" w:rsidR="00A17719" w:rsidRDefault="00A17719">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2F7443"/>
    <w:multiLevelType w:val="hybridMultilevel"/>
    <w:tmpl w:val="0A2ED3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4A318B8"/>
    <w:multiLevelType w:val="hybridMultilevel"/>
    <w:tmpl w:val="DF287C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5"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1B75BA8"/>
    <w:multiLevelType w:val="hybridMultilevel"/>
    <w:tmpl w:val="188C3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262072"/>
    <w:multiLevelType w:val="hybridMultilevel"/>
    <w:tmpl w:val="C12C3D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390791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764421408">
    <w:abstractNumId w:val="17"/>
  </w:num>
  <w:num w:numId="3" w16cid:durableId="1943957436">
    <w:abstractNumId w:val="26"/>
  </w:num>
  <w:num w:numId="4" w16cid:durableId="1218854940">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871644222">
    <w:abstractNumId w:val="9"/>
  </w:num>
  <w:num w:numId="6" w16cid:durableId="938761397">
    <w:abstractNumId w:val="8"/>
  </w:num>
  <w:num w:numId="7" w16cid:durableId="2052487354">
    <w:abstractNumId w:val="3"/>
  </w:num>
  <w:num w:numId="8" w16cid:durableId="167065659">
    <w:abstractNumId w:val="14"/>
  </w:num>
  <w:num w:numId="9" w16cid:durableId="585654835">
    <w:abstractNumId w:val="28"/>
  </w:num>
  <w:num w:numId="10" w16cid:durableId="2127234460">
    <w:abstractNumId w:val="4"/>
  </w:num>
  <w:num w:numId="11" w16cid:durableId="864750206">
    <w:abstractNumId w:val="20"/>
  </w:num>
  <w:num w:numId="12" w16cid:durableId="1300497221">
    <w:abstractNumId w:val="5"/>
  </w:num>
  <w:num w:numId="13" w16cid:durableId="1818761386">
    <w:abstractNumId w:val="19"/>
  </w:num>
  <w:num w:numId="14" w16cid:durableId="1453550697">
    <w:abstractNumId w:val="10"/>
  </w:num>
  <w:num w:numId="15" w16cid:durableId="904494352">
    <w:abstractNumId w:val="24"/>
  </w:num>
  <w:num w:numId="16" w16cid:durableId="2027363844">
    <w:abstractNumId w:val="7"/>
  </w:num>
  <w:num w:numId="17" w16cid:durableId="997072254">
    <w:abstractNumId w:val="25"/>
  </w:num>
  <w:num w:numId="18" w16cid:durableId="1570530315">
    <w:abstractNumId w:val="16"/>
  </w:num>
  <w:num w:numId="19" w16cid:durableId="613249849">
    <w:abstractNumId w:val="32"/>
  </w:num>
  <w:num w:numId="20" w16cid:durableId="1731003813">
    <w:abstractNumId w:val="13"/>
  </w:num>
  <w:num w:numId="21" w16cid:durableId="1640065334">
    <w:abstractNumId w:val="11"/>
  </w:num>
  <w:num w:numId="22" w16cid:durableId="663122126">
    <w:abstractNumId w:val="15"/>
  </w:num>
  <w:num w:numId="23" w16cid:durableId="1205288162">
    <w:abstractNumId w:val="21"/>
  </w:num>
  <w:num w:numId="24" w16cid:durableId="1903827714">
    <w:abstractNumId w:val="29"/>
  </w:num>
  <w:num w:numId="25" w16cid:durableId="1164857204">
    <w:abstractNumId w:val="6"/>
  </w:num>
  <w:num w:numId="26" w16cid:durableId="372732946">
    <w:abstractNumId w:val="18"/>
  </w:num>
  <w:num w:numId="27" w16cid:durableId="1275861565">
    <w:abstractNumId w:val="23"/>
  </w:num>
  <w:num w:numId="28" w16cid:durableId="782725093">
    <w:abstractNumId w:val="30"/>
  </w:num>
  <w:num w:numId="29" w16cid:durableId="870073842">
    <w:abstractNumId w:val="27"/>
  </w:num>
  <w:num w:numId="30" w16cid:durableId="151682107">
    <w:abstractNumId w:val="12"/>
  </w:num>
  <w:num w:numId="31" w16cid:durableId="99447918">
    <w:abstractNumId w:val="31"/>
  </w:num>
  <w:num w:numId="32" w16cid:durableId="174195718">
    <w:abstractNumId w:val="1"/>
  </w:num>
  <w:num w:numId="33" w16cid:durableId="1576670255">
    <w:abstractNumId w:val="2"/>
  </w:num>
  <w:num w:numId="34" w16cid:durableId="14050316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2MzY2NjC0NDS2sDRV0lEKTi0uzszPAykwrAUANcoc/iwAAAA="/>
  </w:docVars>
  <w:rsids>
    <w:rsidRoot w:val="00AA6219"/>
    <w:rsid w:val="00000F8F"/>
    <w:rsid w:val="00030174"/>
    <w:rsid w:val="0004579C"/>
    <w:rsid w:val="000A47FA"/>
    <w:rsid w:val="000A65D3"/>
    <w:rsid w:val="000B1E33"/>
    <w:rsid w:val="000D689F"/>
    <w:rsid w:val="000E7B7B"/>
    <w:rsid w:val="000E7D62"/>
    <w:rsid w:val="000F1E45"/>
    <w:rsid w:val="00103357"/>
    <w:rsid w:val="00120262"/>
    <w:rsid w:val="00123C9F"/>
    <w:rsid w:val="00126190"/>
    <w:rsid w:val="00130F17"/>
    <w:rsid w:val="001320BF"/>
    <w:rsid w:val="001351E5"/>
    <w:rsid w:val="00163BC4"/>
    <w:rsid w:val="00191062"/>
    <w:rsid w:val="00192B72"/>
    <w:rsid w:val="001A29D8"/>
    <w:rsid w:val="001A5CAA"/>
    <w:rsid w:val="001B0427"/>
    <w:rsid w:val="001B0F4B"/>
    <w:rsid w:val="001D3A51"/>
    <w:rsid w:val="001E10D2"/>
    <w:rsid w:val="001E25B4"/>
    <w:rsid w:val="001E44FE"/>
    <w:rsid w:val="00200595"/>
    <w:rsid w:val="00204835"/>
    <w:rsid w:val="00231920"/>
    <w:rsid w:val="0023195C"/>
    <w:rsid w:val="0024282C"/>
    <w:rsid w:val="00243550"/>
    <w:rsid w:val="002460DC"/>
    <w:rsid w:val="00250985"/>
    <w:rsid w:val="002530CE"/>
    <w:rsid w:val="002556F6"/>
    <w:rsid w:val="00275005"/>
    <w:rsid w:val="00283105"/>
    <w:rsid w:val="00284C4C"/>
    <w:rsid w:val="00287E68"/>
    <w:rsid w:val="00296529"/>
    <w:rsid w:val="002B27FB"/>
    <w:rsid w:val="002B685A"/>
    <w:rsid w:val="002C03FA"/>
    <w:rsid w:val="002C57D2"/>
    <w:rsid w:val="002D6C47"/>
    <w:rsid w:val="002E0D56"/>
    <w:rsid w:val="00315186"/>
    <w:rsid w:val="0033343E"/>
    <w:rsid w:val="00342E49"/>
    <w:rsid w:val="003512C2"/>
    <w:rsid w:val="00371FB6"/>
    <w:rsid w:val="003763C1"/>
    <w:rsid w:val="00376BBE"/>
    <w:rsid w:val="00383498"/>
    <w:rsid w:val="00387AAE"/>
    <w:rsid w:val="0039224F"/>
    <w:rsid w:val="003A3FA3"/>
    <w:rsid w:val="003A43A4"/>
    <w:rsid w:val="003A7E18"/>
    <w:rsid w:val="003C4C86"/>
    <w:rsid w:val="003C6258"/>
    <w:rsid w:val="003E2904"/>
    <w:rsid w:val="00401927"/>
    <w:rsid w:val="0041027F"/>
    <w:rsid w:val="00412475"/>
    <w:rsid w:val="00423789"/>
    <w:rsid w:val="00433603"/>
    <w:rsid w:val="00440F43"/>
    <w:rsid w:val="00441B6F"/>
    <w:rsid w:val="00446221"/>
    <w:rsid w:val="00450E62"/>
    <w:rsid w:val="004539DB"/>
    <w:rsid w:val="00471A80"/>
    <w:rsid w:val="004C4E28"/>
    <w:rsid w:val="004D305E"/>
    <w:rsid w:val="004D4277"/>
    <w:rsid w:val="004F1120"/>
    <w:rsid w:val="00502516"/>
    <w:rsid w:val="00505F06"/>
    <w:rsid w:val="00506828"/>
    <w:rsid w:val="0052375E"/>
    <w:rsid w:val="0053056E"/>
    <w:rsid w:val="00554FDA"/>
    <w:rsid w:val="005B23CB"/>
    <w:rsid w:val="005B38D1"/>
    <w:rsid w:val="005C4443"/>
    <w:rsid w:val="005C784C"/>
    <w:rsid w:val="005D17F6"/>
    <w:rsid w:val="005E5539"/>
    <w:rsid w:val="00602BF5"/>
    <w:rsid w:val="00617FDD"/>
    <w:rsid w:val="00623636"/>
    <w:rsid w:val="00633614"/>
    <w:rsid w:val="00633F68"/>
    <w:rsid w:val="00636B77"/>
    <w:rsid w:val="00636EB2"/>
    <w:rsid w:val="006375B8"/>
    <w:rsid w:val="00662129"/>
    <w:rsid w:val="0066510A"/>
    <w:rsid w:val="00673F9F"/>
    <w:rsid w:val="00686953"/>
    <w:rsid w:val="00687DEA"/>
    <w:rsid w:val="00687E67"/>
    <w:rsid w:val="006967F7"/>
    <w:rsid w:val="006A250C"/>
    <w:rsid w:val="006A7383"/>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5AC3"/>
    <w:rsid w:val="007F7B32"/>
    <w:rsid w:val="0080458F"/>
    <w:rsid w:val="00804BC2"/>
    <w:rsid w:val="0081431A"/>
    <w:rsid w:val="00831C0E"/>
    <w:rsid w:val="0083216F"/>
    <w:rsid w:val="00843CD9"/>
    <w:rsid w:val="00860000"/>
    <w:rsid w:val="00863BD3"/>
    <w:rsid w:val="008641ED"/>
    <w:rsid w:val="00866D66"/>
    <w:rsid w:val="008671C6"/>
    <w:rsid w:val="008700AE"/>
    <w:rsid w:val="00875803"/>
    <w:rsid w:val="008B459E"/>
    <w:rsid w:val="008B6DF9"/>
    <w:rsid w:val="008D1D63"/>
    <w:rsid w:val="008D6E75"/>
    <w:rsid w:val="008E13AE"/>
    <w:rsid w:val="008E1506"/>
    <w:rsid w:val="008E710C"/>
    <w:rsid w:val="008F69D6"/>
    <w:rsid w:val="00902823"/>
    <w:rsid w:val="00902DBE"/>
    <w:rsid w:val="009125BB"/>
    <w:rsid w:val="00915CA6"/>
    <w:rsid w:val="00926A7D"/>
    <w:rsid w:val="00927834"/>
    <w:rsid w:val="00941B57"/>
    <w:rsid w:val="009459DF"/>
    <w:rsid w:val="00947657"/>
    <w:rsid w:val="009500A6"/>
    <w:rsid w:val="00957C18"/>
    <w:rsid w:val="00963A86"/>
    <w:rsid w:val="009659BA"/>
    <w:rsid w:val="00970BDB"/>
    <w:rsid w:val="00983040"/>
    <w:rsid w:val="00985E76"/>
    <w:rsid w:val="009B3FB9"/>
    <w:rsid w:val="009C2465"/>
    <w:rsid w:val="009D35A0"/>
    <w:rsid w:val="009D7EB7"/>
    <w:rsid w:val="009E048A"/>
    <w:rsid w:val="009E08E9"/>
    <w:rsid w:val="009E3DB9"/>
    <w:rsid w:val="009E6E35"/>
    <w:rsid w:val="009F0EDA"/>
    <w:rsid w:val="00A03B96"/>
    <w:rsid w:val="00A05B19"/>
    <w:rsid w:val="00A1134E"/>
    <w:rsid w:val="00A13074"/>
    <w:rsid w:val="00A17719"/>
    <w:rsid w:val="00A23FEF"/>
    <w:rsid w:val="00A24E7E"/>
    <w:rsid w:val="00A258C3"/>
    <w:rsid w:val="00A347C0"/>
    <w:rsid w:val="00A51431"/>
    <w:rsid w:val="00A519B9"/>
    <w:rsid w:val="00A539AD"/>
    <w:rsid w:val="00A61BA0"/>
    <w:rsid w:val="00A919AF"/>
    <w:rsid w:val="00A94063"/>
    <w:rsid w:val="00AA6219"/>
    <w:rsid w:val="00AA74E0"/>
    <w:rsid w:val="00AB703F"/>
    <w:rsid w:val="00AC6BB8"/>
    <w:rsid w:val="00AE008F"/>
    <w:rsid w:val="00AE02BF"/>
    <w:rsid w:val="00AE05A6"/>
    <w:rsid w:val="00B01FCD"/>
    <w:rsid w:val="00B1776C"/>
    <w:rsid w:val="00B52583"/>
    <w:rsid w:val="00B52896"/>
    <w:rsid w:val="00B56B5C"/>
    <w:rsid w:val="00B60786"/>
    <w:rsid w:val="00B95236"/>
    <w:rsid w:val="00B96BD9"/>
    <w:rsid w:val="00BA1B01"/>
    <w:rsid w:val="00BA2641"/>
    <w:rsid w:val="00BB37AA"/>
    <w:rsid w:val="00BC53A0"/>
    <w:rsid w:val="00BE57DD"/>
    <w:rsid w:val="00BE62AD"/>
    <w:rsid w:val="00BF121F"/>
    <w:rsid w:val="00BF1F80"/>
    <w:rsid w:val="00C150CD"/>
    <w:rsid w:val="00C166EF"/>
    <w:rsid w:val="00C17EB0"/>
    <w:rsid w:val="00C27F5F"/>
    <w:rsid w:val="00C30A0F"/>
    <w:rsid w:val="00C37E61"/>
    <w:rsid w:val="00C70F1B"/>
    <w:rsid w:val="00C71A47"/>
    <w:rsid w:val="00C7464C"/>
    <w:rsid w:val="00C85588"/>
    <w:rsid w:val="00CD6755"/>
    <w:rsid w:val="00CD6856"/>
    <w:rsid w:val="00CE0089"/>
    <w:rsid w:val="00CE793C"/>
    <w:rsid w:val="00CF102E"/>
    <w:rsid w:val="00CF193C"/>
    <w:rsid w:val="00D173F1"/>
    <w:rsid w:val="00D51D14"/>
    <w:rsid w:val="00D74CB0"/>
    <w:rsid w:val="00D8295D"/>
    <w:rsid w:val="00D83608"/>
    <w:rsid w:val="00DC2A65"/>
    <w:rsid w:val="00DE15F0"/>
    <w:rsid w:val="00DE5663"/>
    <w:rsid w:val="00DE78AA"/>
    <w:rsid w:val="00DE7BCB"/>
    <w:rsid w:val="00DF2395"/>
    <w:rsid w:val="00E053D0"/>
    <w:rsid w:val="00E15994"/>
    <w:rsid w:val="00E3114E"/>
    <w:rsid w:val="00E31A70"/>
    <w:rsid w:val="00E35B02"/>
    <w:rsid w:val="00E66496"/>
    <w:rsid w:val="00E66B35"/>
    <w:rsid w:val="00E66E10"/>
    <w:rsid w:val="00E75478"/>
    <w:rsid w:val="00E769F6"/>
    <w:rsid w:val="00E8407C"/>
    <w:rsid w:val="00E84F3C"/>
    <w:rsid w:val="00EA012C"/>
    <w:rsid w:val="00EA3F0B"/>
    <w:rsid w:val="00EB698F"/>
    <w:rsid w:val="00EC6A55"/>
    <w:rsid w:val="00ED0288"/>
    <w:rsid w:val="00ED2784"/>
    <w:rsid w:val="00EE2D63"/>
    <w:rsid w:val="00EE52CB"/>
    <w:rsid w:val="00EF581D"/>
    <w:rsid w:val="00EF7138"/>
    <w:rsid w:val="00EF7FD8"/>
    <w:rsid w:val="00F06F59"/>
    <w:rsid w:val="00F17988"/>
    <w:rsid w:val="00F25B32"/>
    <w:rsid w:val="00F469F0"/>
    <w:rsid w:val="00F53273"/>
    <w:rsid w:val="00F53A7D"/>
    <w:rsid w:val="00F57F74"/>
    <w:rsid w:val="00F755E4"/>
    <w:rsid w:val="00F77D02"/>
    <w:rsid w:val="00F90D30"/>
    <w:rsid w:val="00FA33FD"/>
    <w:rsid w:val="00FB2652"/>
    <w:rsid w:val="00FB3A86"/>
    <w:rsid w:val="00FC0B2C"/>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9F22C"/>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unhideWhenUsed/>
    <w:qFormat/>
    <w:rsid w:val="000F1E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02D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3Char">
    <w:name w:val="Heading 3 Char"/>
    <w:basedOn w:val="DefaultParagraphFont"/>
    <w:link w:val="Heading3"/>
    <w:semiHidden/>
    <w:rsid w:val="00902DBE"/>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rsid w:val="000F1E45"/>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qFormat/>
    <w:rsid w:val="00985E76"/>
    <w:pPr>
      <w:spacing w:after="160" w:line="259" w:lineRule="auto"/>
      <w:ind w:left="720"/>
      <w:contextualSpacing/>
    </w:pPr>
    <w:rPr>
      <w:rFonts w:asciiTheme="minorHAnsi" w:eastAsiaTheme="minorHAnsi" w:hAnsiTheme="minorHAnsi" w:cstheme="minorBidi"/>
      <w:kern w:val="2"/>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3390/biomedicines11041114"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www.ijraset.com/best-journal/cubosomes-a-new-approach-in-drug-delivery?utm_source=chatgpt.co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2174/1389201024666230519103330"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jbps.com/ejbps/abstract_id/8920?utm_source=chatgpt.com" TargetMode="External"/><Relationship Id="rId20" Type="http://schemas.openxmlformats.org/officeDocument/2006/relationships/hyperlink" Target="https://doi.org/10.3390/mi1501002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21/acsabm.4c00153" TargetMode="External"/><Relationship Id="rId5" Type="http://schemas.openxmlformats.org/officeDocument/2006/relationships/webSettings" Target="webSettings.xml"/><Relationship Id="rId15" Type="http://schemas.openxmlformats.org/officeDocument/2006/relationships/hyperlink" Target="https://doi.org/10.1002/anie.201804067" TargetMode="External"/><Relationship Id="rId23" Type="http://schemas.openxmlformats.org/officeDocument/2006/relationships/hyperlink" Target="https://doi.org/10.1002/cben.202300027" TargetMode="External"/><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hyperlink" Target="https://doi.org/10.1021/acsabm.4c0015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ijrar.org/papers/IJRAR23B3769.pdf?utm_source=chatgpt.com" TargetMode="External"/><Relationship Id="rId27" Type="http://schemas.openxmlformats.org/officeDocument/2006/relationships/footer" Target="footer4.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TotalTime>
  <Pages>16</Pages>
  <Words>8065</Words>
  <Characters>45975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53933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CPU 1117</cp:lastModifiedBy>
  <cp:revision>11</cp:revision>
  <cp:lastPrinted>1999-07-06T11:00:00Z</cp:lastPrinted>
  <dcterms:created xsi:type="dcterms:W3CDTF">2026-06-30T09:24:00Z</dcterms:created>
  <dcterms:modified xsi:type="dcterms:W3CDTF">2026-07-01T12:56:00Z</dcterms:modified>
</cp:coreProperties>
</file>