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4577E" w14:textId="77777777" w:rsidR="00754C9A" w:rsidRDefault="00754C9A" w:rsidP="00441B6F">
      <w:pPr>
        <w:pStyle w:val="Title"/>
        <w:spacing w:after="0"/>
        <w:jc w:val="both"/>
        <w:rPr>
          <w:rFonts w:ascii="Arial" w:hAnsi="Arial" w:cs="Arial"/>
        </w:rPr>
      </w:pPr>
    </w:p>
    <w:p w14:paraId="2E1D61EE" w14:textId="3EA64B05" w:rsidR="00163BC4" w:rsidRPr="00163BC4" w:rsidRDefault="00A1132F" w:rsidP="00A1132F">
      <w:pPr>
        <w:pStyle w:val="Author"/>
        <w:spacing w:line="240" w:lineRule="auto"/>
        <w:jc w:val="center"/>
        <w:rPr>
          <w:rFonts w:ascii="Arial" w:hAnsi="Arial" w:cs="Arial"/>
          <w:bCs/>
          <w:iCs/>
          <w:kern w:val="28"/>
          <w:sz w:val="36"/>
        </w:rPr>
      </w:pPr>
      <w:r w:rsidRPr="00A1132F">
        <w:rPr>
          <w:rFonts w:ascii="Arial" w:hAnsi="Arial" w:cs="Arial"/>
          <w:bCs/>
          <w:iCs/>
          <w:kern w:val="28"/>
          <w:sz w:val="36"/>
        </w:rPr>
        <w:t xml:space="preserve">Protective Antioxidant Effects of </w:t>
      </w:r>
      <w:r w:rsidRPr="00C06C9C">
        <w:rPr>
          <w:rFonts w:ascii="Arial" w:hAnsi="Arial" w:cs="Arial"/>
          <w:bCs/>
          <w:i/>
          <w:iCs/>
          <w:kern w:val="28"/>
          <w:sz w:val="36"/>
        </w:rPr>
        <w:t>Azadirachta indica</w:t>
      </w:r>
      <w:r w:rsidR="00C06C9C">
        <w:rPr>
          <w:rFonts w:ascii="Arial" w:hAnsi="Arial" w:cs="Arial"/>
          <w:bCs/>
          <w:iCs/>
          <w:kern w:val="28"/>
          <w:sz w:val="36"/>
        </w:rPr>
        <w:t xml:space="preserve"> Extract i</w:t>
      </w:r>
      <w:r w:rsidRPr="00A1132F">
        <w:rPr>
          <w:rFonts w:ascii="Arial" w:hAnsi="Arial" w:cs="Arial"/>
          <w:bCs/>
          <w:iCs/>
          <w:kern w:val="28"/>
          <w:sz w:val="36"/>
        </w:rPr>
        <w:t>n Retina</w:t>
      </w:r>
      <w:r w:rsidR="00F96441">
        <w:rPr>
          <w:rFonts w:ascii="Arial" w:hAnsi="Arial" w:cs="Arial"/>
          <w:bCs/>
          <w:iCs/>
          <w:kern w:val="28"/>
          <w:sz w:val="36"/>
        </w:rPr>
        <w:t xml:space="preserve"> Tissue of a Diabetic Rat Model</w:t>
      </w:r>
    </w:p>
    <w:p w14:paraId="3842A32E" w14:textId="77777777" w:rsidR="00A258C3" w:rsidRPr="00790ADA" w:rsidRDefault="00A258C3" w:rsidP="00441B6F">
      <w:pPr>
        <w:pStyle w:val="Author"/>
        <w:spacing w:line="240" w:lineRule="auto"/>
        <w:jc w:val="both"/>
        <w:rPr>
          <w:rFonts w:ascii="Arial" w:hAnsi="Arial" w:cs="Arial"/>
          <w:sz w:val="36"/>
        </w:rPr>
      </w:pPr>
      <w:bookmarkStart w:id="0" w:name="_GoBack"/>
      <w:bookmarkEnd w:id="0"/>
    </w:p>
    <w:p w14:paraId="6D1E0AE0" w14:textId="77777777" w:rsidR="00790ADA" w:rsidRDefault="00790ADA" w:rsidP="00441B6F">
      <w:pPr>
        <w:pStyle w:val="Affiliation"/>
        <w:spacing w:after="0" w:line="240" w:lineRule="auto"/>
        <w:jc w:val="both"/>
        <w:rPr>
          <w:rFonts w:ascii="Arial" w:hAnsi="Arial" w:cs="Arial"/>
        </w:rPr>
      </w:pPr>
    </w:p>
    <w:p w14:paraId="34941801" w14:textId="77777777" w:rsidR="002C57D2" w:rsidRPr="00FB3A86" w:rsidRDefault="002C57D2" w:rsidP="00441B6F">
      <w:pPr>
        <w:pStyle w:val="Affiliation"/>
        <w:spacing w:after="0" w:line="240" w:lineRule="auto"/>
        <w:jc w:val="both"/>
        <w:rPr>
          <w:rFonts w:ascii="Arial" w:hAnsi="Arial" w:cs="Arial"/>
        </w:rPr>
      </w:pPr>
    </w:p>
    <w:p w14:paraId="3069B61B" w14:textId="77777777" w:rsidR="00B01FCD" w:rsidRPr="00FB3A86" w:rsidRDefault="009D7FC7" w:rsidP="00441B6F">
      <w:pPr>
        <w:pStyle w:val="Copyright"/>
        <w:spacing w:after="0" w:line="240" w:lineRule="auto"/>
        <w:jc w:val="both"/>
        <w:rPr>
          <w:rFonts w:ascii="Arial" w:hAnsi="Arial" w:cs="Arial"/>
        </w:rPr>
        <w:sectPr w:rsidR="00B01FCD" w:rsidRPr="00FB3A86" w:rsidSect="000044C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032180" wp14:editId="65293298">
                <wp:extent cx="5303520" cy="0"/>
                <wp:effectExtent l="17145" t="12700" r="13335" b="15875"/>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8A0A8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SsHwIAAD0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1LdUrB8CAAA9BAAADgAAAAAAAAAAAAAAAAAuAgAAZHJzL2Uyb0RvYy54bWxQSwECLQAUAAYA&#10;CAAAACEAEUgwYNYAAAACAQAADwAAAAAAAAAAAAAAAAB5BAAAZHJzL2Rvd25yZXYueG1sUEsFBgAA&#10;AAAEAAQA8wAAAHwFAAAAAA==&#10;" strokeweight="1.5pt">
                <w10:anchorlock/>
              </v:shape>
            </w:pict>
          </mc:Fallback>
        </mc:AlternateContent>
      </w:r>
    </w:p>
    <w:p w14:paraId="627BF82F" w14:textId="77777777" w:rsidR="00B01FCD" w:rsidRDefault="00B01FCD" w:rsidP="00441B6F">
      <w:pPr>
        <w:pStyle w:val="AbstHead"/>
        <w:spacing w:after="0"/>
        <w:jc w:val="both"/>
        <w:rPr>
          <w:rFonts w:ascii="Arial" w:hAnsi="Arial" w:cs="Arial"/>
        </w:rPr>
      </w:pPr>
    </w:p>
    <w:p w14:paraId="48ECFC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DDA1D9" w14:textId="77777777" w:rsidTr="001E44FE">
        <w:tc>
          <w:tcPr>
            <w:tcW w:w="9576" w:type="dxa"/>
            <w:shd w:val="clear" w:color="auto" w:fill="F2F2F2"/>
          </w:tcPr>
          <w:p w14:paraId="46A9AEF0" w14:textId="77777777" w:rsidR="008F5AB2" w:rsidRDefault="008F5AB2" w:rsidP="00441B6F">
            <w:pPr>
              <w:pStyle w:val="Body"/>
              <w:spacing w:after="0"/>
              <w:rPr>
                <w:rFonts w:ascii="Arial" w:eastAsia="Calibri" w:hAnsi="Arial" w:cs="Arial"/>
                <w:szCs w:val="22"/>
              </w:rPr>
            </w:pPr>
          </w:p>
          <w:p w14:paraId="76A90ED1" w14:textId="77777777" w:rsidR="00E3114E" w:rsidRPr="00B957A6" w:rsidRDefault="00E3114E" w:rsidP="00441B6F">
            <w:pPr>
              <w:pStyle w:val="Body"/>
              <w:spacing w:after="0"/>
              <w:rPr>
                <w:rFonts w:ascii="Arial" w:eastAsia="Calibri" w:hAnsi="Arial" w:cs="Arial"/>
                <w:b/>
                <w:szCs w:val="22"/>
              </w:rPr>
            </w:pPr>
            <w:r w:rsidRPr="00B957A6">
              <w:rPr>
                <w:rFonts w:ascii="Arial" w:eastAsia="Calibri" w:hAnsi="Arial" w:cs="Arial"/>
                <w:b/>
                <w:szCs w:val="22"/>
              </w:rPr>
              <w:t>ABSTRACT:</w:t>
            </w:r>
          </w:p>
          <w:p w14:paraId="4EAA5BC4" w14:textId="77777777" w:rsidR="00E3114E" w:rsidRDefault="00E3114E" w:rsidP="00441B6F">
            <w:pPr>
              <w:pStyle w:val="Body"/>
              <w:spacing w:after="0"/>
              <w:rPr>
                <w:rFonts w:ascii="Arial" w:eastAsia="Calibri" w:hAnsi="Arial" w:cs="Arial"/>
                <w:b/>
                <w:szCs w:val="22"/>
              </w:rPr>
            </w:pPr>
          </w:p>
          <w:p w14:paraId="788F412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06C9C" w:rsidRPr="00C06C9C">
              <w:rPr>
                <w:rFonts w:ascii="Arial" w:eastAsia="Calibri" w:hAnsi="Arial" w:cs="Arial"/>
                <w:szCs w:val="22"/>
              </w:rPr>
              <w:t xml:space="preserve">The present study aimed to evaluate the protective antioxidant effects of ethanol leaf extract of </w:t>
            </w:r>
            <w:r w:rsidR="00C06C9C" w:rsidRPr="00642A2F">
              <w:rPr>
                <w:rFonts w:ascii="Arial" w:eastAsia="Calibri" w:hAnsi="Arial" w:cs="Arial"/>
                <w:i/>
                <w:szCs w:val="22"/>
              </w:rPr>
              <w:t>Azadirachta indica</w:t>
            </w:r>
            <w:r w:rsidR="00C06C9C" w:rsidRPr="00C06C9C">
              <w:rPr>
                <w:rFonts w:ascii="Arial" w:eastAsia="Calibri" w:hAnsi="Arial" w:cs="Arial"/>
                <w:szCs w:val="22"/>
              </w:rPr>
              <w:t xml:space="preserve"> (A.I) leaves in the retina of streptozotocin (STZ)-induced diabetic rats.</w:t>
            </w:r>
          </w:p>
          <w:p w14:paraId="2AC32B9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54C65" w:rsidRPr="00754C65">
              <w:rPr>
                <w:rFonts w:ascii="Arial" w:eastAsia="Calibri" w:hAnsi="Arial" w:cs="Arial"/>
                <w:szCs w:val="22"/>
              </w:rPr>
              <w:t>This research was an experimental, randomized, controlled in vivo study</w:t>
            </w:r>
          </w:p>
          <w:p w14:paraId="1C6B2EB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 </w:t>
            </w:r>
            <w:r w:rsidRPr="00BA1B01">
              <w:rPr>
                <w:rFonts w:ascii="Arial" w:eastAsia="Calibri" w:hAnsi="Arial" w:cs="Arial"/>
                <w:szCs w:val="22"/>
              </w:rPr>
              <w:t>Departme</w:t>
            </w:r>
            <w:r w:rsidR="00646113">
              <w:rPr>
                <w:rFonts w:ascii="Arial" w:eastAsia="Calibri" w:hAnsi="Arial" w:cs="Arial"/>
                <w:szCs w:val="22"/>
              </w:rPr>
              <w:t>nt of Biochemistry, Lead City university, Ibadan, Nigeria, between September 2024 and July 2025</w:t>
            </w:r>
            <w:r w:rsidRPr="00BA1B01">
              <w:rPr>
                <w:rFonts w:ascii="Arial" w:eastAsia="Calibri" w:hAnsi="Arial" w:cs="Arial"/>
                <w:szCs w:val="22"/>
              </w:rPr>
              <w:t>.</w:t>
            </w:r>
          </w:p>
          <w:p w14:paraId="56EC28E7" w14:textId="71844C40" w:rsidR="00646113" w:rsidRDefault="00BA1B01" w:rsidP="008401DA">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46113" w:rsidRPr="00646113">
              <w:rPr>
                <w:rFonts w:ascii="Arial" w:eastAsia="Calibri" w:hAnsi="Arial" w:cs="Arial"/>
                <w:szCs w:val="22"/>
              </w:rPr>
              <w:t>Diabetes was induced in male Wistar rats by a single intraperitoneal injection of STZ (55</w:t>
            </w:r>
            <w:r w:rsidR="008401DA">
              <w:rPr>
                <w:rFonts w:ascii="Arial" w:eastAsia="Calibri" w:hAnsi="Arial" w:cs="Arial"/>
                <w:szCs w:val="22"/>
              </w:rPr>
              <w:t xml:space="preserve"> mg/kg). Diabetic rats were treated </w:t>
            </w:r>
            <w:r w:rsidR="00646113" w:rsidRPr="00646113">
              <w:rPr>
                <w:rFonts w:ascii="Arial" w:eastAsia="Calibri" w:hAnsi="Arial" w:cs="Arial"/>
                <w:szCs w:val="22"/>
              </w:rPr>
              <w:t>daily</w:t>
            </w:r>
            <w:r w:rsidR="008401DA">
              <w:rPr>
                <w:rFonts w:ascii="Arial" w:eastAsia="Calibri" w:hAnsi="Arial" w:cs="Arial"/>
                <w:szCs w:val="22"/>
              </w:rPr>
              <w:t xml:space="preserve"> with</w:t>
            </w:r>
            <w:r w:rsidR="00646113" w:rsidRPr="00646113">
              <w:rPr>
                <w:rFonts w:ascii="Arial" w:eastAsia="Calibri" w:hAnsi="Arial" w:cs="Arial"/>
                <w:szCs w:val="22"/>
              </w:rPr>
              <w:t xml:space="preserve"> A.I leaf extract at</w:t>
            </w:r>
            <w:r w:rsidR="008401DA">
              <w:rPr>
                <w:rFonts w:ascii="Arial" w:eastAsia="Calibri" w:hAnsi="Arial" w:cs="Arial"/>
                <w:szCs w:val="22"/>
              </w:rPr>
              <w:t xml:space="preserve"> doses of 200 and</w:t>
            </w:r>
            <w:r w:rsidR="00646113" w:rsidRPr="00646113">
              <w:rPr>
                <w:rFonts w:ascii="Arial" w:eastAsia="Calibri" w:hAnsi="Arial" w:cs="Arial"/>
                <w:szCs w:val="22"/>
              </w:rPr>
              <w:t xml:space="preserve"> 400 mg</w:t>
            </w:r>
            <w:r w:rsidR="00DA3487">
              <w:rPr>
                <w:rFonts w:ascii="Arial" w:eastAsia="Calibri" w:hAnsi="Arial" w:cs="Arial"/>
                <w:szCs w:val="22"/>
              </w:rPr>
              <w:t>/kg for 21 days. Metformin (70 mg</w:t>
            </w:r>
            <w:r w:rsidR="00646113" w:rsidRPr="00646113">
              <w:rPr>
                <w:rFonts w:ascii="Arial" w:eastAsia="Calibri" w:hAnsi="Arial" w:cs="Arial"/>
                <w:szCs w:val="22"/>
              </w:rPr>
              <w:t xml:space="preserve">/kg) served as </w:t>
            </w:r>
            <w:r w:rsidR="008401DA">
              <w:rPr>
                <w:rFonts w:ascii="Arial" w:eastAsia="Calibri" w:hAnsi="Arial" w:cs="Arial"/>
                <w:szCs w:val="22"/>
              </w:rPr>
              <w:t>a positive control, while</w:t>
            </w:r>
            <w:r w:rsidR="00646113" w:rsidRPr="00646113">
              <w:rPr>
                <w:rFonts w:ascii="Arial" w:eastAsia="Calibri" w:hAnsi="Arial" w:cs="Arial"/>
                <w:szCs w:val="22"/>
              </w:rPr>
              <w:t xml:space="preserve"> untreated diabetic</w:t>
            </w:r>
            <w:r w:rsidR="008401DA">
              <w:rPr>
                <w:rFonts w:ascii="Arial" w:eastAsia="Calibri" w:hAnsi="Arial" w:cs="Arial"/>
                <w:szCs w:val="22"/>
              </w:rPr>
              <w:t xml:space="preserve"> rats served as negative control,</w:t>
            </w:r>
            <w:r w:rsidR="00646113" w:rsidRPr="00646113">
              <w:rPr>
                <w:rFonts w:ascii="Arial" w:eastAsia="Calibri" w:hAnsi="Arial" w:cs="Arial"/>
                <w:szCs w:val="22"/>
              </w:rPr>
              <w:t xml:space="preserve"> and non-diabetic </w:t>
            </w:r>
            <w:r w:rsidR="008401DA">
              <w:rPr>
                <w:rFonts w:ascii="Arial" w:eastAsia="Calibri" w:hAnsi="Arial" w:cs="Arial"/>
                <w:szCs w:val="22"/>
              </w:rPr>
              <w:t>rats served as normal control groups. R</w:t>
            </w:r>
            <w:r w:rsidR="00646113" w:rsidRPr="00646113">
              <w:rPr>
                <w:rFonts w:ascii="Arial" w:eastAsia="Calibri" w:hAnsi="Arial" w:cs="Arial"/>
                <w:szCs w:val="22"/>
              </w:rPr>
              <w:t>etinal homogenates were assayed for malondialdehyde (MDA), reduced glutathione (GSH), superoxide dismutase (SOD) activity, catalase (CAT) activity, and total protein using standard colorimetric/kit methods. Fasting blood glucose (FBG) was monitored. Data were analyzed by one-way ANOVA followed by Tukey's post hoc test (P &lt; 0.05).</w:t>
            </w:r>
          </w:p>
          <w:p w14:paraId="663C97C5" w14:textId="77777777" w:rsidR="00E72850" w:rsidRDefault="00BA1B01" w:rsidP="00E72850">
            <w:pPr>
              <w:pStyle w:val="Body"/>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E5982" w:rsidRPr="003E5982">
              <w:rPr>
                <w:rFonts w:ascii="Arial" w:eastAsia="Calibri" w:hAnsi="Arial" w:cs="Arial"/>
                <w:szCs w:val="22"/>
              </w:rPr>
              <w:t>Streptozotocin-induced diabetes (n = 5 per group) significantly increased retinal malondialdehyde (MDA) from 2.115 ± 0.03175 to 2.292 ± 0.00354 μM and reduced total protein from 29.30 ± 1.68 to 1</w:t>
            </w:r>
            <w:r w:rsidR="00777DDF">
              <w:rPr>
                <w:rFonts w:ascii="Arial" w:eastAsia="Calibri" w:hAnsi="Arial" w:cs="Arial"/>
                <w:szCs w:val="22"/>
              </w:rPr>
              <w:t>7.95 ± 1.68 mg/g tissue (P &lt; 0.05</w:t>
            </w:r>
            <w:r w:rsidR="003E5982" w:rsidRPr="003E5982">
              <w:rPr>
                <w:rFonts w:ascii="Arial" w:eastAsia="Calibri" w:hAnsi="Arial" w:cs="Arial"/>
                <w:szCs w:val="22"/>
              </w:rPr>
              <w:t>). Antioxidant markers also declined, including glutathione (GSH) (1.594 ± 0.4791 to 0.6349 ± 0.1350 mM), superoxide dismutase (SOD) (0.02875 ± 0.00984 to 0.002622 ± 0.00016 U/mg), and catalase (CAT) (6.179 ± 0</w:t>
            </w:r>
            <w:r w:rsidR="00777DDF">
              <w:rPr>
                <w:rFonts w:ascii="Arial" w:eastAsia="Calibri" w:hAnsi="Arial" w:cs="Arial"/>
                <w:szCs w:val="22"/>
              </w:rPr>
              <w:t>.505 to 1.615 ± 0.684 U/mg) (P &lt; 0.05</w:t>
            </w:r>
            <w:r w:rsidR="003E5982" w:rsidRPr="003E5982">
              <w:rPr>
                <w:rFonts w:ascii="Arial" w:eastAsia="Calibri" w:hAnsi="Arial" w:cs="Arial"/>
                <w:szCs w:val="22"/>
              </w:rPr>
              <w:t>).</w:t>
            </w:r>
            <w:r w:rsidR="003E5982">
              <w:rPr>
                <w:rFonts w:ascii="Arial" w:eastAsia="Calibri" w:hAnsi="Arial" w:cs="Arial"/>
                <w:szCs w:val="22"/>
              </w:rPr>
              <w:t xml:space="preserve"> </w:t>
            </w:r>
            <w:r w:rsidR="003E5982" w:rsidRPr="003E5982">
              <w:rPr>
                <w:rFonts w:ascii="Arial" w:eastAsia="Calibri" w:hAnsi="Arial" w:cs="Arial"/>
                <w:szCs w:val="22"/>
              </w:rPr>
              <w:t xml:space="preserve">Treatment with </w:t>
            </w:r>
            <w:r w:rsidR="00A87A13">
              <w:rPr>
                <w:rFonts w:ascii="Arial" w:eastAsia="Calibri" w:hAnsi="Arial" w:cs="Arial"/>
                <w:szCs w:val="22"/>
              </w:rPr>
              <w:t xml:space="preserve">A.I extract </w:t>
            </w:r>
            <w:r w:rsidR="003E5982" w:rsidRPr="003E5982">
              <w:rPr>
                <w:rFonts w:ascii="Arial" w:eastAsia="Calibri" w:hAnsi="Arial" w:cs="Arial"/>
                <w:szCs w:val="22"/>
              </w:rPr>
              <w:t>(200 mg/kg) reduced MDA to 2.069 ± 0.01343 μM and restored SOD (0.02957 ± 0.01220 U/mg) and CAT (4.083 ± 0.812 U/mg)</w:t>
            </w:r>
            <w:r w:rsidR="00777DDF">
              <w:rPr>
                <w:rFonts w:ascii="Arial" w:eastAsia="Calibri" w:hAnsi="Arial" w:cs="Arial"/>
                <w:szCs w:val="22"/>
              </w:rPr>
              <w:t xml:space="preserve"> toward control levels (P &lt; 0.05 </w:t>
            </w:r>
            <w:r w:rsidR="003E5982" w:rsidRPr="003E5982">
              <w:rPr>
                <w:rFonts w:ascii="Arial" w:eastAsia="Calibri" w:hAnsi="Arial" w:cs="Arial"/>
                <w:szCs w:val="22"/>
              </w:rPr>
              <w:t>vs. diabetic), with partial recovery of GSH (0.6979 ± 0.02581 mM) and total protein (25.22 ± 2.21 mg/g tissue). The 400 mg/kg dose showed moderate effects, while metformin produced comparable impr</w:t>
            </w:r>
            <w:r w:rsidR="00E72850">
              <w:rPr>
                <w:rFonts w:ascii="Arial" w:eastAsia="Calibri" w:hAnsi="Arial" w:cs="Arial"/>
                <w:szCs w:val="22"/>
              </w:rPr>
              <w:t xml:space="preserve">ovements across all parameters. </w:t>
            </w:r>
            <w:r w:rsidR="00E72850" w:rsidRPr="00E72850">
              <w:rPr>
                <w:rFonts w:ascii="Arial" w:eastAsia="Calibri" w:hAnsi="Arial" w:cs="Arial"/>
                <w:szCs w:val="22"/>
              </w:rPr>
              <w:t>Although all treatments significantly improved oxidative stress markers compared with the untreated diabetic group (P &lt; 0.05), no statistically significant differences were observed between the extract-treated groups and metformin (P &gt; 0.05), indicating comparable efficacy.</w:t>
            </w:r>
          </w:p>
          <w:p w14:paraId="773C5033" w14:textId="3D975BF9" w:rsidR="00505F06" w:rsidRPr="00BA1B01" w:rsidRDefault="00BA1B01" w:rsidP="00E72850">
            <w:pPr>
              <w:pStyle w:val="Body"/>
              <w:rPr>
                <w:rFonts w:ascii="Arial" w:eastAsia="Calibri" w:hAnsi="Arial" w:cs="Arial"/>
                <w:szCs w:val="22"/>
              </w:rPr>
            </w:pPr>
            <w:r w:rsidRPr="00BA1B01">
              <w:rPr>
                <w:rFonts w:ascii="Arial" w:eastAsia="Calibri" w:hAnsi="Arial" w:cs="Arial"/>
                <w:b/>
                <w:bCs/>
                <w:szCs w:val="22"/>
              </w:rPr>
              <w:t>Conclusion:</w:t>
            </w:r>
            <w:r w:rsidR="003E5982">
              <w:rPr>
                <w:rFonts w:ascii="Arial" w:eastAsia="Calibri" w:hAnsi="Arial" w:cs="Arial"/>
                <w:szCs w:val="22"/>
              </w:rPr>
              <w:t xml:space="preserve"> </w:t>
            </w:r>
            <w:r w:rsidR="003E5982" w:rsidRPr="003E5982">
              <w:rPr>
                <w:rFonts w:ascii="Arial" w:eastAsia="Calibri" w:hAnsi="Arial" w:cs="Arial"/>
                <w:szCs w:val="22"/>
              </w:rPr>
              <w:t>Ethanol extract of</w:t>
            </w:r>
            <w:r w:rsidR="00642A2F">
              <w:rPr>
                <w:rFonts w:ascii="Arial" w:eastAsia="Calibri" w:hAnsi="Arial" w:cs="Arial"/>
                <w:szCs w:val="22"/>
              </w:rPr>
              <w:t xml:space="preserve"> A.I</w:t>
            </w:r>
            <w:r w:rsidR="003E5982" w:rsidRPr="003E5982">
              <w:rPr>
                <w:rFonts w:ascii="Arial" w:eastAsia="Calibri" w:hAnsi="Arial" w:cs="Arial"/>
                <w:szCs w:val="22"/>
              </w:rPr>
              <w:t xml:space="preserve"> leaves exerts robust antioxidant protection in the diabetic retina by attenuating lipid peroxidation, restoring enzymatic and non-enzymatic antioxidant defenses, and preserving retinal protein integrity. These findings support its potential as an affordable natural therapeutic agent for mitigating oxidative stress in early diabetic retinopathy, warranting further mechanistic, dose-optimization, and translational studies</w:t>
            </w:r>
            <w:r w:rsidR="003E5982">
              <w:rPr>
                <w:rFonts w:ascii="Arial" w:eastAsia="Calibri" w:hAnsi="Arial" w:cs="Arial"/>
                <w:szCs w:val="22"/>
              </w:rPr>
              <w:t>.</w:t>
            </w:r>
          </w:p>
        </w:tc>
      </w:tr>
    </w:tbl>
    <w:p w14:paraId="5496DC45" w14:textId="77777777" w:rsidR="00636EB2" w:rsidRDefault="00636EB2" w:rsidP="00441B6F">
      <w:pPr>
        <w:pStyle w:val="Body"/>
        <w:spacing w:after="0"/>
        <w:rPr>
          <w:rFonts w:ascii="Arial" w:hAnsi="Arial" w:cs="Arial"/>
          <w:i/>
        </w:rPr>
      </w:pPr>
    </w:p>
    <w:p w14:paraId="3A8D261F" w14:textId="77777777" w:rsidR="0024282C" w:rsidRPr="00734BFD" w:rsidRDefault="00734BFD" w:rsidP="00441B6F">
      <w:pPr>
        <w:pStyle w:val="Body"/>
        <w:spacing w:after="0"/>
        <w:rPr>
          <w:rFonts w:ascii="Arial" w:hAnsi="Arial" w:cs="Arial"/>
        </w:rPr>
      </w:pPr>
      <w:r>
        <w:rPr>
          <w:rFonts w:ascii="Arial" w:hAnsi="Arial" w:cs="Arial"/>
          <w:i/>
        </w:rPr>
        <w:t xml:space="preserve">Keywords: </w:t>
      </w:r>
      <w:r w:rsidRPr="00734BFD">
        <w:rPr>
          <w:rFonts w:ascii="Arial" w:hAnsi="Arial" w:cs="Arial"/>
          <w:i/>
        </w:rPr>
        <w:t xml:space="preserve">Azadirachta indica, </w:t>
      </w:r>
      <w:r w:rsidRPr="00734BFD">
        <w:rPr>
          <w:rFonts w:ascii="Arial" w:hAnsi="Arial" w:cs="Arial"/>
        </w:rPr>
        <w:t>Diabetic retinopathy, Oxidative stress, Streptozotocin, Antioxidant enzymes.</w:t>
      </w:r>
    </w:p>
    <w:p w14:paraId="53FC520C" w14:textId="77777777" w:rsidR="00505F06" w:rsidRPr="00A24E7E" w:rsidRDefault="00505F06" w:rsidP="00441B6F">
      <w:pPr>
        <w:pStyle w:val="Body"/>
        <w:spacing w:after="0"/>
        <w:rPr>
          <w:rFonts w:ascii="Arial" w:hAnsi="Arial" w:cs="Arial"/>
          <w:i/>
        </w:rPr>
      </w:pPr>
    </w:p>
    <w:p w14:paraId="11E46796"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8F5AB2">
        <w:rPr>
          <w:rFonts w:ascii="Arial" w:hAnsi="Arial" w:cs="Arial"/>
        </w:rPr>
        <w:t xml:space="preserve"> </w:t>
      </w:r>
    </w:p>
    <w:p w14:paraId="02669513" w14:textId="77777777" w:rsidR="00790ADA" w:rsidRPr="00FB3A86" w:rsidRDefault="00790ADA" w:rsidP="00441B6F">
      <w:pPr>
        <w:pStyle w:val="AbstHead"/>
        <w:spacing w:after="0"/>
        <w:jc w:val="both"/>
        <w:rPr>
          <w:rFonts w:ascii="Arial" w:hAnsi="Arial" w:cs="Arial"/>
        </w:rPr>
      </w:pPr>
    </w:p>
    <w:p w14:paraId="3471BA7E" w14:textId="77777777" w:rsidR="006057A0" w:rsidRPr="006057A0" w:rsidRDefault="006057A0" w:rsidP="006057A0">
      <w:pPr>
        <w:pStyle w:val="Body"/>
        <w:rPr>
          <w:rFonts w:ascii="Arial" w:hAnsi="Arial" w:cs="Arial"/>
        </w:rPr>
      </w:pPr>
      <w:r w:rsidRPr="006057A0">
        <w:rPr>
          <w:rFonts w:ascii="Arial" w:hAnsi="Arial" w:cs="Arial"/>
        </w:rPr>
        <w:t>Diabetes mellitus (DM) is a highly prevalent and heterogeneous metabolic disorder characterized by dysregulation of insulin secretion and action, resulting in chronic hyperglycemia as its primary hallmark. Prolonged uncontrolled hyperglycemia serves as a major risk factor for secondary complications affecting the cardiovascular, renal, neurological, and ocular systems. Among these, diabetic retinopathy (DR) stands out as one of the most common microvascular complications of the retina, driven by sustained high glucose levels, and remains a leading cause of non-hereditary blindness in wor</w:t>
      </w:r>
      <w:r w:rsidR="001D0010">
        <w:rPr>
          <w:rFonts w:ascii="Arial" w:hAnsi="Arial" w:cs="Arial"/>
        </w:rPr>
        <w:t>king-age adults worldwide (Teo et al., 2021, and Thomas et al. 2019).</w:t>
      </w:r>
    </w:p>
    <w:p w14:paraId="0A0C3D49" w14:textId="5BEDE57F" w:rsidR="006057A0" w:rsidRPr="006057A0" w:rsidRDefault="006057A0" w:rsidP="006057A0">
      <w:pPr>
        <w:pStyle w:val="Body"/>
        <w:rPr>
          <w:rFonts w:ascii="Arial" w:hAnsi="Arial" w:cs="Arial"/>
        </w:rPr>
      </w:pPr>
      <w:r w:rsidRPr="006057A0">
        <w:rPr>
          <w:rFonts w:ascii="Arial" w:hAnsi="Arial" w:cs="Arial"/>
        </w:rPr>
        <w:t>The precise mechanisms underlying DR progression are multifaceted and not fully elucidated, but extensive evidence implicates oxidative stress</w:t>
      </w:r>
      <w:r w:rsidR="00A00AC4">
        <w:rPr>
          <w:rFonts w:ascii="Arial" w:hAnsi="Arial" w:cs="Arial"/>
        </w:rPr>
        <w:t>,</w:t>
      </w:r>
      <w:r w:rsidRPr="006057A0">
        <w:rPr>
          <w:rFonts w:ascii="Arial" w:hAnsi="Arial" w:cs="Arial"/>
        </w:rPr>
        <w:t xml:space="preserve"> a state of imbalance between reactive oxygen species (ROS) production and antioxidant defenses as a central con</w:t>
      </w:r>
      <w:r w:rsidR="00F53917">
        <w:rPr>
          <w:rFonts w:ascii="Arial" w:hAnsi="Arial" w:cs="Arial"/>
        </w:rPr>
        <w:t>tributor to its pathogenesis (Kowluru and Chan 2007)</w:t>
      </w:r>
      <w:r w:rsidRPr="006057A0">
        <w:rPr>
          <w:rFonts w:ascii="Arial" w:hAnsi="Arial" w:cs="Arial"/>
        </w:rPr>
        <w:t xml:space="preserve">. Hyperglycemia triggers excessive ROS generation through pathways such as glucose autoxidation, polyol pathway flux, protein kinase C (PKC) activation, advanced glycation end-product (AGE) formation, </w:t>
      </w:r>
      <w:r w:rsidR="00A00AC4">
        <w:rPr>
          <w:rFonts w:ascii="Arial" w:hAnsi="Arial" w:cs="Arial"/>
        </w:rPr>
        <w:t xml:space="preserve">and activation of the </w:t>
      </w:r>
      <w:r w:rsidRPr="006057A0">
        <w:rPr>
          <w:rFonts w:ascii="Arial" w:hAnsi="Arial" w:cs="Arial"/>
        </w:rPr>
        <w:t>hexosamine pathway. Under normal conditions, ROS are neutralized by antioxidant enzymes including superoxide dismutase (SOD), catalase (CAT), and glutathione peroxidase (GPx). However, chronic hyperglycemia augments ROS while suppressing these enzymes, leading to oxidative damage to biomacromolecules like nuclei</w:t>
      </w:r>
      <w:r w:rsidR="00F53917">
        <w:rPr>
          <w:rFonts w:ascii="Arial" w:hAnsi="Arial" w:cs="Arial"/>
        </w:rPr>
        <w:t>c acids, proteins, and lipids (Kang and Yang,</w:t>
      </w:r>
      <w:r w:rsidRPr="006057A0">
        <w:rPr>
          <w:rFonts w:ascii="Arial" w:hAnsi="Arial" w:cs="Arial"/>
        </w:rPr>
        <w:t xml:space="preserve"> </w:t>
      </w:r>
      <w:r w:rsidR="00F53917">
        <w:rPr>
          <w:rFonts w:ascii="Arial" w:hAnsi="Arial" w:cs="Arial"/>
        </w:rPr>
        <w:t xml:space="preserve">2020; Calderon et al., 2017) </w:t>
      </w:r>
      <w:r w:rsidRPr="006057A0">
        <w:rPr>
          <w:rFonts w:ascii="Arial" w:hAnsi="Arial" w:cs="Arial"/>
        </w:rPr>
        <w:t>This manifests as lipid peroxidation with accumulation of malondialdehyde (MDA), mitochondrial DNA impairment, faulty electron transport chain components, further ROS amplification, and mitochondrial membrane leakage that promotes apoptosis in retinal pericytes and endothelial cells. The retina is particularly vulnerable due to its high polyunsaturated fatty acid content, elevated oxygen consumption, and glucose oxidation rates compared to other tissues. Oxidative alterations appear early in DR and are not fully reversed</w:t>
      </w:r>
      <w:r w:rsidR="00DD74EA">
        <w:rPr>
          <w:rFonts w:ascii="Arial" w:hAnsi="Arial" w:cs="Arial"/>
        </w:rPr>
        <w:t xml:space="preserve"> by glycemic control alone (</w:t>
      </w:r>
      <w:r w:rsidR="00DD74EA" w:rsidRPr="00DD74EA">
        <w:rPr>
          <w:rFonts w:ascii="Arial" w:hAnsi="Arial" w:cs="Arial"/>
        </w:rPr>
        <w:t>Kang and Yang, 2020</w:t>
      </w:r>
      <w:r w:rsidR="00DD74EA">
        <w:rPr>
          <w:rFonts w:ascii="Arial" w:hAnsi="Arial" w:cs="Arial"/>
        </w:rPr>
        <w:t>; Haydinger</w:t>
      </w:r>
      <w:r w:rsidRPr="006057A0">
        <w:rPr>
          <w:rFonts w:ascii="Arial" w:hAnsi="Arial" w:cs="Arial"/>
        </w:rPr>
        <w:t xml:space="preserve"> </w:t>
      </w:r>
      <w:r w:rsidR="00DD74EA">
        <w:rPr>
          <w:rFonts w:ascii="Arial" w:hAnsi="Arial" w:cs="Arial"/>
        </w:rPr>
        <w:t xml:space="preserve">et al., 2023). </w:t>
      </w:r>
      <w:r w:rsidRPr="006057A0">
        <w:rPr>
          <w:rFonts w:ascii="Arial" w:hAnsi="Arial" w:cs="Arial"/>
        </w:rPr>
        <w:t>Despite advances in glycemic management, oxidative stress–mediated retinal damage in diabetic retinopathy remains insufficiently controlled, and existing therapeutic strategies do not adequately prevent early retinal neurodegeneration, particularly in resource-limited settings.</w:t>
      </w:r>
    </w:p>
    <w:p w14:paraId="1297C4E8" w14:textId="77777777" w:rsidR="006057A0" w:rsidRPr="006057A0" w:rsidRDefault="006057A0" w:rsidP="006057A0">
      <w:pPr>
        <w:pStyle w:val="Body"/>
        <w:rPr>
          <w:rFonts w:ascii="Arial" w:hAnsi="Arial" w:cs="Arial"/>
        </w:rPr>
      </w:pPr>
      <w:r w:rsidRPr="006057A0">
        <w:rPr>
          <w:rFonts w:ascii="Arial" w:hAnsi="Arial" w:cs="Arial"/>
        </w:rPr>
        <w:t>Achieving consistent metabolic regulation in diabetic patients remains challenging, necessitating alternative or adjunctive strategies to halt ocular complications. Natural antioxidants have demonstrated efficacy in mitigating early DR progression. For instance, green tea polyphenols and curcumin have restored SOD and CAT activities in diabetic rat retinas, protected capillaries from basement membrane thinning, and red</w:t>
      </w:r>
      <w:r w:rsidR="0072784D">
        <w:rPr>
          <w:rFonts w:ascii="Arial" w:hAnsi="Arial" w:cs="Arial"/>
        </w:rPr>
        <w:t xml:space="preserve">uced inflammatory markers (Chandrasekaran, and   Madanagopalan, </w:t>
      </w:r>
      <w:r w:rsidR="0072784D" w:rsidRPr="0072784D">
        <w:rPr>
          <w:rFonts w:ascii="Arial" w:hAnsi="Arial" w:cs="Arial"/>
        </w:rPr>
        <w:t>2022</w:t>
      </w:r>
      <w:r w:rsidR="008708B5">
        <w:rPr>
          <w:rFonts w:ascii="Arial" w:hAnsi="Arial" w:cs="Arial"/>
        </w:rPr>
        <w:t xml:space="preserve">, and </w:t>
      </w:r>
      <w:r w:rsidR="0072784D">
        <w:rPr>
          <w:rFonts w:ascii="Arial" w:hAnsi="Arial" w:cs="Arial"/>
        </w:rPr>
        <w:t>Kumar et al., 2012).</w:t>
      </w:r>
      <w:r w:rsidRPr="006057A0">
        <w:rPr>
          <w:rFonts w:ascii="Arial" w:hAnsi="Arial" w:cs="Arial"/>
        </w:rPr>
        <w:t xml:space="preserve"> Similarly, lutein combined with docosahexaenoic acid normalized MDA and GPx levels while preserving ganglion cell numbers and nuclear layer integri</w:t>
      </w:r>
      <w:r w:rsidR="00644E1E">
        <w:rPr>
          <w:rFonts w:ascii="Arial" w:hAnsi="Arial" w:cs="Arial"/>
        </w:rPr>
        <w:t>ty in diabetic animal models (Arnal</w:t>
      </w:r>
      <w:r w:rsidR="00642A2F">
        <w:rPr>
          <w:rFonts w:ascii="Arial" w:hAnsi="Arial" w:cs="Arial"/>
        </w:rPr>
        <w:t xml:space="preserve"> et al., </w:t>
      </w:r>
      <w:r w:rsidR="00644E1E">
        <w:rPr>
          <w:rFonts w:ascii="Arial" w:hAnsi="Arial" w:cs="Arial"/>
        </w:rPr>
        <w:t>2009)</w:t>
      </w:r>
      <w:r w:rsidRPr="006057A0">
        <w:rPr>
          <w:rFonts w:ascii="Arial" w:hAnsi="Arial" w:cs="Arial"/>
        </w:rPr>
        <w:t>. Given these limitations, plant-derived antioxidants represent a promising, cost-effective therapeutic approach for targeting oxidative stress in diabetic retinopathy.</w:t>
      </w:r>
    </w:p>
    <w:p w14:paraId="6369B246" w14:textId="7590BE36" w:rsidR="006057A0" w:rsidRPr="006057A0" w:rsidRDefault="00642A2F" w:rsidP="006057A0">
      <w:pPr>
        <w:pStyle w:val="Body"/>
        <w:rPr>
          <w:rFonts w:ascii="Arial" w:hAnsi="Arial" w:cs="Arial"/>
        </w:rPr>
      </w:pPr>
      <w:r w:rsidRPr="00642A2F">
        <w:rPr>
          <w:rFonts w:ascii="Arial" w:hAnsi="Arial" w:cs="Arial"/>
          <w:i/>
        </w:rPr>
        <w:t>Azadirachta indica</w:t>
      </w:r>
      <w:r>
        <w:rPr>
          <w:rFonts w:ascii="Arial" w:hAnsi="Arial" w:cs="Arial"/>
        </w:rPr>
        <w:t xml:space="preserve">  (A.I</w:t>
      </w:r>
      <w:r w:rsidR="006057A0" w:rsidRPr="006057A0">
        <w:rPr>
          <w:rFonts w:ascii="Arial" w:hAnsi="Arial" w:cs="Arial"/>
        </w:rPr>
        <w:t xml:space="preserve">), </w:t>
      </w:r>
      <w:r w:rsidR="00C35C7F">
        <w:rPr>
          <w:rFonts w:ascii="Arial" w:hAnsi="Arial" w:cs="Arial"/>
        </w:rPr>
        <w:t xml:space="preserve"> also known as neem, is </w:t>
      </w:r>
      <w:r w:rsidR="006057A0" w:rsidRPr="006057A0">
        <w:rPr>
          <w:rFonts w:ascii="Arial" w:hAnsi="Arial" w:cs="Arial"/>
        </w:rPr>
        <w:t>a me</w:t>
      </w:r>
      <w:r w:rsidR="00C35C7F">
        <w:rPr>
          <w:rFonts w:ascii="Arial" w:hAnsi="Arial" w:cs="Arial"/>
        </w:rPr>
        <w:t xml:space="preserve">mber of the Meliaceae family, </w:t>
      </w:r>
      <w:r w:rsidR="006057A0" w:rsidRPr="006057A0">
        <w:rPr>
          <w:rFonts w:ascii="Arial" w:hAnsi="Arial" w:cs="Arial"/>
        </w:rPr>
        <w:t xml:space="preserve"> a versatile medicinal tree widely used in traditional African and Indian ethnomedicine for managing dia</w:t>
      </w:r>
      <w:r w:rsidR="00644E1E">
        <w:rPr>
          <w:rFonts w:ascii="Arial" w:hAnsi="Arial" w:cs="Arial"/>
        </w:rPr>
        <w:t>betes and related disorders (Vidhya et al., 2022)</w:t>
      </w:r>
      <w:r w:rsidR="006057A0" w:rsidRPr="006057A0">
        <w:rPr>
          <w:rFonts w:ascii="Arial" w:hAnsi="Arial" w:cs="Arial"/>
        </w:rPr>
        <w:t xml:space="preserve">. In Nigeria and other parts of sub-Saharan Africa, neem leaves, bark, and seeds are commonly employed in folk remedies for hyperglycemia, inflammation, </w:t>
      </w:r>
      <w:r w:rsidR="00644E1E">
        <w:rPr>
          <w:rFonts w:ascii="Arial" w:hAnsi="Arial" w:cs="Arial"/>
        </w:rPr>
        <w:t>and metabolic imb</w:t>
      </w:r>
      <w:r w:rsidR="008708B5">
        <w:rPr>
          <w:rFonts w:ascii="Arial" w:hAnsi="Arial" w:cs="Arial"/>
        </w:rPr>
        <w:t xml:space="preserve">alances (Frimpong et al., 2024, and </w:t>
      </w:r>
      <w:r w:rsidR="00644E1E">
        <w:rPr>
          <w:rFonts w:ascii="Arial" w:hAnsi="Arial" w:cs="Arial"/>
        </w:rPr>
        <w:t>Christian et al., 2020)</w:t>
      </w:r>
      <w:r w:rsidR="006057A0" w:rsidRPr="006057A0">
        <w:rPr>
          <w:rFonts w:ascii="Arial" w:hAnsi="Arial" w:cs="Arial"/>
        </w:rPr>
        <w:t>. Pharmacological investigations have confirmed neem's hypoglycemic, anti-inflammatory, and potent antioxidant properties, attributed to bioactive compounds such as nimbolide, azadirachtin, flavonoids, li</w:t>
      </w:r>
      <w:r w:rsidR="00644E1E">
        <w:rPr>
          <w:rFonts w:ascii="Arial" w:hAnsi="Arial" w:cs="Arial"/>
        </w:rPr>
        <w:t>monoids, and gallic acid (Sarkar</w:t>
      </w:r>
      <w:r w:rsidR="008708B5">
        <w:rPr>
          <w:rFonts w:ascii="Arial" w:hAnsi="Arial" w:cs="Arial"/>
        </w:rPr>
        <w:t xml:space="preserve"> et al. 2021; Alzohairy, 2016)</w:t>
      </w:r>
      <w:r w:rsidR="006057A0" w:rsidRPr="006057A0">
        <w:rPr>
          <w:rFonts w:ascii="Arial" w:hAnsi="Arial" w:cs="Arial"/>
        </w:rPr>
        <w:t>. Preclinical studies in streptozotocin (STZ)-induced diabetic models have shown neem extracts reduce systemic lipid peroxidation, restore antioxidant enzymes (SOD, CAT, GPx), and improve redox ba</w:t>
      </w:r>
      <w:r w:rsidR="008708B5">
        <w:rPr>
          <w:rFonts w:ascii="Arial" w:hAnsi="Arial" w:cs="Arial"/>
        </w:rPr>
        <w:t>lance in various tissues (Mohammed et al., 2023 and Gupta et al., 2016)</w:t>
      </w:r>
      <w:r w:rsidR="006057A0" w:rsidRPr="006057A0">
        <w:rPr>
          <w:rFonts w:ascii="Arial" w:hAnsi="Arial" w:cs="Arial"/>
        </w:rPr>
        <w:t>. Notably, nimbolide a key neem constituent has ameliorated STZ-induced diabetic retinopathy in rats by enhancing retinal antioxi</w:t>
      </w:r>
      <w:r w:rsidR="0037204F">
        <w:rPr>
          <w:rFonts w:ascii="Arial" w:hAnsi="Arial" w:cs="Arial"/>
        </w:rPr>
        <w:t>dants</w:t>
      </w:r>
      <w:r w:rsidR="006057A0" w:rsidRPr="006057A0">
        <w:rPr>
          <w:rFonts w:ascii="Arial" w:hAnsi="Arial" w:cs="Arial"/>
        </w:rPr>
        <w:t>, reducing oxidative stress markers, increasing retinal thickness and cell counts, and inhibiting inflammato</w:t>
      </w:r>
      <w:r w:rsidR="008708B5">
        <w:rPr>
          <w:rFonts w:ascii="Arial" w:hAnsi="Arial" w:cs="Arial"/>
        </w:rPr>
        <w:t>ry pathways like TLR4/NF-κB ( Shu and Wei, 2021)</w:t>
      </w:r>
      <w:r w:rsidR="006057A0" w:rsidRPr="006057A0">
        <w:rPr>
          <w:rFonts w:ascii="Arial" w:hAnsi="Arial" w:cs="Arial"/>
        </w:rPr>
        <w:t xml:space="preserve">. </w:t>
      </w:r>
    </w:p>
    <w:p w14:paraId="68E917E5" w14:textId="5208EA93" w:rsidR="006057A0" w:rsidRPr="006057A0" w:rsidRDefault="006057A0" w:rsidP="006057A0">
      <w:pPr>
        <w:pStyle w:val="Body"/>
        <w:rPr>
          <w:rFonts w:ascii="Arial" w:hAnsi="Arial" w:cs="Arial"/>
        </w:rPr>
      </w:pPr>
      <w:r w:rsidRPr="006057A0">
        <w:rPr>
          <w:rFonts w:ascii="Arial" w:hAnsi="Arial" w:cs="Arial"/>
        </w:rPr>
        <w:t>In sub-Saharan Africa, including Nigeria, DR prevalence remains high, with pooled estimates around 25–36% among diabetic individuals (overall pooled 25.5% in sub-Saharan Africa, with variations such as in East Africa  about 32%, West Africa approximately 27%; Nigeria-specific pooled about 21.3%), driven by poor glycemic control and li</w:t>
      </w:r>
      <w:r w:rsidR="008708B5">
        <w:rPr>
          <w:rFonts w:ascii="Arial" w:hAnsi="Arial" w:cs="Arial"/>
        </w:rPr>
        <w:t>mited screening (Teo et al., 2021, and Achigbu et al., 2021)</w:t>
      </w:r>
      <w:r w:rsidRPr="006057A0">
        <w:rPr>
          <w:rFonts w:ascii="Arial" w:hAnsi="Arial" w:cs="Arial"/>
        </w:rPr>
        <w:t>. Conventional DR management (e.g., anti-VEGF therapy, laser) is effective but constrained by cost, accessibility, and incomplete early neuroprotection in resource-limited settings. Thus, affordable natural agents like neem hold promi</w:t>
      </w:r>
      <w:r w:rsidR="008708B5">
        <w:rPr>
          <w:rFonts w:ascii="Arial" w:hAnsi="Arial" w:cs="Arial"/>
        </w:rPr>
        <w:t>se as adjuncts (Teo et al., 2021)</w:t>
      </w:r>
      <w:r w:rsidRPr="006057A0">
        <w:rPr>
          <w:rFonts w:ascii="Arial" w:hAnsi="Arial" w:cs="Arial"/>
        </w:rPr>
        <w:t>. However, despite these promising findings, there is limited data on the direct effects of ethanol le</w:t>
      </w:r>
      <w:r w:rsidR="00642A2F">
        <w:rPr>
          <w:rFonts w:ascii="Arial" w:hAnsi="Arial" w:cs="Arial"/>
        </w:rPr>
        <w:t>af extract of A.I</w:t>
      </w:r>
      <w:r w:rsidRPr="006057A0">
        <w:rPr>
          <w:rFonts w:ascii="Arial" w:hAnsi="Arial" w:cs="Arial"/>
        </w:rPr>
        <w:t xml:space="preserve"> on retinal oxidative stress parameters, particularly with emphasis on dose-dependent responses in retinal tissue. This represents a critical gap in understanding its therapeutic potential in diabetic retinopathy.</w:t>
      </w:r>
    </w:p>
    <w:p w14:paraId="51469EAE" w14:textId="287EDC89" w:rsidR="006057A0" w:rsidRDefault="00A46E61" w:rsidP="006057A0">
      <w:pPr>
        <w:pStyle w:val="Body"/>
        <w:spacing w:after="0"/>
        <w:rPr>
          <w:rFonts w:ascii="Arial" w:hAnsi="Arial" w:cs="Arial"/>
        </w:rPr>
      </w:pPr>
      <w:r w:rsidRPr="00A46E61">
        <w:rPr>
          <w:rFonts w:ascii="Arial" w:hAnsi="Arial" w:cs="Arial"/>
        </w:rPr>
        <w:t>To the best of our knowledge, detailed evaluations of ethanol le</w:t>
      </w:r>
      <w:r>
        <w:rPr>
          <w:rFonts w:ascii="Arial" w:hAnsi="Arial" w:cs="Arial"/>
        </w:rPr>
        <w:t>af extract of A.I</w:t>
      </w:r>
      <w:r w:rsidRPr="00A46E61">
        <w:rPr>
          <w:rFonts w:ascii="Arial" w:hAnsi="Arial" w:cs="Arial"/>
        </w:rPr>
        <w:t xml:space="preserve"> on retinal oxidative stress in STZ-induced diabetic rats are limited, particularly regarding dose-dependent effects, representing a critical </w:t>
      </w:r>
      <w:r>
        <w:rPr>
          <w:rFonts w:ascii="Arial" w:hAnsi="Arial" w:cs="Arial"/>
        </w:rPr>
        <w:t xml:space="preserve">gap this study aims to address. </w:t>
      </w:r>
      <w:r w:rsidR="004A4AF9" w:rsidRPr="004A4AF9">
        <w:rPr>
          <w:rFonts w:ascii="Arial" w:hAnsi="Arial" w:cs="Arial"/>
        </w:rPr>
        <w:t xml:space="preserve">This study was therefore designed to evaluate the protective antioxidant effects of ethanol extract of A.I leaves on retinal </w:t>
      </w:r>
      <w:r w:rsidR="004A4AF9" w:rsidRPr="004A4AF9">
        <w:rPr>
          <w:rFonts w:ascii="Arial" w:hAnsi="Arial" w:cs="Arial"/>
        </w:rPr>
        <w:lastRenderedPageBreak/>
        <w:t>tissue of diabetic rats, with key markers including malondialdehyde (MDA) for lipid peroxidation, reduced glutathione (GSH), superoxide dismutase (SOD), catalase (CAT), and total protein concentration as an indicator of tissue integrity.</w:t>
      </w:r>
    </w:p>
    <w:p w14:paraId="1D426808" w14:textId="77777777" w:rsidR="00790ADA" w:rsidRPr="00FB3A86" w:rsidRDefault="00790ADA" w:rsidP="00441B6F">
      <w:pPr>
        <w:pStyle w:val="Body"/>
        <w:spacing w:after="0"/>
        <w:rPr>
          <w:rFonts w:ascii="Arial" w:hAnsi="Arial" w:cs="Arial"/>
        </w:rPr>
      </w:pPr>
    </w:p>
    <w:p w14:paraId="179DC730" w14:textId="77777777" w:rsidR="007F7B32" w:rsidRDefault="00902823" w:rsidP="00441B6F">
      <w:pPr>
        <w:pStyle w:val="AbstHead"/>
        <w:spacing w:after="0"/>
        <w:jc w:val="both"/>
        <w:rPr>
          <w:rFonts w:ascii="Arial" w:hAnsi="Arial" w:cs="Arial"/>
        </w:rPr>
      </w:pPr>
      <w:r>
        <w:rPr>
          <w:rFonts w:ascii="Arial" w:hAnsi="Arial" w:cs="Arial"/>
        </w:rPr>
        <w:t>2. material and method</w:t>
      </w:r>
      <w:r w:rsidR="005C5629">
        <w:rPr>
          <w:rFonts w:ascii="Arial" w:hAnsi="Arial" w:cs="Arial"/>
        </w:rPr>
        <w:t xml:space="preserve">s </w:t>
      </w:r>
    </w:p>
    <w:p w14:paraId="1AEF2C78" w14:textId="77777777" w:rsidR="00790ADA" w:rsidRPr="00FB3A86" w:rsidRDefault="00790ADA" w:rsidP="00441B6F">
      <w:pPr>
        <w:pStyle w:val="AbstHead"/>
        <w:spacing w:after="0"/>
        <w:jc w:val="both"/>
        <w:rPr>
          <w:rFonts w:ascii="Arial" w:hAnsi="Arial" w:cs="Arial"/>
        </w:rPr>
      </w:pPr>
    </w:p>
    <w:p w14:paraId="6489BBA0" w14:textId="77777777" w:rsidR="005C5629" w:rsidRPr="00313BA0" w:rsidRDefault="005C5629" w:rsidP="00313BA0">
      <w:pPr>
        <w:pStyle w:val="Body"/>
        <w:tabs>
          <w:tab w:val="left" w:pos="1940"/>
        </w:tabs>
        <w:jc w:val="left"/>
        <w:rPr>
          <w:rFonts w:ascii="Arial" w:hAnsi="Arial" w:cs="Arial"/>
          <w:b/>
          <w:sz w:val="22"/>
          <w:szCs w:val="22"/>
        </w:rPr>
      </w:pPr>
      <w:r w:rsidRPr="00313BA0">
        <w:rPr>
          <w:rFonts w:ascii="Arial" w:hAnsi="Arial" w:cs="Arial"/>
          <w:b/>
          <w:sz w:val="22"/>
          <w:szCs w:val="22"/>
        </w:rPr>
        <w:t>2.1 Leaf Extract</w:t>
      </w:r>
      <w:r w:rsidR="00313BA0" w:rsidRPr="00313BA0">
        <w:rPr>
          <w:rFonts w:ascii="Arial" w:hAnsi="Arial" w:cs="Arial"/>
          <w:b/>
          <w:sz w:val="22"/>
          <w:szCs w:val="22"/>
        </w:rPr>
        <w:tab/>
      </w:r>
    </w:p>
    <w:p w14:paraId="12EFE6A2" w14:textId="0B54B571" w:rsidR="005C5629" w:rsidRPr="005C5629" w:rsidRDefault="00B122E4" w:rsidP="005C5629">
      <w:pPr>
        <w:pStyle w:val="Body"/>
        <w:rPr>
          <w:rFonts w:ascii="Arial" w:hAnsi="Arial" w:cs="Arial"/>
        </w:rPr>
      </w:pPr>
      <w:r>
        <w:rPr>
          <w:rFonts w:ascii="Arial" w:hAnsi="Arial" w:cs="Arial"/>
        </w:rPr>
        <w:t>Powdered leaves of A.I</w:t>
      </w:r>
      <w:r w:rsidR="005C5629" w:rsidRPr="005C5629">
        <w:rPr>
          <w:rFonts w:ascii="Arial" w:hAnsi="Arial" w:cs="Arial"/>
        </w:rPr>
        <w:t xml:space="preserve"> were macerated in ethanol (1 L per 150 g powder) for 72 hours at room temperature with periodic agitation. The mixture was filtered through Whatman No. 1 paper and concentrated under reduced pressure at 40–45 °C using a rotary evaporator. The resulting crude ethanol extract was stored at 4 °C and used at doses of 200 and 400 mg/kg body weight.</w:t>
      </w:r>
      <w:r w:rsidR="00184FD4">
        <w:rPr>
          <w:rFonts w:ascii="Arial" w:hAnsi="Arial" w:cs="Arial"/>
        </w:rPr>
        <w:t xml:space="preserve"> </w:t>
      </w:r>
      <w:r w:rsidR="00184FD4" w:rsidRPr="00184FD4">
        <w:rPr>
          <w:rFonts w:ascii="Arial" w:hAnsi="Arial" w:cs="Arial"/>
        </w:rPr>
        <w:t>The selected doses (200 and 400 mg/kg) were based on previous studies d</w:t>
      </w:r>
      <w:r w:rsidR="00D91014">
        <w:rPr>
          <w:rFonts w:ascii="Arial" w:hAnsi="Arial" w:cs="Arial"/>
        </w:rPr>
        <w:t>emonstrating the antioxidant,</w:t>
      </w:r>
      <w:r w:rsidR="00184FD4" w:rsidRPr="00184FD4">
        <w:rPr>
          <w:rFonts w:ascii="Arial" w:hAnsi="Arial" w:cs="Arial"/>
        </w:rPr>
        <w:t xml:space="preserve"> </w:t>
      </w:r>
      <w:r w:rsidR="002F1376">
        <w:rPr>
          <w:rFonts w:ascii="Arial" w:hAnsi="Arial" w:cs="Arial"/>
        </w:rPr>
        <w:t xml:space="preserve">and </w:t>
      </w:r>
      <w:r w:rsidR="00184FD4" w:rsidRPr="00184FD4">
        <w:rPr>
          <w:rFonts w:ascii="Arial" w:hAnsi="Arial" w:cs="Arial"/>
        </w:rPr>
        <w:t>antidiabetic efficacy</w:t>
      </w:r>
      <w:r w:rsidR="002F1376">
        <w:rPr>
          <w:rFonts w:ascii="Arial" w:hAnsi="Arial" w:cs="Arial"/>
        </w:rPr>
        <w:t xml:space="preserve"> </w:t>
      </w:r>
      <w:r w:rsidR="00184FD4" w:rsidRPr="00184FD4">
        <w:rPr>
          <w:rFonts w:ascii="Arial" w:hAnsi="Arial" w:cs="Arial"/>
        </w:rPr>
        <w:t>of</w:t>
      </w:r>
      <w:r w:rsidR="00E3006E">
        <w:rPr>
          <w:rFonts w:ascii="Arial" w:hAnsi="Arial" w:cs="Arial"/>
        </w:rPr>
        <w:t xml:space="preserve"> </w:t>
      </w:r>
      <w:r w:rsidR="00D91014">
        <w:rPr>
          <w:rFonts w:ascii="Arial" w:hAnsi="Arial" w:cs="Arial"/>
        </w:rPr>
        <w:t>A.I</w:t>
      </w:r>
      <w:r w:rsidR="00184FD4" w:rsidRPr="00184FD4">
        <w:rPr>
          <w:rFonts w:ascii="Arial" w:hAnsi="Arial" w:cs="Arial"/>
        </w:rPr>
        <w:t xml:space="preserve"> in expe</w:t>
      </w:r>
      <w:r w:rsidR="00C67871">
        <w:rPr>
          <w:rFonts w:ascii="Arial" w:hAnsi="Arial" w:cs="Arial"/>
        </w:rPr>
        <w:t>rimental models (Ezeigwe et al., 2020;</w:t>
      </w:r>
      <w:r w:rsidR="002F1376">
        <w:rPr>
          <w:rFonts w:ascii="Arial" w:hAnsi="Arial" w:cs="Arial"/>
        </w:rPr>
        <w:t xml:space="preserve"> Yarmohammad et al., 2021; Abdel</w:t>
      </w:r>
      <w:r w:rsidR="00C67871">
        <w:rPr>
          <w:rFonts w:ascii="Arial" w:hAnsi="Arial" w:cs="Arial"/>
        </w:rPr>
        <w:t xml:space="preserve"> et al., 2022).</w:t>
      </w:r>
    </w:p>
    <w:p w14:paraId="186F91D9" w14:textId="77777777" w:rsidR="005C5629" w:rsidRPr="00313BA0" w:rsidRDefault="005C5629" w:rsidP="005C5629">
      <w:pPr>
        <w:pStyle w:val="Body"/>
        <w:jc w:val="left"/>
        <w:rPr>
          <w:rFonts w:ascii="Arial" w:hAnsi="Arial" w:cs="Arial"/>
          <w:b/>
          <w:sz w:val="22"/>
          <w:szCs w:val="22"/>
        </w:rPr>
      </w:pPr>
      <w:r w:rsidRPr="00313BA0">
        <w:rPr>
          <w:rFonts w:ascii="Arial" w:hAnsi="Arial" w:cs="Arial"/>
          <w:b/>
          <w:sz w:val="22"/>
          <w:szCs w:val="22"/>
        </w:rPr>
        <w:t>2.2 Study Design</w:t>
      </w:r>
    </w:p>
    <w:p w14:paraId="0B3ADFC4" w14:textId="234FFAEA" w:rsidR="005C5629" w:rsidRPr="005C5629" w:rsidRDefault="00A46C62" w:rsidP="00A46C62">
      <w:pPr>
        <w:pStyle w:val="Body"/>
        <w:rPr>
          <w:rFonts w:ascii="Arial" w:hAnsi="Arial" w:cs="Arial"/>
        </w:rPr>
      </w:pPr>
      <w:r w:rsidRPr="00A46C62">
        <w:rPr>
          <w:rFonts w:ascii="Arial" w:hAnsi="Arial" w:cs="Arial"/>
        </w:rPr>
        <w:t>Diabetes was induced in male Wistar rats (9–10 weeks old, average body weight 150 g) by a single intraperitoneal injection of streptozotocin (STZ, 55 mg/kg body weight), freshly prepared in ice-cold 0.1 M citrate buffer (pH 4.5). Hyperglycemia was confirmed 72 hours after injection by measuring fasting blood glucose levels from the tail vein using an Accu-Chek glucometer. Rats with fasting blood glucose levels greater than 150 mg/dL were considered diab</w:t>
      </w:r>
      <w:r>
        <w:rPr>
          <w:rFonts w:ascii="Arial" w:hAnsi="Arial" w:cs="Arial"/>
        </w:rPr>
        <w:t xml:space="preserve">etic and included in the study. </w:t>
      </w:r>
      <w:r w:rsidRPr="00A46C62">
        <w:rPr>
          <w:rFonts w:ascii="Arial" w:hAnsi="Arial" w:cs="Arial"/>
        </w:rPr>
        <w:t>A total of five groups (n = 5 per group) were used: a non-diabetic control group</w:t>
      </w:r>
      <w:r w:rsidR="00421F8F">
        <w:rPr>
          <w:rFonts w:ascii="Arial" w:hAnsi="Arial" w:cs="Arial"/>
        </w:rPr>
        <w:t xml:space="preserve">, an untreated diabetic </w:t>
      </w:r>
      <w:r w:rsidRPr="00A46C62">
        <w:rPr>
          <w:rFonts w:ascii="Arial" w:hAnsi="Arial" w:cs="Arial"/>
        </w:rPr>
        <w:t>group, diabetic rats treated with ethanol lea</w:t>
      </w:r>
      <w:r w:rsidR="00D91014">
        <w:rPr>
          <w:rFonts w:ascii="Arial" w:hAnsi="Arial" w:cs="Arial"/>
        </w:rPr>
        <w:t xml:space="preserve">f extract of A.I </w:t>
      </w:r>
      <w:r w:rsidRPr="00A46C62">
        <w:rPr>
          <w:rFonts w:ascii="Arial" w:hAnsi="Arial" w:cs="Arial"/>
        </w:rPr>
        <w:t>at 200 mg/kg (low dose), diabetic rats treated with ethanol le</w:t>
      </w:r>
      <w:r w:rsidR="00D91014">
        <w:rPr>
          <w:rFonts w:ascii="Arial" w:hAnsi="Arial" w:cs="Arial"/>
        </w:rPr>
        <w:t>af</w:t>
      </w:r>
      <w:r w:rsidR="002F1376">
        <w:rPr>
          <w:rFonts w:ascii="Arial" w:hAnsi="Arial" w:cs="Arial"/>
        </w:rPr>
        <w:t xml:space="preserve"> extract of A.</w:t>
      </w:r>
      <w:r w:rsidR="00D91014">
        <w:rPr>
          <w:rFonts w:ascii="Arial" w:hAnsi="Arial" w:cs="Arial"/>
        </w:rPr>
        <w:t>I</w:t>
      </w:r>
      <w:r w:rsidRPr="00A46C62">
        <w:rPr>
          <w:rFonts w:ascii="Arial" w:hAnsi="Arial" w:cs="Arial"/>
        </w:rPr>
        <w:t xml:space="preserve"> at 400 mg/kg (high dose), and diabetic</w:t>
      </w:r>
      <w:r w:rsidR="00A40D62">
        <w:rPr>
          <w:rFonts w:ascii="Arial" w:hAnsi="Arial" w:cs="Arial"/>
        </w:rPr>
        <w:t xml:space="preserve"> rats treated with metformin (70 </w:t>
      </w:r>
      <w:r w:rsidRPr="00A46C62">
        <w:rPr>
          <w:rFonts w:ascii="Arial" w:hAnsi="Arial" w:cs="Arial"/>
        </w:rPr>
        <w:t>mg/kg) as the standard control.</w:t>
      </w:r>
      <w:r>
        <w:rPr>
          <w:rFonts w:ascii="Arial" w:hAnsi="Arial" w:cs="Arial"/>
        </w:rPr>
        <w:t xml:space="preserve"> </w:t>
      </w:r>
      <w:r w:rsidRPr="00A46C62">
        <w:rPr>
          <w:rFonts w:ascii="Arial" w:hAnsi="Arial" w:cs="Arial"/>
        </w:rPr>
        <w:t>Rats were assigned to groups using a simple randomization method by randomly allocating animals to different grou</w:t>
      </w:r>
      <w:r>
        <w:rPr>
          <w:rFonts w:ascii="Arial" w:hAnsi="Arial" w:cs="Arial"/>
        </w:rPr>
        <w:t xml:space="preserve">ps to minimize bias. </w:t>
      </w:r>
      <w:r w:rsidR="005C5629" w:rsidRPr="005C5629">
        <w:rPr>
          <w:rFonts w:ascii="Arial" w:hAnsi="Arial" w:cs="Arial"/>
        </w:rPr>
        <w:t>All treatments were administered by oral gavage twice daily for 21 days. Non-diabetic controls received distilled water only. Fasting blood glucose was monitored every 3 days throughout the study using Accu-Chek® glucometer, with the device calibrated before each use to ensure accuracy and sensitivity. At the end of the 21-day treatment period, rats were euthanized, eyes were enucleated, retinas were dissected, rinsed in ice-cold phosphate-buffered saline (PBS), blotted dry, weighed, homogenized in PBS (1:9 w/v), centrifuged at 10,000 rpm for 15 min at 4 °C, and the supernatants were stored at −80 °C until biochemical analysis</w:t>
      </w:r>
      <w:r w:rsidR="0068350F">
        <w:rPr>
          <w:rFonts w:ascii="Arial" w:hAnsi="Arial" w:cs="Arial"/>
        </w:rPr>
        <w:t>.</w:t>
      </w:r>
      <w:r w:rsidR="005C5629" w:rsidRPr="005C5629">
        <w:rPr>
          <w:rFonts w:ascii="Arial" w:hAnsi="Arial" w:cs="Arial"/>
        </w:rPr>
        <w:t xml:space="preserve"> </w:t>
      </w:r>
      <w:r w:rsidR="0068350F" w:rsidRPr="0068350F">
        <w:rPr>
          <w:rFonts w:ascii="Arial" w:hAnsi="Arial" w:cs="Arial"/>
        </w:rPr>
        <w:t>All experimental procedures were conducted in accordance with the Guide for the Care and Use of Laboratory Animals and the ARVO Statement for the Use of Animals in Ophthalmic and Vision Research, and were approved by the Institutional Animal Ethics Committee of Lead City University (Approval No: LCU-REC/25/266).</w:t>
      </w:r>
    </w:p>
    <w:p w14:paraId="6CA722F0" w14:textId="77777777" w:rsidR="005C5629" w:rsidRPr="00313BA0" w:rsidRDefault="00313BA0" w:rsidP="00313BA0">
      <w:pPr>
        <w:pStyle w:val="Body"/>
        <w:jc w:val="left"/>
        <w:rPr>
          <w:rFonts w:ascii="Arial" w:hAnsi="Arial" w:cs="Arial"/>
          <w:b/>
          <w:sz w:val="22"/>
          <w:szCs w:val="22"/>
        </w:rPr>
      </w:pPr>
      <w:r w:rsidRPr="00313BA0">
        <w:rPr>
          <w:rFonts w:ascii="Arial" w:hAnsi="Arial" w:cs="Arial"/>
          <w:b/>
          <w:sz w:val="22"/>
          <w:szCs w:val="22"/>
        </w:rPr>
        <w:t xml:space="preserve">2.3 </w:t>
      </w:r>
      <w:r w:rsidR="005C5629" w:rsidRPr="00313BA0">
        <w:rPr>
          <w:rFonts w:ascii="Arial" w:hAnsi="Arial" w:cs="Arial"/>
          <w:b/>
          <w:sz w:val="22"/>
          <w:szCs w:val="22"/>
        </w:rPr>
        <w:t>Biochemical Assays</w:t>
      </w:r>
    </w:p>
    <w:p w14:paraId="62F44EFE" w14:textId="77777777" w:rsidR="005C5629" w:rsidRPr="005C5629" w:rsidRDefault="00313BA0" w:rsidP="005C5629">
      <w:pPr>
        <w:pStyle w:val="Body"/>
        <w:rPr>
          <w:rFonts w:ascii="Arial" w:hAnsi="Arial" w:cs="Arial"/>
        </w:rPr>
      </w:pPr>
      <w:r w:rsidRPr="00313BA0">
        <w:rPr>
          <w:rFonts w:ascii="Arial" w:hAnsi="Arial" w:cs="Arial"/>
          <w:b/>
        </w:rPr>
        <w:t>2.3.1</w:t>
      </w:r>
      <w:r w:rsidRPr="00313BA0">
        <w:rPr>
          <w:rFonts w:ascii="Arial" w:hAnsi="Arial" w:cs="Arial"/>
          <w:b/>
          <w:i/>
        </w:rPr>
        <w:t xml:space="preserve"> </w:t>
      </w:r>
      <w:r w:rsidR="005C5629" w:rsidRPr="00313BA0">
        <w:rPr>
          <w:rFonts w:ascii="Arial" w:hAnsi="Arial" w:cs="Arial"/>
          <w:b/>
          <w:i/>
        </w:rPr>
        <w:t>Total Protein Concentration</w:t>
      </w:r>
    </w:p>
    <w:p w14:paraId="51873F36" w14:textId="77777777" w:rsidR="005C5629" w:rsidRPr="005C5629" w:rsidRDefault="005C5629" w:rsidP="005C5629">
      <w:pPr>
        <w:pStyle w:val="Body"/>
        <w:rPr>
          <w:rFonts w:ascii="Arial" w:hAnsi="Arial" w:cs="Arial"/>
        </w:rPr>
      </w:pPr>
      <w:r w:rsidRPr="005C5629">
        <w:rPr>
          <w:rFonts w:ascii="Arial" w:hAnsi="Arial" w:cs="Arial"/>
        </w:rPr>
        <w:t xml:space="preserve">Protein content was determined </w:t>
      </w:r>
      <w:r w:rsidR="008708B5">
        <w:rPr>
          <w:rFonts w:ascii="Arial" w:hAnsi="Arial" w:cs="Arial"/>
        </w:rPr>
        <w:t>by a modified Biuret method (Gornall et al., 1949)</w:t>
      </w:r>
      <w:r w:rsidRPr="005C5629">
        <w:rPr>
          <w:rFonts w:ascii="Arial" w:hAnsi="Arial" w:cs="Arial"/>
        </w:rPr>
        <w:t>. Samples were diluted four-fold (20 µL sample + 80 µL distilled water). Biuret reagent (300 µL) was added, and mixtures were incubated at room temperature for 30 min. Absorbance was read at 540 nm against a reagent blank. Concentrations were calculated from a bovine serum albumin standard curve and adjusted for dilution.</w:t>
      </w:r>
    </w:p>
    <w:p w14:paraId="4C90EBC2" w14:textId="77777777" w:rsidR="005C5629" w:rsidRPr="00313BA0" w:rsidRDefault="00313BA0" w:rsidP="005C5629">
      <w:pPr>
        <w:pStyle w:val="Body"/>
        <w:rPr>
          <w:rFonts w:ascii="Arial" w:hAnsi="Arial" w:cs="Arial"/>
          <w:b/>
        </w:rPr>
      </w:pPr>
      <w:r w:rsidRPr="00313BA0">
        <w:rPr>
          <w:rFonts w:ascii="Arial" w:hAnsi="Arial" w:cs="Arial"/>
          <w:b/>
        </w:rPr>
        <w:t xml:space="preserve">2.3.2 </w:t>
      </w:r>
      <w:r w:rsidRPr="00313BA0">
        <w:rPr>
          <w:rFonts w:ascii="Arial" w:hAnsi="Arial" w:cs="Arial"/>
          <w:b/>
          <w:i/>
        </w:rPr>
        <w:t>Determination of Antioxidants</w:t>
      </w:r>
    </w:p>
    <w:p w14:paraId="6EB155F4" w14:textId="7707471B" w:rsidR="005C5629" w:rsidRPr="005C5629" w:rsidRDefault="005C5629" w:rsidP="005C5629">
      <w:pPr>
        <w:pStyle w:val="Body"/>
        <w:rPr>
          <w:rFonts w:ascii="Arial" w:hAnsi="Arial" w:cs="Arial"/>
        </w:rPr>
      </w:pPr>
      <w:r w:rsidRPr="005C5629">
        <w:rPr>
          <w:rFonts w:ascii="Arial" w:hAnsi="Arial" w:cs="Arial"/>
        </w:rPr>
        <w:t>Malondialdehyde (MDA), Glutathione (GSH)</w:t>
      </w:r>
      <w:r w:rsidR="004A4AF9">
        <w:rPr>
          <w:rFonts w:ascii="Arial" w:hAnsi="Arial" w:cs="Arial"/>
        </w:rPr>
        <w:t>,</w:t>
      </w:r>
      <w:r w:rsidRPr="005C5629">
        <w:rPr>
          <w:rFonts w:ascii="Arial" w:hAnsi="Arial" w:cs="Arial"/>
        </w:rPr>
        <w:t xml:space="preserve"> Superoxide dismutase (SOD), and Catalase (CAT), were estimated using commercially available assay kits from Elabscience.</w:t>
      </w:r>
    </w:p>
    <w:p w14:paraId="243B61BC" w14:textId="77777777" w:rsidR="005C5629" w:rsidRPr="00313BA0" w:rsidRDefault="00313BA0" w:rsidP="005C5629">
      <w:pPr>
        <w:pStyle w:val="Body"/>
        <w:rPr>
          <w:rFonts w:ascii="Arial" w:hAnsi="Arial" w:cs="Arial"/>
          <w:b/>
          <w:sz w:val="22"/>
          <w:szCs w:val="22"/>
        </w:rPr>
      </w:pPr>
      <w:r w:rsidRPr="00313BA0">
        <w:rPr>
          <w:rFonts w:ascii="Arial" w:hAnsi="Arial" w:cs="Arial"/>
          <w:b/>
          <w:sz w:val="22"/>
          <w:szCs w:val="22"/>
        </w:rPr>
        <w:t xml:space="preserve">2.4 </w:t>
      </w:r>
      <w:r w:rsidR="005C5629" w:rsidRPr="00313BA0">
        <w:rPr>
          <w:rFonts w:ascii="Arial" w:hAnsi="Arial" w:cs="Arial"/>
          <w:b/>
          <w:sz w:val="22"/>
          <w:szCs w:val="22"/>
        </w:rPr>
        <w:t>Statistical Analysis</w:t>
      </w:r>
    </w:p>
    <w:p w14:paraId="152138F3" w14:textId="77777777" w:rsidR="00E66E10" w:rsidRDefault="00313BA0" w:rsidP="005C5629">
      <w:pPr>
        <w:pStyle w:val="Body"/>
        <w:spacing w:after="0"/>
        <w:rPr>
          <w:rFonts w:ascii="Arial" w:hAnsi="Arial" w:cs="Arial"/>
        </w:rPr>
      </w:pPr>
      <w:r>
        <w:rPr>
          <w:rFonts w:ascii="Arial" w:hAnsi="Arial" w:cs="Arial"/>
        </w:rPr>
        <w:t>The results are expressed</w:t>
      </w:r>
      <w:r w:rsidRPr="00313BA0">
        <w:rPr>
          <w:rFonts w:ascii="Arial" w:hAnsi="Arial" w:cs="Arial"/>
        </w:rPr>
        <w:t xml:space="preserve"> as mean ± standard deviation (SD). Group comparisons were performed by one-way analysis of variance (ANOVA) followed by Tukey’s post hoc test using GraphPad Prism software (version 10.6.2). Statistical significance was set at P &lt; 0.05.</w:t>
      </w:r>
    </w:p>
    <w:p w14:paraId="369278FA" w14:textId="77777777" w:rsidR="00790ADA" w:rsidRPr="00FB3A86" w:rsidRDefault="00790ADA" w:rsidP="00441B6F">
      <w:pPr>
        <w:pStyle w:val="Body"/>
        <w:spacing w:after="0"/>
        <w:rPr>
          <w:rFonts w:ascii="Arial" w:hAnsi="Arial" w:cs="Arial"/>
        </w:rPr>
      </w:pPr>
    </w:p>
    <w:p w14:paraId="2C37D93A" w14:textId="77777777" w:rsidR="004C75A3" w:rsidRDefault="00000F8F" w:rsidP="004C75A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59547B4" w14:textId="77777777" w:rsidR="004C75A3" w:rsidRPr="004C75A3" w:rsidRDefault="004C75A3" w:rsidP="004C75A3">
      <w:pPr>
        <w:pStyle w:val="Head1"/>
        <w:spacing w:after="0"/>
        <w:jc w:val="both"/>
        <w:rPr>
          <w:rFonts w:ascii="Arial" w:hAnsi="Arial" w:cs="Arial"/>
        </w:rPr>
      </w:pPr>
    </w:p>
    <w:p w14:paraId="7AECC916" w14:textId="77777777" w:rsidR="004C75A3" w:rsidRPr="004C75A3" w:rsidRDefault="004C75A3" w:rsidP="004C75A3">
      <w:pPr>
        <w:pStyle w:val="Body"/>
        <w:rPr>
          <w:rFonts w:ascii="Arial" w:hAnsi="Arial" w:cs="Arial"/>
          <w:b/>
        </w:rPr>
      </w:pPr>
      <w:r w:rsidRPr="004C75A3">
        <w:rPr>
          <w:rFonts w:ascii="Arial" w:hAnsi="Arial" w:cs="Arial"/>
          <w:b/>
        </w:rPr>
        <w:t xml:space="preserve">Effect of </w:t>
      </w:r>
      <w:r w:rsidRPr="00A87A13">
        <w:rPr>
          <w:rFonts w:ascii="Arial" w:hAnsi="Arial" w:cs="Arial"/>
          <w:b/>
          <w:i/>
        </w:rPr>
        <w:t>Azadirachta indica</w:t>
      </w:r>
      <w:r w:rsidRPr="004C75A3">
        <w:rPr>
          <w:rFonts w:ascii="Arial" w:hAnsi="Arial" w:cs="Arial"/>
          <w:b/>
        </w:rPr>
        <w:t xml:space="preserve"> on Fasting Blood Glucose (FBG)</w:t>
      </w:r>
    </w:p>
    <w:p w14:paraId="68EB4534" w14:textId="2C8B0324" w:rsidR="004C75A3" w:rsidRPr="004C75A3" w:rsidRDefault="007C5B1C" w:rsidP="004C75A3">
      <w:pPr>
        <w:pStyle w:val="Body"/>
        <w:rPr>
          <w:rFonts w:ascii="Arial" w:hAnsi="Arial" w:cs="Arial"/>
        </w:rPr>
      </w:pPr>
      <w:r w:rsidRPr="007C5B1C">
        <w:rPr>
          <w:rFonts w:ascii="Arial" w:hAnsi="Arial" w:cs="Arial"/>
        </w:rPr>
        <w:t>FBG levels were significantly elevated in all diabetic groups at baseline compared with the control group (P &lt; 0.05). Treatment wit</w:t>
      </w:r>
      <w:r>
        <w:rPr>
          <w:rFonts w:ascii="Arial" w:hAnsi="Arial" w:cs="Arial"/>
        </w:rPr>
        <w:t xml:space="preserve">h A.I (200 and 400 mg/kg) and </w:t>
      </w:r>
      <w:r w:rsidRPr="007C5B1C">
        <w:rPr>
          <w:rFonts w:ascii="Arial" w:hAnsi="Arial" w:cs="Arial"/>
        </w:rPr>
        <w:t xml:space="preserve">metformin (70 mg/kg) significantly reduced FBG compared with the untreated </w:t>
      </w:r>
      <w:r w:rsidRPr="007C5B1C">
        <w:rPr>
          <w:rFonts w:ascii="Arial" w:hAnsi="Arial" w:cs="Arial"/>
        </w:rPr>
        <w:lastRenderedPageBreak/>
        <w:t>diabetic group (P &lt; 0.05). No significant differences were observed among the A.I-treated groups and metformin (P &gt; 0.05), indicating comparable glycemic control across treatments (Fig. 1A).</w:t>
      </w:r>
    </w:p>
    <w:p w14:paraId="24CAD19B" w14:textId="77777777" w:rsidR="004C75A3" w:rsidRPr="004C75A3" w:rsidRDefault="004C75A3" w:rsidP="004C75A3">
      <w:pPr>
        <w:pStyle w:val="Body"/>
        <w:rPr>
          <w:rFonts w:ascii="Arial" w:hAnsi="Arial" w:cs="Arial"/>
          <w:b/>
        </w:rPr>
      </w:pPr>
      <w:r w:rsidRPr="004C75A3">
        <w:rPr>
          <w:rFonts w:ascii="Arial" w:hAnsi="Arial" w:cs="Arial"/>
          <w:b/>
        </w:rPr>
        <w:t xml:space="preserve">Effect of </w:t>
      </w:r>
      <w:r w:rsidRPr="004C75A3">
        <w:rPr>
          <w:rFonts w:ascii="Arial" w:hAnsi="Arial" w:cs="Arial"/>
          <w:b/>
          <w:i/>
        </w:rPr>
        <w:t>Azadirachta indica</w:t>
      </w:r>
      <w:r w:rsidRPr="004C75A3">
        <w:rPr>
          <w:rFonts w:ascii="Arial" w:hAnsi="Arial" w:cs="Arial"/>
          <w:b/>
        </w:rPr>
        <w:t xml:space="preserve"> on Retinal Total Protein concentration</w:t>
      </w:r>
    </w:p>
    <w:p w14:paraId="13D7E880" w14:textId="6CA9C051" w:rsidR="004C75A3" w:rsidRDefault="007C5B1C" w:rsidP="004C75A3">
      <w:pPr>
        <w:pStyle w:val="Body"/>
        <w:rPr>
          <w:rFonts w:ascii="Arial" w:hAnsi="Arial" w:cs="Arial"/>
        </w:rPr>
      </w:pPr>
      <w:r w:rsidRPr="007C5B1C">
        <w:rPr>
          <w:rFonts w:ascii="Arial" w:hAnsi="Arial" w:cs="Arial"/>
        </w:rPr>
        <w:t>Retinal total protein concentration decreased significantly in untreated diabetic rats (17.95 ± 1.68 mg/g tissue) compared with controls (29.30 ± 1.68 mg/g tissue, P &lt; 0.05). Treatment with A.I at 200 mg/kg (25.22 ± 2.21 mg/g tissue), 400 mg/kg (22.54 ± 0.68 mg/g tissue), and metformin (22.64 ± 1.81 mg/g tissue) significantly increased retinal protein relative to the diabetic group (P &lt; 0.05). Comparisons among the treatment groups showed no statistically significant differences (P &gt; 0.05), indicating that A.I extract matched metformin in protecting retinal protein integrity (Fig. 1B).</w:t>
      </w:r>
    </w:p>
    <w:p w14:paraId="0E3E6ECE" w14:textId="77777777" w:rsidR="004A4AF9" w:rsidRPr="0067503B" w:rsidRDefault="004A4AF9" w:rsidP="004A4AF9">
      <w:pPr>
        <w:pStyle w:val="Body"/>
        <w:rPr>
          <w:rFonts w:ascii="Arial" w:hAnsi="Arial" w:cs="Arial"/>
          <w:b/>
        </w:rPr>
      </w:pPr>
      <w:r w:rsidRPr="0067503B">
        <w:rPr>
          <w:rFonts w:ascii="Arial" w:hAnsi="Arial" w:cs="Arial"/>
          <w:b/>
        </w:rPr>
        <w:t xml:space="preserve">Effect of </w:t>
      </w:r>
      <w:r w:rsidRPr="0067503B">
        <w:rPr>
          <w:rFonts w:ascii="Arial" w:hAnsi="Arial" w:cs="Arial"/>
          <w:b/>
          <w:i/>
        </w:rPr>
        <w:t>Azadirachta indica</w:t>
      </w:r>
      <w:r w:rsidRPr="0067503B">
        <w:rPr>
          <w:rFonts w:ascii="Arial" w:hAnsi="Arial" w:cs="Arial"/>
          <w:b/>
        </w:rPr>
        <w:t xml:space="preserve"> on Retinal Superoxide dismutase (SOD) activity</w:t>
      </w:r>
    </w:p>
    <w:p w14:paraId="0C2D8D1C" w14:textId="452F790A" w:rsidR="004A4AF9" w:rsidRDefault="00461CD6" w:rsidP="004A4AF9">
      <w:pPr>
        <w:pStyle w:val="Body"/>
        <w:rPr>
          <w:rFonts w:ascii="Arial" w:hAnsi="Arial" w:cs="Arial"/>
        </w:rPr>
      </w:pPr>
      <w:r w:rsidRPr="00461CD6">
        <w:rPr>
          <w:rFonts w:ascii="Arial" w:hAnsi="Arial" w:cs="Arial"/>
        </w:rPr>
        <w:t xml:space="preserve">Retinal </w:t>
      </w:r>
      <w:r w:rsidR="007C5B1C" w:rsidRPr="007C5B1C">
        <w:rPr>
          <w:rFonts w:ascii="Arial" w:hAnsi="Arial" w:cs="Arial"/>
        </w:rPr>
        <w:t>SOD activity was significantly decreased in untreated diabetic rats (0.00262 ± 0.00016 U/mg) compared with controls (0.02875 ± 0.00984 U/mg, P &lt; 0.05). Treatment with A.I at 200 mg/kg (0.02957 ± 0.0122 U/mg) and metformin (0.03286 ± 0.0121 U/mg) significantly restored SOD relative to the diabetic group (P &lt; 0.05). The 400 mg/kg dose (0.00510 ± 0.0012 U/mg) did not significantly differ from untreated diabetic rats (P &gt; 0.05). No significant differences were observed between the 200 mg/kg extract and metformin (P &gt; 0.05), indicating comparable antioxidant efficacy (Fig. 1C).</w:t>
      </w:r>
    </w:p>
    <w:p w14:paraId="2CBA71CD" w14:textId="77777777" w:rsidR="004A4AF9" w:rsidRPr="0067503B" w:rsidRDefault="004A4AF9" w:rsidP="004A4AF9">
      <w:pPr>
        <w:pStyle w:val="Body"/>
        <w:rPr>
          <w:rFonts w:ascii="Arial" w:hAnsi="Arial" w:cs="Arial"/>
          <w:b/>
        </w:rPr>
      </w:pPr>
      <w:r w:rsidRPr="0067503B">
        <w:rPr>
          <w:rFonts w:ascii="Arial" w:hAnsi="Arial" w:cs="Arial"/>
          <w:b/>
        </w:rPr>
        <w:t xml:space="preserve">Effect of </w:t>
      </w:r>
      <w:r w:rsidRPr="0067503B">
        <w:rPr>
          <w:rFonts w:ascii="Arial" w:hAnsi="Arial" w:cs="Arial"/>
          <w:b/>
          <w:i/>
        </w:rPr>
        <w:t>Azadirachta indica</w:t>
      </w:r>
      <w:r w:rsidRPr="0067503B">
        <w:rPr>
          <w:rFonts w:ascii="Arial" w:hAnsi="Arial" w:cs="Arial"/>
          <w:b/>
        </w:rPr>
        <w:t xml:space="preserve"> on Retinal Catalase (CAT) activity</w:t>
      </w:r>
    </w:p>
    <w:p w14:paraId="07AC822B" w14:textId="325E1D0C" w:rsidR="004A4AF9" w:rsidRDefault="00C15DF0" w:rsidP="004A4AF9">
      <w:pPr>
        <w:pStyle w:val="Body"/>
        <w:spacing w:after="0"/>
        <w:rPr>
          <w:rFonts w:ascii="Arial" w:hAnsi="Arial" w:cs="Arial"/>
        </w:rPr>
      </w:pPr>
      <w:r w:rsidRPr="00C15DF0">
        <w:rPr>
          <w:rFonts w:ascii="Arial" w:hAnsi="Arial" w:cs="Arial"/>
        </w:rPr>
        <w:t>Retinal CAT activity was significantly reduced in diabetic rats (1.615 ± 0.684 U/mg) compared with controls (6.179 ± 0.505 U/mg, P &lt; 0.05). Treatment with A.I at 200 mg/kg (4.083 ± 0.812 U/mg), 400 mg/kg (5.444 ± 0.617 U/mg), and metformin (5.734 ± 1.485 U/mg) significantly increased CAT activity relative to diabetic rats (P &lt; 0.05). CAT activity in all treatment groups was comparable to controls (P &gt; 0.05), with no significant differences among the treatments (P &gt; 0.05), demonstrating similar antioxidative efficacy across groups (Fig. 1D).</w:t>
      </w:r>
    </w:p>
    <w:p w14:paraId="1CD892A5" w14:textId="02B83C1D" w:rsidR="004A4AF9" w:rsidRPr="004C75A3" w:rsidRDefault="00461CD6" w:rsidP="00461CD6">
      <w:pPr>
        <w:pStyle w:val="Body"/>
        <w:tabs>
          <w:tab w:val="left" w:pos="2030"/>
        </w:tabs>
        <w:rPr>
          <w:rFonts w:ascii="Arial" w:hAnsi="Arial" w:cs="Arial"/>
        </w:rPr>
      </w:pPr>
      <w:r>
        <w:rPr>
          <w:rFonts w:ascii="Arial" w:hAnsi="Arial" w:cs="Arial"/>
        </w:rPr>
        <w:tab/>
      </w:r>
    </w:p>
    <w:p w14:paraId="5CFF2B06" w14:textId="77777777" w:rsidR="004C75A3" w:rsidRPr="004C75A3" w:rsidRDefault="004C75A3" w:rsidP="004C75A3">
      <w:pPr>
        <w:pStyle w:val="Body"/>
        <w:rPr>
          <w:rFonts w:ascii="Arial" w:hAnsi="Arial" w:cs="Arial"/>
          <w:b/>
        </w:rPr>
      </w:pPr>
      <w:r w:rsidRPr="004C75A3">
        <w:rPr>
          <w:rFonts w:ascii="Arial" w:hAnsi="Arial" w:cs="Arial"/>
          <w:b/>
        </w:rPr>
        <w:t xml:space="preserve">Effect of </w:t>
      </w:r>
      <w:r w:rsidRPr="004C75A3">
        <w:rPr>
          <w:rFonts w:ascii="Arial" w:hAnsi="Arial" w:cs="Arial"/>
          <w:b/>
          <w:i/>
        </w:rPr>
        <w:t>Azadirachta indica</w:t>
      </w:r>
      <w:r w:rsidRPr="004C75A3">
        <w:rPr>
          <w:rFonts w:ascii="Arial" w:hAnsi="Arial" w:cs="Arial"/>
          <w:b/>
        </w:rPr>
        <w:t xml:space="preserve"> on Retinal Malondialdehyde (MDA) concentration</w:t>
      </w:r>
    </w:p>
    <w:p w14:paraId="22749BC3" w14:textId="36A6DB82" w:rsidR="00873E70" w:rsidRDefault="00C15DF0" w:rsidP="004C75A3">
      <w:pPr>
        <w:pStyle w:val="Body"/>
        <w:rPr>
          <w:rFonts w:ascii="Arial" w:hAnsi="Arial" w:cs="Arial"/>
        </w:rPr>
      </w:pPr>
      <w:r w:rsidRPr="00C15DF0">
        <w:rPr>
          <w:rFonts w:ascii="Arial" w:hAnsi="Arial" w:cs="Arial"/>
        </w:rPr>
        <w:t>Retinal MDA levels were significantly elevated in the diabetic group (2.292 ± 0.0035 μM) compared with controls (2.115 ± 0.0317 μM, P &lt; 0.05). Treatment with A.I at 200 mg/kg (2.069 ± 0.0134 μM), 400 mg/kg (2.211 ± 0.043 μM), and metformin (2.130 ± 0.015 μM) significantly reduced MDA levels relative to untreated diabetic rats (P &lt; 0.05). Differences among the treatment groups were not statistically significant (P &gt; 0.05), indicating comparable inhibition of lipid peroxidation (Fig. 1E).</w:t>
      </w:r>
    </w:p>
    <w:p w14:paraId="37A4FC1D" w14:textId="77777777" w:rsidR="00C15DF0" w:rsidRDefault="004C75A3" w:rsidP="004C75A3">
      <w:pPr>
        <w:pStyle w:val="Body"/>
        <w:rPr>
          <w:rFonts w:ascii="Arial" w:hAnsi="Arial" w:cs="Arial"/>
          <w:b/>
        </w:rPr>
      </w:pPr>
      <w:r w:rsidRPr="0067503B">
        <w:rPr>
          <w:rFonts w:ascii="Arial" w:hAnsi="Arial" w:cs="Arial"/>
          <w:b/>
        </w:rPr>
        <w:t xml:space="preserve">Effect of </w:t>
      </w:r>
      <w:r w:rsidRPr="0067503B">
        <w:rPr>
          <w:rFonts w:ascii="Arial" w:hAnsi="Arial" w:cs="Arial"/>
          <w:b/>
          <w:i/>
        </w:rPr>
        <w:t>Azadirachta indica</w:t>
      </w:r>
      <w:r w:rsidRPr="0067503B">
        <w:rPr>
          <w:rFonts w:ascii="Arial" w:hAnsi="Arial" w:cs="Arial"/>
          <w:b/>
        </w:rPr>
        <w:t xml:space="preserve"> on Retinal Glutathione (GSH) concentration</w:t>
      </w:r>
    </w:p>
    <w:p w14:paraId="7F2EC051" w14:textId="4F68B7B4" w:rsidR="004C75A3" w:rsidRPr="00C15DF0" w:rsidRDefault="00C15DF0" w:rsidP="004C75A3">
      <w:pPr>
        <w:pStyle w:val="Body"/>
        <w:rPr>
          <w:rFonts w:ascii="Arial" w:hAnsi="Arial" w:cs="Arial"/>
          <w:b/>
        </w:rPr>
      </w:pPr>
      <w:r w:rsidRPr="00C15DF0">
        <w:rPr>
          <w:rFonts w:ascii="Arial" w:hAnsi="Arial" w:cs="Arial"/>
        </w:rPr>
        <w:t>GSH was significantly reduced in untreated diabetic rats (0.6349 ± 0.1350 mM) compared with controls (1.594 ± 0.4791 mM, P &lt; 0.05). Treatment with A.I at 200 mg/kg (0.6979 ± 0.0258 mM), 400 mg/kg (0.7240 ± 0.1648 mM), and metformin (0.8365 ± 0.0520 mM) significantly increased GSH relative to the diabetic group (P &lt; 0.05). No significant differences were observed among the treatment groups (P &gt; 0.05), suggesting comparable efficacy in restoring glutathione levels (Fig. 1F).</w:t>
      </w:r>
    </w:p>
    <w:p w14:paraId="797BAAC2" w14:textId="77777777" w:rsidR="00790ADA" w:rsidRDefault="00790ADA" w:rsidP="00441B6F">
      <w:pPr>
        <w:pStyle w:val="Body"/>
        <w:spacing w:after="0"/>
        <w:rPr>
          <w:rFonts w:ascii="Arial" w:hAnsi="Arial" w:cs="Arial"/>
        </w:rPr>
      </w:pPr>
    </w:p>
    <w:p w14:paraId="1852CF96" w14:textId="77777777" w:rsidR="0067503B" w:rsidRDefault="0067503B" w:rsidP="00441B6F">
      <w:pPr>
        <w:pStyle w:val="Body"/>
        <w:spacing w:after="0"/>
        <w:rPr>
          <w:rFonts w:ascii="Arial" w:hAnsi="Arial" w:cs="Arial"/>
          <w:b/>
          <w:sz w:val="22"/>
          <w:szCs w:val="22"/>
        </w:rPr>
      </w:pPr>
      <w:r w:rsidRPr="0067503B">
        <w:rPr>
          <w:rFonts w:ascii="Arial" w:hAnsi="Arial" w:cs="Arial"/>
          <w:b/>
          <w:sz w:val="22"/>
          <w:szCs w:val="22"/>
        </w:rPr>
        <w:t>3.1 Discussion</w:t>
      </w:r>
    </w:p>
    <w:p w14:paraId="3BF271C1" w14:textId="77777777" w:rsidR="0067503B" w:rsidRPr="0067503B" w:rsidRDefault="0067503B" w:rsidP="00441B6F">
      <w:pPr>
        <w:pStyle w:val="Body"/>
        <w:spacing w:after="0"/>
        <w:rPr>
          <w:rFonts w:ascii="Arial" w:hAnsi="Arial" w:cs="Arial"/>
          <w:b/>
          <w:sz w:val="22"/>
          <w:szCs w:val="22"/>
        </w:rPr>
      </w:pPr>
    </w:p>
    <w:p w14:paraId="5F02BECC" w14:textId="5905BBCA" w:rsidR="0067503B" w:rsidRDefault="0067503B" w:rsidP="0067503B">
      <w:pPr>
        <w:jc w:val="both"/>
        <w:rPr>
          <w:rFonts w:ascii="Arial" w:hAnsi="Arial" w:cs="Arial"/>
          <w:lang w:val="en-GB" w:eastAsia="en-GB"/>
        </w:rPr>
      </w:pPr>
      <w:r w:rsidRPr="0067503B">
        <w:rPr>
          <w:rFonts w:ascii="Arial" w:hAnsi="Arial" w:cs="Arial"/>
          <w:lang w:val="en-GB" w:eastAsia="en-GB"/>
        </w:rPr>
        <w:t xml:space="preserve">Diabetes mellitus is a chronic metabolic disorder characterized by persistent hyperglycemia, which inflicts progressive damage on multiple organ systems, with the retina being one of the most vulnerable targets due to its microvascular and neuronal </w:t>
      </w:r>
      <w:r w:rsidR="008708B5">
        <w:rPr>
          <w:rFonts w:ascii="Arial" w:hAnsi="Arial" w:cs="Arial"/>
          <w:lang w:val="en-GB" w:eastAsia="en-GB"/>
        </w:rPr>
        <w:t>sensitivity (Donthula and Daigavane 2024)</w:t>
      </w:r>
      <w:r w:rsidR="0020771E">
        <w:rPr>
          <w:rFonts w:ascii="Arial" w:hAnsi="Arial" w:cs="Arial"/>
          <w:lang w:val="en-GB" w:eastAsia="en-GB"/>
        </w:rPr>
        <w:t>. It has been reported that sustained</w:t>
      </w:r>
      <w:r w:rsidR="00A00AC4">
        <w:rPr>
          <w:rFonts w:ascii="Arial" w:hAnsi="Arial" w:cs="Arial"/>
          <w:lang w:val="en-GB" w:eastAsia="en-GB"/>
        </w:rPr>
        <w:t xml:space="preserve"> hyperglycemia elevates</w:t>
      </w:r>
      <w:r w:rsidRPr="0067503B">
        <w:rPr>
          <w:rFonts w:ascii="Arial" w:hAnsi="Arial" w:cs="Arial"/>
          <w:lang w:val="en-GB" w:eastAsia="en-GB"/>
        </w:rPr>
        <w:t xml:space="preserve"> reactive oxygen species (ROS) production in retinal cells, overwhelming endogenous antioxidant defenses and initiating a cascade of oxidative stress, lipid peroxidation, protein damage, and neurodegeneration central to diabetic reti</w:t>
      </w:r>
      <w:r w:rsidR="008708B5">
        <w:rPr>
          <w:rFonts w:ascii="Arial" w:hAnsi="Arial" w:cs="Arial"/>
          <w:lang w:val="en-GB" w:eastAsia="en-GB"/>
        </w:rPr>
        <w:t xml:space="preserve">nopathy (DR) pathogenesis (Kang and Yang, 2020; </w:t>
      </w:r>
      <w:r w:rsidR="00954B2E">
        <w:rPr>
          <w:rFonts w:ascii="Arial" w:hAnsi="Arial" w:cs="Arial"/>
          <w:lang w:val="en-GB" w:eastAsia="en-GB"/>
        </w:rPr>
        <w:t>Mimura and Noma, 2025)</w:t>
      </w:r>
      <w:r w:rsidRPr="0067503B">
        <w:rPr>
          <w:rFonts w:ascii="Arial" w:hAnsi="Arial" w:cs="Arial"/>
          <w:lang w:val="en-GB" w:eastAsia="en-GB"/>
        </w:rPr>
        <w:t>.</w:t>
      </w:r>
    </w:p>
    <w:p w14:paraId="0E0D84D2" w14:textId="2E7F0F8B" w:rsidR="007C5B1C" w:rsidRPr="007C5B1C" w:rsidRDefault="007C5B1C" w:rsidP="007C5B1C">
      <w:pPr>
        <w:jc w:val="both"/>
        <w:rPr>
          <w:rFonts w:ascii="Arial" w:hAnsi="Arial" w:cs="Arial"/>
          <w:lang w:val="en-GB" w:eastAsia="en-GB"/>
        </w:rPr>
      </w:pPr>
      <w:r w:rsidRPr="007C5B1C">
        <w:rPr>
          <w:rFonts w:ascii="Arial" w:hAnsi="Arial" w:cs="Arial"/>
          <w:lang w:val="en-GB" w:eastAsia="en-GB"/>
        </w:rPr>
        <w:t>In the present study, untreated diabetic rats exhibited persistent hyperglycemia throughout the experimental period, confirming successful streptozotocin induction. Treatment with A.I ethanol ex</w:t>
      </w:r>
      <w:r w:rsidR="007B7113">
        <w:rPr>
          <w:rFonts w:ascii="Arial" w:hAnsi="Arial" w:cs="Arial"/>
          <w:lang w:val="en-GB" w:eastAsia="en-GB"/>
        </w:rPr>
        <w:t xml:space="preserve">tract (200 and 400 mg/kg) and </w:t>
      </w:r>
      <w:r w:rsidRPr="007C5B1C">
        <w:rPr>
          <w:rFonts w:ascii="Arial" w:hAnsi="Arial" w:cs="Arial"/>
          <w:lang w:val="en-GB" w:eastAsia="en-GB"/>
        </w:rPr>
        <w:t>metformin (70 mg/kg), as a positive control, significantly reduced fasting blood glucose compared with untreated diabetic rats (P &lt; 0.05). No significant differences were observed between the A.I-treated groups and metformin (P &gt; 0.05), indicating comparable glucose-lowering efficacy across all treatments. This effect aligns with prior evidence that neem preparations can improve glucose homeostasis through pancreatic protection, enhanced glucose uptake, and modulation of hepatic glucose output (Ezeigwe et al., 2020; Yarmohammadi et al., 2021).</w:t>
      </w:r>
    </w:p>
    <w:p w14:paraId="05B44A62" w14:textId="77777777" w:rsidR="007C5B1C" w:rsidRPr="007C5B1C" w:rsidRDefault="007C5B1C" w:rsidP="007C5B1C">
      <w:pPr>
        <w:jc w:val="both"/>
        <w:rPr>
          <w:rFonts w:ascii="Arial" w:hAnsi="Arial" w:cs="Arial"/>
          <w:lang w:val="en-GB" w:eastAsia="en-GB"/>
        </w:rPr>
      </w:pPr>
      <w:r w:rsidRPr="007C5B1C">
        <w:rPr>
          <w:rFonts w:ascii="Arial" w:hAnsi="Arial" w:cs="Arial"/>
          <w:lang w:val="en-GB" w:eastAsia="en-GB"/>
        </w:rPr>
        <w:lastRenderedPageBreak/>
        <w:t>Untreated diabetic rats exhibited a significant loss of retinal total protein, reflecting oxidative damage and proteolysis. Treatment with both A.I extract doses and metformin significantly restored retinal protein relative to the diabetic group (P &lt; 0.05), and comparisons among the treatment groups showed no statistically significant differences (P &gt; 0.05), indicating that A.I extract matched metformin in preserving retinal protein integrity. Preservation of retinal protein suggests protection against early structural and functional disruption in diabetic retinopathy (Kowluru and Mishra, 2015; Rossino and Casini, 2019).</w:t>
      </w:r>
    </w:p>
    <w:p w14:paraId="4E0D7725" w14:textId="77777777" w:rsidR="007C5B1C" w:rsidRPr="007C5B1C" w:rsidRDefault="007C5B1C" w:rsidP="007C5B1C">
      <w:pPr>
        <w:jc w:val="both"/>
        <w:rPr>
          <w:rFonts w:ascii="Arial" w:hAnsi="Arial" w:cs="Arial"/>
          <w:lang w:val="en-GB" w:eastAsia="en-GB"/>
        </w:rPr>
      </w:pPr>
      <w:r w:rsidRPr="007C5B1C">
        <w:rPr>
          <w:rFonts w:ascii="Arial" w:hAnsi="Arial" w:cs="Arial"/>
          <w:lang w:val="en-GB" w:eastAsia="en-GB"/>
        </w:rPr>
        <w:t>Lipid peroxidation, as indicated by elevated malondialdehyde (MDA), represents a sensitive downstream consequence of unchecked ROS in the diabetic retina. All treatments significantly reduced MDA levels compared with untreated diabetic rats (P &lt; 0.05). Differences among the A.I extract doses and metformin were not statistically significant (P &gt; 0.05), indicating comparable inhibition of lipid peroxidation. The 200 mg/kg extract and metformin effectively restored MDA to levels similar to non-diabetic controls, while the 400 mg/kg dose showed a slightly weaker effect, consistent with hormetic or biphasic responses observed in botanical extracts, where moderate concentrations optimize antioxidant activity while higher levels may trigger mild pro-oxidant effects or altered bioavailability (Pingali et al., 2020; Barreiro-Sisto et al., 2021).</w:t>
      </w:r>
    </w:p>
    <w:p w14:paraId="31B2937B" w14:textId="7434AA10" w:rsidR="007C5B1C" w:rsidRPr="007C5B1C" w:rsidRDefault="007B7113" w:rsidP="007C5B1C">
      <w:pPr>
        <w:jc w:val="both"/>
        <w:rPr>
          <w:rFonts w:ascii="Arial" w:hAnsi="Arial" w:cs="Arial"/>
          <w:lang w:val="en-GB" w:eastAsia="en-GB"/>
        </w:rPr>
      </w:pPr>
      <w:r>
        <w:rPr>
          <w:rFonts w:ascii="Arial" w:hAnsi="Arial" w:cs="Arial"/>
          <w:lang w:val="en-GB" w:eastAsia="en-GB"/>
        </w:rPr>
        <w:t xml:space="preserve">Retinal </w:t>
      </w:r>
      <w:r w:rsidR="007C5B1C" w:rsidRPr="007C5B1C">
        <w:rPr>
          <w:rFonts w:ascii="Arial" w:hAnsi="Arial" w:cs="Arial"/>
          <w:lang w:val="en-GB" w:eastAsia="en-GB"/>
        </w:rPr>
        <w:t xml:space="preserve"> glutathione (GSH) was depleted in diabetes, and although treatments increased levels, recovery was partial within the 21-day period, likely reflecting the tightly regulated synthesis and metabolic turnover of glutathione, which depends on precursor availability and enzymatic control mechanisms (Lin et al., 2024; Moreno-Sánchez et al., 2018). Treatment with A.I extract (200 and 400 mg/kg) and metformin significantly increased GSH relative to diabetic rats (P &lt; 0.05), with no significant differences among the treatments (P &gt; 0.05), indicating comparable efficacy in glutathione restoration. Previous studies have highlighted the complexity of GSH metabolism in neural environments, where recycling and compartmental distribution influence antioxidant recovery (Sreekumar et al., 2021; Moreno-Sánchez et al., 2018).</w:t>
      </w:r>
    </w:p>
    <w:p w14:paraId="1FE81C03" w14:textId="77777777" w:rsidR="007C5B1C" w:rsidRPr="007C5B1C" w:rsidRDefault="007C5B1C" w:rsidP="007C5B1C">
      <w:pPr>
        <w:jc w:val="both"/>
        <w:rPr>
          <w:rFonts w:ascii="Arial" w:hAnsi="Arial" w:cs="Arial"/>
          <w:lang w:val="en-GB" w:eastAsia="en-GB"/>
        </w:rPr>
      </w:pPr>
      <w:r w:rsidRPr="007C5B1C">
        <w:rPr>
          <w:rFonts w:ascii="Arial" w:hAnsi="Arial" w:cs="Arial"/>
          <w:lang w:val="en-GB" w:eastAsia="en-GB"/>
        </w:rPr>
        <w:t>Antioxidant enzyme activities were differentially modulated by treatment. SOD activity was significantly restored by the 200 mg/kg extract and metformin compared with untreated diabetic rats (P &lt; 0.05), whereas the 400 mg/kg dose did not produce a significant improvement (P &gt; 0.05), suggesting an optimal dose window. CAT activity, in contrast, was significantly enhanced by both extract doses and metformin (P &lt; 0.05), with no significant differences among the treatments (P &gt; 0.05), demonstrating comparable antioxidative efficacy across all treatment groups (Skourtis et al., 2020; El-Beltagy et al., 2021; Ezeigwe, 2020).</w:t>
      </w:r>
    </w:p>
    <w:p w14:paraId="73C9E50C" w14:textId="34EF62E0" w:rsidR="007C5B1C" w:rsidRPr="0067503B" w:rsidRDefault="007C5B1C" w:rsidP="007C5B1C">
      <w:pPr>
        <w:jc w:val="both"/>
        <w:rPr>
          <w:rFonts w:ascii="Arial" w:hAnsi="Arial" w:cs="Arial"/>
          <w:lang w:val="en-GB" w:eastAsia="en-GB"/>
        </w:rPr>
      </w:pPr>
      <w:r w:rsidRPr="007C5B1C">
        <w:rPr>
          <w:rFonts w:ascii="Arial" w:hAnsi="Arial" w:cs="Arial"/>
          <w:lang w:val="en-GB" w:eastAsia="en-GB"/>
        </w:rPr>
        <w:t>Overall, metformin (70 mg/kg) consistently restored fasting glucose, retinal protein, and antioxidant defenses, validating its role as a positive control. The A.I extract demonstrated comparable efficacy, highlighting its potential as a therapeutic agent for oxidative stress–mediated retinal damage in diabetes.</w:t>
      </w:r>
    </w:p>
    <w:p w14:paraId="32CC131C" w14:textId="5B3BA7BE" w:rsidR="00927834" w:rsidRDefault="00DA3DD9" w:rsidP="00441B6F">
      <w:pPr>
        <w:autoSpaceDE w:val="0"/>
        <w:autoSpaceDN w:val="0"/>
        <w:adjustRightInd w:val="0"/>
        <w:jc w:val="both"/>
        <w:rPr>
          <w:rFonts w:ascii="Arial" w:hAnsi="Arial" w:cs="Arial"/>
          <w:b/>
          <w:bCs/>
          <w:sz w:val="22"/>
          <w:szCs w:val="22"/>
        </w:rPr>
      </w:pPr>
      <w:r>
        <w:rPr>
          <w:noProof/>
        </w:rPr>
        <w:lastRenderedPageBreak/>
        <mc:AlternateContent>
          <mc:Choice Requires="wps">
            <w:drawing>
              <wp:anchor distT="0" distB="0" distL="114300" distR="114300" simplePos="0" relativeHeight="251666432" behindDoc="0" locked="0" layoutInCell="1" allowOverlap="1" wp14:anchorId="7BAC1D37" wp14:editId="2DE8420D">
                <wp:simplePos x="0" y="0"/>
                <wp:positionH relativeFrom="column">
                  <wp:posOffset>3636628</wp:posOffset>
                </wp:positionH>
                <wp:positionV relativeFrom="page">
                  <wp:posOffset>595618</wp:posOffset>
                </wp:positionV>
                <wp:extent cx="317500" cy="39370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317500" cy="393700"/>
                        </a:xfrm>
                        <a:prstGeom prst="rect">
                          <a:avLst/>
                        </a:prstGeom>
                        <a:solidFill>
                          <a:sysClr val="window" lastClr="FFFFFF"/>
                        </a:solidFill>
                        <a:ln w="6350">
                          <a:noFill/>
                        </a:ln>
                        <a:effectLst/>
                      </wps:spPr>
                      <wps:txbx>
                        <w:txbxContent>
                          <w:p w14:paraId="446916D1" w14:textId="1FA6D13A" w:rsidR="008E3AEC" w:rsidRPr="00DA3DD9" w:rsidRDefault="008E3AEC" w:rsidP="004F741F">
                            <w:pPr>
                              <w:rPr>
                                <w:rFonts w:ascii="Arial" w:hAnsi="Arial" w:cs="Arial"/>
                                <w:b/>
                                <w:sz w:val="28"/>
                                <w:szCs w:val="28"/>
                              </w:rPr>
                            </w:pPr>
                            <w:r w:rsidRPr="00DA3DD9">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C1D37" id="_x0000_t202" coordsize="21600,21600" o:spt="202" path="m,l,21600r21600,l21600,xe">
                <v:stroke joinstyle="miter"/>
                <v:path gradientshapeok="t" o:connecttype="rect"/>
              </v:shapetype>
              <v:shape id="Text Box 4" o:spid="_x0000_s1026" type="#_x0000_t202" style="position:absolute;left:0;text-align:left;margin-left:286.35pt;margin-top:46.9pt;width:25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" fillcolor="window" stroked="f" strokeweight=".5pt">
                <v:textbox>
                  <w:txbxContent>
                    <w:p w14:paraId="446916D1" w14:textId="1FA6D13A" w:rsidR="008E3AEC" w:rsidRPr="00DA3DD9" w:rsidRDefault="008E3AEC" w:rsidP="004F741F">
                      <w:pPr>
                        <w:rPr>
                          <w:rFonts w:ascii="Arial" w:hAnsi="Arial" w:cs="Arial"/>
                          <w:b/>
                          <w:sz w:val="28"/>
                          <w:szCs w:val="28"/>
                        </w:rPr>
                      </w:pPr>
                      <w:r w:rsidRPr="00DA3DD9">
                        <w:rPr>
                          <w:rFonts w:ascii="Arial" w:hAnsi="Arial" w:cs="Arial"/>
                          <w:b/>
                          <w:sz w:val="28"/>
                          <w:szCs w:val="28"/>
                        </w:rPr>
                        <w:t>B</w:t>
                      </w:r>
                    </w:p>
                  </w:txbxContent>
                </v:textbox>
                <w10:wrap anchory="page"/>
              </v:shape>
            </w:pict>
          </mc:Fallback>
        </mc:AlternateContent>
      </w:r>
      <w:r>
        <w:rPr>
          <w:noProof/>
        </w:rPr>
        <mc:AlternateContent>
          <mc:Choice Requires="wps">
            <w:drawing>
              <wp:anchor distT="0" distB="0" distL="114300" distR="114300" simplePos="0" relativeHeight="251670528" behindDoc="0" locked="0" layoutInCell="1" allowOverlap="1" wp14:anchorId="00169334" wp14:editId="26FC3127">
                <wp:simplePos x="0" y="0"/>
                <wp:positionH relativeFrom="column">
                  <wp:posOffset>3854741</wp:posOffset>
                </wp:positionH>
                <wp:positionV relativeFrom="page">
                  <wp:posOffset>5880683</wp:posOffset>
                </wp:positionV>
                <wp:extent cx="276225" cy="29337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76225" cy="293370"/>
                        </a:xfrm>
                        <a:prstGeom prst="rect">
                          <a:avLst/>
                        </a:prstGeom>
                        <a:solidFill>
                          <a:sysClr val="window" lastClr="FFFFFF"/>
                        </a:solidFill>
                        <a:ln w="6350">
                          <a:noFill/>
                        </a:ln>
                        <a:effectLst/>
                      </wps:spPr>
                      <wps:txbx>
                        <w:txbxContent>
                          <w:p w14:paraId="38FC6980" w14:textId="3EB67F29" w:rsidR="008E3AEC" w:rsidRPr="00DA3DD9" w:rsidRDefault="008E3AEC" w:rsidP="004F741F">
                            <w:pPr>
                              <w:rPr>
                                <w:rFonts w:ascii="Arial" w:hAnsi="Arial" w:cs="Arial"/>
                                <w:b/>
                                <w:sz w:val="28"/>
                                <w:szCs w:val="28"/>
                              </w:rPr>
                            </w:pPr>
                            <w:r>
                              <w:rPr>
                                <w:rFonts w:ascii="Arial" w:hAnsi="Arial" w:cs="Arial"/>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9334" id="Text Box 7" o:spid="_x0000_s1027" type="#_x0000_t202" style="position:absolute;left:0;text-align:left;margin-left:303.5pt;margin-top:463.05pt;width:21.7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" fillcolor="window" stroked="f" strokeweight=".5pt">
                <v:textbox>
                  <w:txbxContent>
                    <w:p w14:paraId="38FC6980" w14:textId="3EB67F29" w:rsidR="008E3AEC" w:rsidRPr="00DA3DD9" w:rsidRDefault="008E3AEC" w:rsidP="004F741F">
                      <w:pPr>
                        <w:rPr>
                          <w:rFonts w:ascii="Arial" w:hAnsi="Arial" w:cs="Arial"/>
                          <w:b/>
                          <w:sz w:val="28"/>
                          <w:szCs w:val="28"/>
                        </w:rPr>
                      </w:pPr>
                      <w:r>
                        <w:rPr>
                          <w:rFonts w:ascii="Arial" w:hAnsi="Arial" w:cs="Arial"/>
                          <w:b/>
                          <w:sz w:val="28"/>
                          <w:szCs w:val="28"/>
                        </w:rPr>
                        <w:t>F</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60F645AB" wp14:editId="11B589F0">
                <wp:simplePos x="0" y="0"/>
                <wp:positionH relativeFrom="column">
                  <wp:posOffset>448811</wp:posOffset>
                </wp:positionH>
                <wp:positionV relativeFrom="page">
                  <wp:posOffset>5855516</wp:posOffset>
                </wp:positionV>
                <wp:extent cx="309880" cy="3435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9880" cy="343535"/>
                        </a:xfrm>
                        <a:prstGeom prst="rect">
                          <a:avLst/>
                        </a:prstGeom>
                        <a:solidFill>
                          <a:sysClr val="window" lastClr="FFFFFF"/>
                        </a:solidFill>
                        <a:ln w="6350">
                          <a:noFill/>
                        </a:ln>
                        <a:effectLst/>
                      </wps:spPr>
                      <wps:txbx>
                        <w:txbxContent>
                          <w:p w14:paraId="5780BC1D" w14:textId="016DAB19" w:rsidR="008E3AEC" w:rsidRPr="00DA3DD9" w:rsidRDefault="008E3AEC" w:rsidP="004F741F">
                            <w:pPr>
                              <w:rPr>
                                <w:rFonts w:ascii="Arial" w:hAnsi="Arial" w:cs="Arial"/>
                                <w:b/>
                                <w:sz w:val="28"/>
                                <w:szCs w:val="28"/>
                              </w:rPr>
                            </w:pPr>
                            <w:r w:rsidRPr="00DA3DD9">
                              <w:rPr>
                                <w:rFonts w:ascii="Arial" w:hAnsi="Arial" w:cs="Arial"/>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645AB" id="Text Box 2" o:spid="_x0000_s1028" type="#_x0000_t202" style="position:absolute;left:0;text-align:left;margin-left:35.35pt;margin-top:461.05pt;width:24.4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" fillcolor="window" stroked="f" strokeweight=".5pt">
                <v:textbox>
                  <w:txbxContent>
                    <w:p w14:paraId="5780BC1D" w14:textId="016DAB19" w:rsidR="008E3AEC" w:rsidRPr="00DA3DD9" w:rsidRDefault="008E3AEC" w:rsidP="004F741F">
                      <w:pPr>
                        <w:rPr>
                          <w:rFonts w:ascii="Arial" w:hAnsi="Arial" w:cs="Arial"/>
                          <w:b/>
                          <w:sz w:val="28"/>
                          <w:szCs w:val="28"/>
                        </w:rPr>
                      </w:pPr>
                      <w:r w:rsidRPr="00DA3DD9">
                        <w:rPr>
                          <w:rFonts w:ascii="Arial" w:hAnsi="Arial" w:cs="Arial"/>
                          <w:b/>
                          <w:sz w:val="28"/>
                          <w:szCs w:val="28"/>
                        </w:rPr>
                        <w:t>E</w:t>
                      </w: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14:anchorId="79F7B7E7" wp14:editId="28D981C6">
                <wp:simplePos x="0" y="0"/>
                <wp:positionH relativeFrom="column">
                  <wp:posOffset>306198</wp:posOffset>
                </wp:positionH>
                <wp:positionV relativeFrom="page">
                  <wp:posOffset>3305262</wp:posOffset>
                </wp:positionV>
                <wp:extent cx="309880" cy="385445"/>
                <wp:effectExtent l="0" t="0" r="0" b="0"/>
                <wp:wrapNone/>
                <wp:docPr id="6" name="Text Box 6"/>
                <wp:cNvGraphicFramePr/>
                <a:graphic xmlns:a="http://schemas.openxmlformats.org/drawingml/2006/main">
                  <a:graphicData uri="http://schemas.microsoft.com/office/word/2010/wordprocessingShape">
                    <wps:wsp>
                      <wps:cNvSpPr txBox="1"/>
                      <wps:spPr>
                        <a:xfrm>
                          <a:off x="0" y="0"/>
                          <a:ext cx="309880" cy="385445"/>
                        </a:xfrm>
                        <a:prstGeom prst="rect">
                          <a:avLst/>
                        </a:prstGeom>
                        <a:solidFill>
                          <a:sysClr val="window" lastClr="FFFFFF"/>
                        </a:solidFill>
                        <a:ln w="6350">
                          <a:noFill/>
                        </a:ln>
                        <a:effectLst/>
                      </wps:spPr>
                      <wps:txbx>
                        <w:txbxContent>
                          <w:p w14:paraId="315AAC31" w14:textId="78B7AD11" w:rsidR="008E3AEC" w:rsidRPr="00DA3DD9" w:rsidRDefault="008E3AEC" w:rsidP="004F741F">
                            <w:pPr>
                              <w:rPr>
                                <w:rFonts w:ascii="Arial" w:hAnsi="Arial" w:cs="Arial"/>
                                <w:b/>
                                <w:sz w:val="28"/>
                                <w:szCs w:val="28"/>
                              </w:rPr>
                            </w:pPr>
                            <w:r>
                              <w:rPr>
                                <w:rFonts w:ascii="Arial" w:hAnsi="Arial" w:cs="Arial"/>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B7E7" id="Text Box 6" o:spid="_x0000_s1029" type="#_x0000_t202" style="position:absolute;left:0;text-align:left;margin-left:24.1pt;margin-top:260.25pt;width:24.4pt;height:3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" fillcolor="window" stroked="f" strokeweight=".5pt">
                <v:textbox>
                  <w:txbxContent>
                    <w:p w14:paraId="315AAC31" w14:textId="78B7AD11" w:rsidR="008E3AEC" w:rsidRPr="00DA3DD9" w:rsidRDefault="008E3AEC" w:rsidP="004F741F">
                      <w:pPr>
                        <w:rPr>
                          <w:rFonts w:ascii="Arial" w:hAnsi="Arial" w:cs="Arial"/>
                          <w:b/>
                          <w:sz w:val="28"/>
                          <w:szCs w:val="28"/>
                        </w:rPr>
                      </w:pPr>
                      <w:r>
                        <w:rPr>
                          <w:rFonts w:ascii="Arial" w:hAnsi="Arial" w:cs="Arial"/>
                          <w:b/>
                          <w:sz w:val="28"/>
                          <w:szCs w:val="28"/>
                        </w:rPr>
                        <w:t>C</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40AF536D" wp14:editId="5A309941">
                <wp:simplePos x="0" y="0"/>
                <wp:positionH relativeFrom="column">
                  <wp:posOffset>3686961</wp:posOffset>
                </wp:positionH>
                <wp:positionV relativeFrom="page">
                  <wp:posOffset>3288484</wp:posOffset>
                </wp:positionV>
                <wp:extent cx="346075" cy="327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6075" cy="327025"/>
                        </a:xfrm>
                        <a:prstGeom prst="rect">
                          <a:avLst/>
                        </a:prstGeom>
                        <a:solidFill>
                          <a:sysClr val="window" lastClr="FFFFFF"/>
                        </a:solidFill>
                        <a:ln w="6350">
                          <a:noFill/>
                        </a:ln>
                        <a:effectLst/>
                      </wps:spPr>
                      <wps:txbx>
                        <w:txbxContent>
                          <w:p w14:paraId="7026C441" w14:textId="3F765E9C" w:rsidR="008E3AEC" w:rsidRPr="00DA3DD9" w:rsidRDefault="008E3AEC" w:rsidP="004F741F">
                            <w:pPr>
                              <w:rPr>
                                <w:rFonts w:ascii="Arial" w:hAnsi="Arial" w:cs="Arial"/>
                                <w:b/>
                                <w:sz w:val="28"/>
                                <w:szCs w:val="28"/>
                              </w:rPr>
                            </w:pPr>
                            <w:r>
                              <w:rPr>
                                <w:rFonts w:ascii="Arial" w:hAnsi="Arial" w:cs="Arial"/>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536D" id="Text Box 3" o:spid="_x0000_s1030" type="#_x0000_t202" style="position:absolute;left:0;text-align:left;margin-left:290.3pt;margin-top:258.95pt;width:27.25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" fillcolor="window" stroked="f" strokeweight=".5pt">
                <v:textbox>
                  <w:txbxContent>
                    <w:p w14:paraId="7026C441" w14:textId="3F765E9C" w:rsidR="008E3AEC" w:rsidRPr="00DA3DD9" w:rsidRDefault="008E3AEC" w:rsidP="004F741F">
                      <w:pPr>
                        <w:rPr>
                          <w:rFonts w:ascii="Arial" w:hAnsi="Arial" w:cs="Arial"/>
                          <w:b/>
                          <w:sz w:val="28"/>
                          <w:szCs w:val="28"/>
                        </w:rPr>
                      </w:pPr>
                      <w:r>
                        <w:rPr>
                          <w:rFonts w:ascii="Arial" w:hAnsi="Arial" w:cs="Arial"/>
                          <w:b/>
                          <w:sz w:val="28"/>
                          <w:szCs w:val="28"/>
                        </w:rPr>
                        <w:t>D</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07B4ECBA" wp14:editId="639B5716">
                <wp:simplePos x="0" y="0"/>
                <wp:positionH relativeFrom="column">
                  <wp:posOffset>314587</wp:posOffset>
                </wp:positionH>
                <wp:positionV relativeFrom="page">
                  <wp:posOffset>620785</wp:posOffset>
                </wp:positionV>
                <wp:extent cx="335280" cy="29337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335280"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076F5" w14:textId="2A50AB3F" w:rsidR="008E3AEC" w:rsidRPr="00DA3DD9" w:rsidRDefault="008E3AEC">
                            <w:pPr>
                              <w:rPr>
                                <w:rFonts w:ascii="Arial" w:hAnsi="Arial" w:cs="Arial"/>
                                <w:b/>
                                <w:sz w:val="28"/>
                                <w:szCs w:val="28"/>
                              </w:rPr>
                            </w:pPr>
                            <w:r w:rsidRPr="00DA3DD9">
                              <w:rPr>
                                <w:rFonts w:ascii="Arial" w:hAnsi="Arial" w:cs="Arial"/>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ECBA" id="Text Box 1" o:spid="_x0000_s1031" type="#_x0000_t202" style="position:absolute;left:0;text-align:left;margin-left:24.75pt;margin-top:48.9pt;width:26.4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" fillcolor="white [3201]" stroked="f" strokeweight=".5pt">
                <v:textbox>
                  <w:txbxContent>
                    <w:p w14:paraId="0E1076F5" w14:textId="2A50AB3F" w:rsidR="008E3AEC" w:rsidRPr="00DA3DD9" w:rsidRDefault="008E3AEC">
                      <w:pPr>
                        <w:rPr>
                          <w:rFonts w:ascii="Arial" w:hAnsi="Arial" w:cs="Arial"/>
                          <w:b/>
                          <w:sz w:val="28"/>
                          <w:szCs w:val="28"/>
                        </w:rPr>
                      </w:pPr>
                      <w:r w:rsidRPr="00DA3DD9">
                        <w:rPr>
                          <w:rFonts w:ascii="Arial" w:hAnsi="Arial" w:cs="Arial"/>
                          <w:b/>
                          <w:sz w:val="28"/>
                          <w:szCs w:val="28"/>
                        </w:rPr>
                        <w:t>A</w:t>
                      </w:r>
                    </w:p>
                  </w:txbxContent>
                </v:textbox>
                <w10:wrap anchory="page"/>
              </v:shape>
            </w:pict>
          </mc:Fallback>
        </mc:AlternateContent>
      </w:r>
      <w:r w:rsidR="009D7FC7">
        <w:rPr>
          <w:noProof/>
        </w:rPr>
        <mc:AlternateContent>
          <mc:Choice Requires="wpg">
            <w:drawing>
              <wp:anchor distT="0" distB="0" distL="114300" distR="114300" simplePos="0" relativeHeight="251659264" behindDoc="0" locked="0" layoutInCell="1" allowOverlap="1" wp14:anchorId="7886DE3C" wp14:editId="0B33CA22">
                <wp:simplePos x="0" y="0"/>
                <wp:positionH relativeFrom="page">
                  <wp:posOffset>640715</wp:posOffset>
                </wp:positionH>
                <wp:positionV relativeFrom="margin">
                  <wp:posOffset>0</wp:posOffset>
                </wp:positionV>
                <wp:extent cx="6704965" cy="7349490"/>
                <wp:effectExtent l="0" t="0" r="635" b="3810"/>
                <wp:wrapTopAndBottom/>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7349490"/>
                          <a:chOff x="6775" y="0"/>
                          <a:chExt cx="6806936" cy="7674182"/>
                        </a:xfrm>
                      </wpg:grpSpPr>
                      <pic:pic xmlns:pic="http://schemas.openxmlformats.org/drawingml/2006/picture">
                        <pic:nvPicPr>
                          <pic:cNvPr id="8"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75" y="156452"/>
                            <a:ext cx="30861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61907" y="265814"/>
                            <a:ext cx="308610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1377" y="5515181"/>
                            <a:ext cx="3346450" cy="215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63258" y="5411832"/>
                            <a:ext cx="2628900"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5814" y="2690236"/>
                            <a:ext cx="2800350" cy="273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06961" y="2607104"/>
                            <a:ext cx="320675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1"/>
                        <wps:cNvSpPr txBox="1">
                          <a:spLocks noChangeArrowheads="1"/>
                        </wps:cNvSpPr>
                        <wps:spPr bwMode="auto">
                          <a:xfrm>
                            <a:off x="3593805" y="0"/>
                            <a:ext cx="324697" cy="4021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63C677" w14:textId="77777777" w:rsidR="008E3AEC" w:rsidRPr="007F5518" w:rsidRDefault="008E3AEC" w:rsidP="00B66EA4">
                              <w:pPr>
                                <w:rPr>
                                  <w:rFonts w:ascii="Times New Roman" w:hAnsi="Times New Roman"/>
                                  <w:b/>
                                  <w:sz w:val="36"/>
                                  <w:szCs w:val="3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86DE3C" id="Group 40" o:spid="_x0000_s1032" style="position:absolute;left:0;text-align:left;margin-left:50.45pt;margin-top:0;width:527.95pt;height:578.7pt;z-index:251659264;mso-position-horizontal-relative:page;mso-position-vertical-relative:margin;mso-width-relative:margin;mso-height-relative:margin" coordorigin="67" coordsize="68069,76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67;top:1564;width:30861;height:2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cq+AAAA2gAAAA8AAABkcnMvZG93bnJldi54bWxET82KwjAQvgv7DmGEvWnqHhapxlIEWd09&#10;WfsAQzK2xWYSmmytb28OgseP739bTLYXIw2hc6xgtcxAEGtnOm4U1JfDYg0iRGSDvWNS8KAAxe5j&#10;tsXcuDufaaxiI1IIhxwVtDH6XMqgW7IYls4TJ+7qBosxwaGRZsB7Cre9/Mqyb2mx49TQoqd9S/pW&#10;/VsFut+P7vT360/+Uf0cjrXUZXZV6nM+lRsQkab4Fr/cR6MgbU1X0g2Qu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sCcq+AAAA2gAAAA8AAAAAAAAAAAAAAAAAnwIAAGRy&#10;cy9kb3ducmV2LnhtbFBLBQYAAAAABAAEAPcAAACKAwAAAAA=&#10;">
                  <v:imagedata r:id="rId20" o:title=""/>
                  <v:path arrowok="t"/>
                </v:shape>
                <v:shape id="Picture 2" o:spid="_x0000_s1034" type="#_x0000_t75" style="position:absolute;left:35619;top:2658;width:30861;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BMHCAAAA2gAAAA8AAABkcnMvZG93bnJldi54bWxEj91qAjEUhO8LvkM4gjdFswqtuhpFCmJp&#10;wX/vD5vj7uLmZJtEd/v2TaHQy2FmvmHmy9ZU4kHOl5YVDAcJCOLM6pJzBefTuj8B4QOyxsoyKfgm&#10;D8tF52mOqbYNH+hxDLmIEPYpKihCqFMpfVaQQT+wNXH0rtYZDFG6XGqHTYSbSo6S5FUaLDkuFFjT&#10;W0HZ7Xg3CjaN29efzzS2X9vhC9Nu3ZqPi1K9bruagQjUhv/wX/tdK5jC75V4A+T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eATBwgAAANoAAAAPAAAAAAAAAAAAAAAAAJ8C&#10;AABkcnMvZG93bnJldi54bWxQSwUGAAAAAAQABAD3AAAAjgMAAAAA&#10;">
                  <v:imagedata r:id="rId21" o:title=""/>
                  <v:path arrowok="t"/>
                </v:shape>
                <v:shape id="Picture 3" o:spid="_x0000_s1035" type="#_x0000_t75" style="position:absolute;left:1513;top:55151;width:33465;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ElPEAAAA2wAAAA8AAABkcnMvZG93bnJldi54bWxEj0FLAzEQhe9C/0OYgjeb1IOWtWkRqVAR&#10;RKvgHofNdHfpZhKS2N3+e+cgeJvhvXnvm/V28oM6U8p9YAvLhQFF3ATXc2vh6/P5ZgUqF2SHQ2Cy&#10;cKEM283sao2VCyN/0PlQWiUhnCu00JUSK61z05HHvAiRWLRjSB6LrKnVLuEo4X7Qt8bcaY89S0OH&#10;kZ46ak6HH2/h28Tdy/5+NaRXEy/lXddj/VZbez2fHh9AFZrKv/nveu8EX+jlFx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SElPEAAAA2wAAAA8AAAAAAAAAAAAAAAAA&#10;nwIAAGRycy9kb3ducmV2LnhtbFBLBQYAAAAABAAEAPcAAACQAwAAAAA=&#10;">
                  <v:imagedata r:id="rId22" o:title=""/>
                  <v:path arrowok="t"/>
                </v:shape>
                <v:shape id="Picture 4" o:spid="_x0000_s1036" type="#_x0000_t75" style="position:absolute;left:38632;top:54118;width:26289;height:2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Nwy+AAAA2wAAAA8AAABkcnMvZG93bnJldi54bWxEj8EKwjAQRO+C/xBW8GZTBUWqUUQQRXqx&#10;+gFLs7bVZlOaqPXvjSB422VmZ94u152pxZNaV1lWMI5iEMS51RUXCi7n3WgOwnlkjbVlUvAmB+tV&#10;v7fERNsXn+iZ+UKEEHYJKii9bxIpXV6SQRfZhjhoV9sa9GFtC6lbfIVwU8tJHM+kwYpDQ4kNbUvK&#10;79nDKMin7lan8/SWmk2V7Y/3QCdTpYaDbrMA4anzf/Pv+qAD/gS+v4QB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MnNwy+AAAA2wAAAA8AAAAAAAAAAAAAAAAAnwIAAGRy&#10;cy9kb3ducmV2LnhtbFBLBQYAAAAABAAEAPcAAACKAwAAAAA=&#10;">
                  <v:imagedata r:id="rId23" o:title=""/>
                  <v:path arrowok="t"/>
                </v:shape>
                <v:shape id="Picture 6" o:spid="_x0000_s1037" type="#_x0000_t75" style="position:absolute;left:2658;top:26902;width:28003;height:2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4FvCAAAA2wAAAA8AAABkcnMvZG93bnJldi54bWxET0trwkAQvhf6H5Yp9FY3aYmV1FVCW8GD&#10;F7V4HrLTbGh2NmS3efjrXUHwNh/fc5br0Taip87XjhWkswQEcel0zZWCn+PmZQHCB2SNjWNSMJGH&#10;9erxYYm5dgPvqT+ESsQQ9jkqMCG0uZS+NGTRz1xLHLlf11kMEXaV1B0OMdw28jVJ5tJizbHBYEuf&#10;hsq/w79VcEzN1zarTkldtOnO7Kfs/fucKfX8NBYfIAKN4S6+ubc6zn+D6y/xALm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uBbwgAAANsAAAAPAAAAAAAAAAAAAAAAAJ8C&#10;AABkcnMvZG93bnJldi54bWxQSwUGAAAAAAQABAD3AAAAjgMAAAAA&#10;">
                  <v:imagedata r:id="rId24" o:title=""/>
                  <v:path arrowok="t"/>
                </v:shape>
                <v:shape id="Picture 7" o:spid="_x0000_s1038" type="#_x0000_t75" style="position:absolute;left:36069;top:26071;width:32068;height:27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v0WDCAAAA2wAAAA8AAABkcnMvZG93bnJldi54bWxET9uKwjAQfRf8hzALvmm6snjpGkUEYZVF&#10;sCri29DMtsVmUpqo1a/fCIJvczjXmcwaU4or1a6wrOCzF4EgTq0uOFOw3y27IxDOI2ssLZOCOzmY&#10;TdutCcba3nhL18RnIoSwi1FB7n0VS+nSnAy6nq2IA/dna4M+wDqTusZbCDel7EfRQBosODTkWNEi&#10;p/ScXIyCzQPd+Hfl18NjsjitD/J8kKO9Up2PZv4NwlPj3+KX+0eH+V/w/CUcI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9FgwgAAANsAAAAPAAAAAAAAAAAAAAAAAJ8C&#10;AABkcnMvZG93bnJldi54bWxQSwUGAAAAAAQABAD3AAAAjgMAAAAA&#10;">
                  <v:imagedata r:id="rId25" o:title=""/>
                  <v:path arrowok="t"/>
                </v:shape>
                <v:shape id="Text Box 11" o:spid="_x0000_s1039" type="#_x0000_t202" style="position:absolute;left:35938;width:3247;height: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aIcAA&#10;AADbAAAADwAAAGRycy9kb3ducmV2LnhtbERPyWrDMBC9F/IPYgq91bJDGoobxZRAIadAs/g8WFPL&#10;1BoZSU1sf31VKOQ2j7fOphptL67kQ+dYQZHlIIgbpztuFZxPH8+vIEJE1tg7JgUTBai2i4cNltrd&#10;+JOux9iKFMKhRAUmxqGUMjSGLIbMDcSJ+3LeYkzQt1J7vKVw28tlnq+lxY5Tg8GBdoaa7+OPVVC3&#10;dq4vxeCNtv2KD/N0OrtOqafH8f0NRKQx3sX/7r1O81/g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RaIcAAAADbAAAADwAAAAAAAAAAAAAAAACYAgAAZHJzL2Rvd25y&#10;ZXYueG1sUEsFBgAAAAAEAAQA9QAAAIUDAAAAAA==&#10;" stroked="f" strokeweight=".5pt">
                  <v:textbox>
                    <w:txbxContent>
                      <w:p w14:paraId="7D63C677" w14:textId="77777777" w:rsidR="008E3AEC" w:rsidRPr="007F5518" w:rsidRDefault="008E3AEC" w:rsidP="00B66EA4">
                        <w:pPr>
                          <w:rPr>
                            <w:rFonts w:ascii="Times New Roman" w:hAnsi="Times New Roman"/>
                            <w:b/>
                            <w:sz w:val="36"/>
                            <w:szCs w:val="36"/>
                          </w:rPr>
                        </w:pPr>
                      </w:p>
                    </w:txbxContent>
                  </v:textbox>
                </v:shape>
                <w10:wrap type="topAndBottom" anchorx="page" anchory="margin"/>
              </v:group>
            </w:pict>
          </mc:Fallback>
        </mc:AlternateContent>
      </w:r>
    </w:p>
    <w:p w14:paraId="5A05D856" w14:textId="77777777" w:rsidR="00927834" w:rsidRPr="00376FEE" w:rsidRDefault="009E048A" w:rsidP="00376FEE">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Effe</w:t>
      </w:r>
      <w:r w:rsidR="00B66EA4">
        <w:rPr>
          <w:rFonts w:ascii="Arial" w:hAnsi="Arial" w:cs="Arial"/>
          <w:b/>
          <w:bCs/>
          <w:szCs w:val="22"/>
        </w:rPr>
        <w:t>ct of</w:t>
      </w:r>
      <w:r w:rsidR="00B122E4">
        <w:rPr>
          <w:rFonts w:ascii="Arial" w:hAnsi="Arial" w:cs="Arial"/>
          <w:b/>
          <w:bCs/>
          <w:szCs w:val="22"/>
        </w:rPr>
        <w:t xml:space="preserve"> A.I</w:t>
      </w:r>
      <w:r w:rsidR="00B66EA4">
        <w:rPr>
          <w:rFonts w:ascii="Arial" w:hAnsi="Arial" w:cs="Arial"/>
          <w:b/>
          <w:bCs/>
          <w:szCs w:val="22"/>
        </w:rPr>
        <w:t xml:space="preserve">  treatment on Fasting blood glucose levels </w:t>
      </w:r>
      <w:r w:rsidR="00B66EA4" w:rsidRPr="00B66EA4">
        <w:rPr>
          <w:rFonts w:ascii="Arial" w:hAnsi="Arial" w:cs="Arial"/>
          <w:b/>
          <w:bCs/>
          <w:szCs w:val="22"/>
        </w:rPr>
        <w:t>(A), oxidative stress and antioxidant parameters: Retinal tissue total protein concentration (B), superoxide dismutase (SOD) activity (C), catalase (CAT) activity (D), malondialdehyde (MDA) concentration (E), and glutathione (GSH) concentration (F).</w:t>
      </w:r>
      <w:r w:rsidR="00B66EA4">
        <w:rPr>
          <w:rFonts w:ascii="Arial" w:hAnsi="Arial" w:cs="Arial"/>
          <w:b/>
          <w:bCs/>
          <w:szCs w:val="22"/>
        </w:rPr>
        <w:t xml:space="preserve"> </w:t>
      </w:r>
    </w:p>
    <w:p w14:paraId="2D4939CE" w14:textId="2BAA28F3" w:rsidR="00863BD3" w:rsidRPr="00376FEE" w:rsidRDefault="00376FEE" w:rsidP="00441B6F">
      <w:pPr>
        <w:pStyle w:val="Body"/>
        <w:spacing w:after="0"/>
        <w:rPr>
          <w:rFonts w:ascii="Arial" w:hAnsi="Arial" w:cs="Arial"/>
          <w:i/>
        </w:rPr>
      </w:pPr>
      <w:r w:rsidRPr="00376FEE">
        <w:rPr>
          <w:rFonts w:ascii="Arial" w:hAnsi="Arial" w:cs="Arial"/>
          <w:i/>
        </w:rPr>
        <w:t>Data are e</w:t>
      </w:r>
      <w:r w:rsidR="0068350F">
        <w:rPr>
          <w:rFonts w:ascii="Arial" w:hAnsi="Arial" w:cs="Arial"/>
          <w:i/>
        </w:rPr>
        <w:t>xpressed as mean ± SD (n = 5).  p &lt; 0.05.</w:t>
      </w:r>
    </w:p>
    <w:p w14:paraId="6D3B5027" w14:textId="77777777" w:rsidR="00E053D0" w:rsidRDefault="00E053D0" w:rsidP="00441B6F">
      <w:pPr>
        <w:pStyle w:val="Body"/>
        <w:spacing w:after="0"/>
        <w:rPr>
          <w:rFonts w:ascii="Arial" w:hAnsi="Arial" w:cs="Arial"/>
        </w:rPr>
      </w:pPr>
    </w:p>
    <w:p w14:paraId="177ECA7A" w14:textId="420047AA" w:rsidR="00790ADA" w:rsidRPr="00FB3A86" w:rsidRDefault="00DA3DD9" w:rsidP="00441B6F">
      <w:pPr>
        <w:pStyle w:val="Body"/>
        <w:spacing w:after="0"/>
        <w:rPr>
          <w:rFonts w:ascii="Arial" w:hAnsi="Arial" w:cs="Arial"/>
        </w:rPr>
      </w:pPr>
      <w:r>
        <w:rPr>
          <w:rFonts w:ascii="Arial" w:hAnsi="Arial" w:cs="Arial"/>
        </w:rPr>
        <w:tab/>
      </w:r>
    </w:p>
    <w:p w14:paraId="253F36A9" w14:textId="77777777" w:rsidR="00DA3487" w:rsidRDefault="00DA3487" w:rsidP="00441B6F">
      <w:pPr>
        <w:pStyle w:val="ConcHead"/>
        <w:spacing w:after="0"/>
        <w:jc w:val="both"/>
        <w:rPr>
          <w:rFonts w:ascii="Arial" w:hAnsi="Arial" w:cs="Arial"/>
        </w:rPr>
      </w:pPr>
    </w:p>
    <w:p w14:paraId="6A6C768F" w14:textId="5A1ABFEC" w:rsidR="00DA3487" w:rsidRPr="00DA3487" w:rsidRDefault="00DA3487" w:rsidP="00DA3487">
      <w:pPr>
        <w:pStyle w:val="ConcHead"/>
        <w:jc w:val="both"/>
        <w:rPr>
          <w:rFonts w:ascii="Arial" w:hAnsi="Arial" w:cs="Arial"/>
        </w:rPr>
      </w:pPr>
      <w:r>
        <w:rPr>
          <w:rFonts w:ascii="Arial" w:hAnsi="Arial" w:cs="Arial"/>
        </w:rPr>
        <w:t>4.</w:t>
      </w:r>
      <w:r>
        <w:rPr>
          <w:rFonts w:ascii="Arial" w:hAnsi="Arial" w:cs="Arial"/>
          <w:caps w:val="0"/>
        </w:rPr>
        <w:t xml:space="preserve"> Limitations o</w:t>
      </w:r>
      <w:r w:rsidR="00D91014">
        <w:rPr>
          <w:rFonts w:ascii="Arial" w:hAnsi="Arial" w:cs="Arial"/>
          <w:caps w:val="0"/>
        </w:rPr>
        <w:t>f t</w:t>
      </w:r>
      <w:r w:rsidRPr="00DA3487">
        <w:rPr>
          <w:rFonts w:ascii="Arial" w:hAnsi="Arial" w:cs="Arial"/>
          <w:caps w:val="0"/>
        </w:rPr>
        <w:t>he Study</w:t>
      </w:r>
    </w:p>
    <w:p w14:paraId="0520AD6A" w14:textId="0C022368" w:rsidR="00DA3487" w:rsidRPr="00A525E3" w:rsidRDefault="00DA3487" w:rsidP="00DA3487">
      <w:pPr>
        <w:pStyle w:val="ConcHead"/>
        <w:spacing w:after="0"/>
        <w:jc w:val="both"/>
        <w:rPr>
          <w:rFonts w:ascii="Arial" w:hAnsi="Arial" w:cs="Arial"/>
          <w:b w:val="0"/>
          <w:sz w:val="20"/>
        </w:rPr>
      </w:pPr>
      <w:r w:rsidRPr="00A525E3">
        <w:rPr>
          <w:rFonts w:ascii="Arial" w:hAnsi="Arial" w:cs="Arial"/>
          <w:b w:val="0"/>
          <w:caps w:val="0"/>
          <w:sz w:val="20"/>
        </w:rPr>
        <w:t>This study has some limitations. The sample size was relatively small, which may affect the generalizability of the findings. The study duration (21 days) may not f</w:t>
      </w:r>
      <w:r w:rsidR="00834BAA">
        <w:rPr>
          <w:rFonts w:ascii="Arial" w:hAnsi="Arial" w:cs="Arial"/>
          <w:b w:val="0"/>
          <w:caps w:val="0"/>
          <w:sz w:val="20"/>
        </w:rPr>
        <w:t xml:space="preserve">ully reflect long-term effects, and the </w:t>
      </w:r>
      <w:r w:rsidR="007B7113" w:rsidRPr="007B7113">
        <w:rPr>
          <w:rFonts w:ascii="Arial" w:hAnsi="Arial" w:cs="Arial"/>
          <w:b w:val="0"/>
          <w:caps w:val="0"/>
          <w:sz w:val="20"/>
        </w:rPr>
        <w:t>absence of histopathological and molecular analyses limits the depth of interpretation of the observed biochemical changes.</w:t>
      </w:r>
      <w:r w:rsidR="007B7113">
        <w:rPr>
          <w:rFonts w:ascii="Arial" w:hAnsi="Arial" w:cs="Arial"/>
          <w:b w:val="0"/>
          <w:caps w:val="0"/>
          <w:sz w:val="20"/>
        </w:rPr>
        <w:t xml:space="preserve"> </w:t>
      </w:r>
    </w:p>
    <w:p w14:paraId="24A46A46" w14:textId="77777777" w:rsidR="00DA3487" w:rsidRPr="00DA3487" w:rsidRDefault="00DA3487" w:rsidP="00441B6F">
      <w:pPr>
        <w:pStyle w:val="ConcHead"/>
        <w:spacing w:after="0"/>
        <w:jc w:val="both"/>
        <w:rPr>
          <w:rFonts w:ascii="Arial" w:hAnsi="Arial" w:cs="Arial"/>
          <w:caps w:val="0"/>
        </w:rPr>
      </w:pPr>
    </w:p>
    <w:p w14:paraId="762A69C8" w14:textId="730868AB" w:rsidR="00B01FCD" w:rsidRPr="00DA3487" w:rsidRDefault="00DA3487" w:rsidP="00441B6F">
      <w:pPr>
        <w:pStyle w:val="ConcHead"/>
        <w:spacing w:after="0"/>
        <w:jc w:val="both"/>
        <w:rPr>
          <w:rFonts w:ascii="Arial" w:hAnsi="Arial" w:cs="Arial"/>
        </w:rPr>
      </w:pPr>
      <w:r w:rsidRPr="00DA3487">
        <w:rPr>
          <w:rFonts w:ascii="Arial" w:hAnsi="Arial" w:cs="Arial"/>
          <w:caps w:val="0"/>
        </w:rPr>
        <w:t>5. Conclusion</w:t>
      </w:r>
    </w:p>
    <w:p w14:paraId="54291817" w14:textId="77777777" w:rsidR="00790ADA" w:rsidRPr="00DA3487" w:rsidRDefault="00790ADA" w:rsidP="00441B6F">
      <w:pPr>
        <w:pStyle w:val="ConcHead"/>
        <w:spacing w:after="0"/>
        <w:jc w:val="both"/>
        <w:rPr>
          <w:rFonts w:ascii="Arial" w:hAnsi="Arial" w:cs="Arial"/>
        </w:rPr>
      </w:pPr>
    </w:p>
    <w:p w14:paraId="478DFCB4" w14:textId="77777777" w:rsidR="00790ADA" w:rsidRPr="00FB3A86" w:rsidRDefault="008556C2" w:rsidP="008556C2">
      <w:pPr>
        <w:pStyle w:val="Body"/>
        <w:rPr>
          <w:rFonts w:ascii="Arial" w:hAnsi="Arial" w:cs="Arial"/>
        </w:rPr>
      </w:pPr>
      <w:r w:rsidRPr="008556C2">
        <w:rPr>
          <w:rFonts w:ascii="Arial" w:hAnsi="Arial" w:cs="Arial"/>
        </w:rPr>
        <w:t>To the best of current knowledge, this study provides novel evidence on the effects of ethanol le</w:t>
      </w:r>
      <w:r w:rsidR="00B122E4">
        <w:rPr>
          <w:rFonts w:ascii="Arial" w:hAnsi="Arial" w:cs="Arial"/>
        </w:rPr>
        <w:t>af extract of A.I</w:t>
      </w:r>
      <w:r w:rsidRPr="008556C2">
        <w:rPr>
          <w:rFonts w:ascii="Arial" w:hAnsi="Arial" w:cs="Arial"/>
        </w:rPr>
        <w:t xml:space="preserve"> on retinal oxidative stress markers in a streptozotocin-induced diabetic retinopathy model. The findings demonstrate t</w:t>
      </w:r>
      <w:r w:rsidR="00B122E4">
        <w:rPr>
          <w:rFonts w:ascii="Arial" w:hAnsi="Arial" w:cs="Arial"/>
        </w:rPr>
        <w:t>hat A.I</w:t>
      </w:r>
      <w:r w:rsidRPr="008556C2">
        <w:rPr>
          <w:rFonts w:ascii="Arial" w:hAnsi="Arial" w:cs="Arial"/>
        </w:rPr>
        <w:t>, particularly at 200 mg/kg, effectively restores antioxidant enzyme activities (SOD and CAT), reduces lipid peroxidation (MDA), and partially improves glutathione levels, indicating enhanced redox balance in diabetic retinal tissue. The observed dose-dependent response suggests that neem phytochemicals may modulate protective pathways, potentially involving Nrf2-mediated antioxidant signaling, to counteract oxidative stress and interrupt early retinal damage.</w:t>
      </w:r>
      <w:r>
        <w:rPr>
          <w:rFonts w:ascii="Arial" w:hAnsi="Arial" w:cs="Arial"/>
        </w:rPr>
        <w:t xml:space="preserve"> </w:t>
      </w:r>
      <w:r w:rsidRPr="008556C2">
        <w:rPr>
          <w:rFonts w:ascii="Arial" w:hAnsi="Arial" w:cs="Arial"/>
        </w:rPr>
        <w:t>Despite these promising outcomes, further studies are required to elucidate the precise molecular mechanisms, determine optimal dosing strategies, and evaluate long-term efficacy and safety. Additionally, investigations involving isolated bioactive compounds and combination therapies may help refine its therapeut</w:t>
      </w:r>
      <w:r w:rsidR="00B122E4">
        <w:rPr>
          <w:rFonts w:ascii="Arial" w:hAnsi="Arial" w:cs="Arial"/>
        </w:rPr>
        <w:t>ic potential. Overall, A.I</w:t>
      </w:r>
      <w:r w:rsidRPr="008556C2">
        <w:rPr>
          <w:rFonts w:ascii="Arial" w:hAnsi="Arial" w:cs="Arial"/>
        </w:rPr>
        <w:t xml:space="preserve"> extract represents a promising, cost-effective adjunct for mitigating oxidative stress in diabetic retinopathy, particularly in resource-limited settings; however, clinical validation through well-designed randomized controlled trials remains essential.</w:t>
      </w:r>
    </w:p>
    <w:p w14:paraId="6D0C068F" w14:textId="77777777" w:rsidR="002B685A" w:rsidRDefault="002B685A" w:rsidP="00441B6F">
      <w:pPr>
        <w:pStyle w:val="ReferHead"/>
        <w:spacing w:after="0"/>
        <w:jc w:val="both"/>
        <w:rPr>
          <w:rFonts w:ascii="Arial" w:hAnsi="Arial" w:cs="Arial"/>
          <w:b w:val="0"/>
          <w:caps w:val="0"/>
          <w:sz w:val="20"/>
        </w:rPr>
      </w:pPr>
    </w:p>
    <w:p w14:paraId="01647DF6" w14:textId="77777777" w:rsidR="005C784C" w:rsidRDefault="005C784C" w:rsidP="00441B6F">
      <w:pPr>
        <w:pStyle w:val="ReferHead"/>
        <w:spacing w:after="0"/>
        <w:jc w:val="both"/>
        <w:rPr>
          <w:rFonts w:ascii="Arial" w:hAnsi="Arial" w:cs="Arial"/>
          <w:b w:val="0"/>
          <w:caps w:val="0"/>
          <w:sz w:val="20"/>
        </w:rPr>
      </w:pPr>
    </w:p>
    <w:p w14:paraId="0740E9F6"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05C408F" w14:textId="77777777" w:rsidR="005C784C" w:rsidRPr="002B685A" w:rsidRDefault="005C784C" w:rsidP="00441B6F">
      <w:pPr>
        <w:pStyle w:val="ReferHead"/>
        <w:spacing w:after="0"/>
        <w:jc w:val="both"/>
        <w:rPr>
          <w:rFonts w:ascii="Arial" w:hAnsi="Arial" w:cs="Arial"/>
          <w:bCs/>
        </w:rPr>
      </w:pPr>
    </w:p>
    <w:p w14:paraId="4E258A26" w14:textId="60E5DB68" w:rsidR="0041027F" w:rsidRPr="00F469F0" w:rsidRDefault="009330CA" w:rsidP="009330CA">
      <w:pPr>
        <w:pStyle w:val="ReferHead"/>
        <w:spacing w:after="0"/>
        <w:jc w:val="both"/>
        <w:rPr>
          <w:rFonts w:ascii="Arial" w:hAnsi="Arial" w:cs="Arial"/>
          <w:b w:val="0"/>
          <w:caps w:val="0"/>
          <w:sz w:val="20"/>
          <w:u w:val="single"/>
        </w:rPr>
      </w:pPr>
      <w:r w:rsidRPr="009330CA">
        <w:rPr>
          <w:rFonts w:ascii="Arial" w:hAnsi="Arial" w:cs="Arial"/>
          <w:b w:val="0"/>
          <w:caps w:val="0"/>
          <w:sz w:val="20"/>
        </w:rPr>
        <w:t>All procedures followed the Guide for the Care and Use of Laboratory Animals, the ARVO Statement for the Use of Animals in Ophthalmic and Vision Research, and were approved by the Institutional Animal Ethics Committee</w:t>
      </w:r>
      <w:r w:rsidR="00D91014" w:rsidRPr="00D91014">
        <w:t xml:space="preserve"> </w:t>
      </w:r>
      <w:r w:rsidR="00D91014" w:rsidRPr="00D91014">
        <w:rPr>
          <w:rFonts w:ascii="Arial" w:hAnsi="Arial" w:cs="Arial"/>
          <w:b w:val="0"/>
          <w:caps w:val="0"/>
          <w:sz w:val="20"/>
        </w:rPr>
        <w:t>of Lead City University (Approval No: LCU-REC/25/266).</w:t>
      </w:r>
    </w:p>
    <w:p w14:paraId="1131AE06" w14:textId="77777777" w:rsidR="00860000" w:rsidRDefault="00860000" w:rsidP="00441B6F">
      <w:pPr>
        <w:pStyle w:val="ReferHead"/>
        <w:spacing w:after="0"/>
        <w:jc w:val="both"/>
        <w:rPr>
          <w:rFonts w:ascii="Arial" w:hAnsi="Arial" w:cs="Arial"/>
        </w:rPr>
      </w:pPr>
    </w:p>
    <w:p w14:paraId="39EDC3F8" w14:textId="77777777" w:rsidR="00284C4C" w:rsidRPr="00C06C9C" w:rsidRDefault="00B01FCD" w:rsidP="00C06C9C">
      <w:pPr>
        <w:pStyle w:val="ReferHead"/>
        <w:spacing w:after="0"/>
        <w:jc w:val="both"/>
        <w:rPr>
          <w:rFonts w:ascii="Arial" w:hAnsi="Arial" w:cs="Arial"/>
        </w:rPr>
      </w:pPr>
      <w:r w:rsidRPr="00FB3A86">
        <w:rPr>
          <w:rFonts w:ascii="Arial" w:hAnsi="Arial" w:cs="Arial"/>
        </w:rPr>
        <w:t>References</w:t>
      </w:r>
    </w:p>
    <w:p w14:paraId="7183C5E0" w14:textId="77777777" w:rsidR="00C06C9C" w:rsidRPr="00C06C9C" w:rsidRDefault="00C06C9C" w:rsidP="00C06C9C">
      <w:pPr>
        <w:pStyle w:val="Body"/>
        <w:rPr>
          <w:rFonts w:ascii="Arial" w:hAnsi="Arial" w:cs="Arial"/>
        </w:rPr>
      </w:pPr>
      <w:r w:rsidRPr="00C06C9C">
        <w:rPr>
          <w:rFonts w:ascii="Arial" w:hAnsi="Arial" w:cs="Arial"/>
        </w:rPr>
        <w:t xml:space="preserve">Teo, Z. L, Tham, Y. C, Yu, M., Chee, M. L, Rim, T. H. et al. (2021). Global prevalence of diabetic retinopathy and projection of burden through 2045: systematic review and meta-analysis. Ophthalmology, 128(11), 1580-91. doi: 10.1016/j.ophtha.2021.04.027. </w:t>
      </w:r>
    </w:p>
    <w:p w14:paraId="674B18D6" w14:textId="77777777" w:rsidR="00C06C9C" w:rsidRPr="00C06C9C" w:rsidRDefault="00C06C9C" w:rsidP="00C06C9C">
      <w:pPr>
        <w:pStyle w:val="Body"/>
        <w:rPr>
          <w:rFonts w:ascii="Arial" w:hAnsi="Arial" w:cs="Arial"/>
        </w:rPr>
      </w:pPr>
      <w:r w:rsidRPr="00C06C9C">
        <w:rPr>
          <w:rFonts w:ascii="Arial" w:hAnsi="Arial" w:cs="Arial"/>
        </w:rPr>
        <w:t xml:space="preserve">Thomas, R. L., Halim, S., Gurudas, S., Sivaprasad, S, Owens, D. R (2019). IDF Diabetes Atlas: A review of studies utilising retinal photography on the global prevalence of diabetes related retinopathy between 2015 and 2018. Diabetes Research and Clinical Practice, 157, 107840. doi: 10.1016/j.diabres.2019.107840. </w:t>
      </w:r>
    </w:p>
    <w:p w14:paraId="4704AA53" w14:textId="77777777" w:rsidR="00C06C9C" w:rsidRPr="00C06C9C" w:rsidRDefault="00C06C9C" w:rsidP="00C06C9C">
      <w:pPr>
        <w:pStyle w:val="Body"/>
        <w:rPr>
          <w:rFonts w:ascii="Arial" w:hAnsi="Arial" w:cs="Arial"/>
        </w:rPr>
      </w:pPr>
      <w:r w:rsidRPr="00C06C9C">
        <w:rPr>
          <w:rFonts w:ascii="Arial" w:hAnsi="Arial" w:cs="Arial"/>
        </w:rPr>
        <w:t>Kowluru, R. A, &amp; Chan, P. S. (2007). Oxidative stress and diabetic retinopathy. Journal of diabetes research, 2007(1), 043603. doi: 10.1155/2007/43603.</w:t>
      </w:r>
    </w:p>
    <w:p w14:paraId="1907112A" w14:textId="77777777" w:rsidR="00C06C9C" w:rsidRPr="00C06C9C" w:rsidRDefault="00C06C9C" w:rsidP="00C06C9C">
      <w:pPr>
        <w:pStyle w:val="Body"/>
        <w:rPr>
          <w:rFonts w:ascii="Arial" w:hAnsi="Arial" w:cs="Arial"/>
        </w:rPr>
      </w:pPr>
      <w:r w:rsidRPr="00C06C9C">
        <w:rPr>
          <w:rFonts w:ascii="Arial" w:hAnsi="Arial" w:cs="Arial"/>
        </w:rPr>
        <w:t>Kang, Q, &amp; Yang, C. (2020). Oxidative stress and diabetic retinopathy: Molecular mechanisms, pathogenetic role and therapeutic implications. Redox biology, 37, 101799. doi: 10.1016/j.redox.2020.101799.</w:t>
      </w:r>
    </w:p>
    <w:p w14:paraId="3F2A3806" w14:textId="77777777" w:rsidR="00C06C9C" w:rsidRPr="00C06C9C" w:rsidRDefault="00C06C9C" w:rsidP="00C06C9C">
      <w:pPr>
        <w:pStyle w:val="Body"/>
        <w:rPr>
          <w:rFonts w:ascii="Arial" w:hAnsi="Arial" w:cs="Arial"/>
        </w:rPr>
      </w:pPr>
      <w:r w:rsidRPr="00C06C9C">
        <w:rPr>
          <w:rFonts w:ascii="Arial" w:hAnsi="Arial" w:cs="Arial"/>
        </w:rPr>
        <w:t>Calderon, G. D, Juarez, O. H, Hernandez, G. E, Punzo, S. M, &amp; De la Cruz Z.D. (2017). Oxidative stress and diabetic retinopathy: development and treatment. Eye, 31(8), 1122-30. doi: 10.1038/eye.2017.64.</w:t>
      </w:r>
    </w:p>
    <w:p w14:paraId="51B407C2" w14:textId="77777777" w:rsidR="00C06C9C" w:rsidRPr="00C06C9C" w:rsidRDefault="00C06C9C" w:rsidP="00C06C9C">
      <w:pPr>
        <w:pStyle w:val="Body"/>
        <w:rPr>
          <w:rFonts w:ascii="Arial" w:hAnsi="Arial" w:cs="Arial"/>
        </w:rPr>
      </w:pPr>
      <w:r w:rsidRPr="00C06C9C">
        <w:rPr>
          <w:rFonts w:ascii="Arial" w:hAnsi="Arial" w:cs="Arial"/>
        </w:rPr>
        <w:t>Haydinger, C. D., Oliver, G. F., Ashander, L. M, Smith , J. R. (2023). Oxidative Stress and Its Regulation in Diabetic Retinopathy. Antioxidants (Basel, Switzerland), 12(8), 1649. doi: 10.3390/antiox12081649.</w:t>
      </w:r>
    </w:p>
    <w:p w14:paraId="029A858E" w14:textId="790D1C08" w:rsidR="00C06C9C" w:rsidRPr="00C06C9C" w:rsidRDefault="00C06C9C" w:rsidP="00C06C9C">
      <w:pPr>
        <w:pStyle w:val="Body"/>
        <w:rPr>
          <w:rFonts w:ascii="Arial" w:hAnsi="Arial" w:cs="Arial"/>
        </w:rPr>
      </w:pPr>
      <w:r w:rsidRPr="00C06C9C">
        <w:rPr>
          <w:rFonts w:ascii="Arial" w:hAnsi="Arial" w:cs="Arial"/>
        </w:rPr>
        <w:t>Chandrasekaran, P. R., &amp; Madanagopalan, V. G. (2022). Role of Curcumin in Retinal Diseases-A review.</w:t>
      </w:r>
      <w:r w:rsidR="00555EAD">
        <w:rPr>
          <w:rFonts w:ascii="Arial" w:hAnsi="Arial" w:cs="Arial"/>
        </w:rPr>
        <w:t xml:space="preserve"> </w:t>
      </w:r>
      <w:r w:rsidR="00555EAD" w:rsidRPr="00555EAD">
        <w:rPr>
          <w:rFonts w:ascii="Arial" w:hAnsi="Arial" w:cs="Arial"/>
        </w:rPr>
        <w:t>raefe’s Archive for Clinical</w:t>
      </w:r>
      <w:r w:rsidR="00555EAD">
        <w:rPr>
          <w:rFonts w:ascii="Arial" w:hAnsi="Arial" w:cs="Arial"/>
        </w:rPr>
        <w:t xml:space="preserve"> and Experimental Ophthalmology</w:t>
      </w:r>
      <w:r w:rsidRPr="00C06C9C">
        <w:rPr>
          <w:rFonts w:ascii="Arial" w:hAnsi="Arial" w:cs="Arial"/>
        </w:rPr>
        <w:t>, 260(5), 1457–1473. doi: 10.1007/s00417-021-05542-0.</w:t>
      </w:r>
    </w:p>
    <w:p w14:paraId="7D025786" w14:textId="77777777" w:rsidR="00C06C9C" w:rsidRPr="00C06C9C" w:rsidRDefault="00C06C9C" w:rsidP="00C06C9C">
      <w:pPr>
        <w:pStyle w:val="Body"/>
        <w:rPr>
          <w:rFonts w:ascii="Arial" w:hAnsi="Arial" w:cs="Arial"/>
        </w:rPr>
      </w:pPr>
      <w:r w:rsidRPr="00C06C9C">
        <w:rPr>
          <w:rFonts w:ascii="Arial" w:hAnsi="Arial" w:cs="Arial"/>
        </w:rPr>
        <w:t>Kumar, B., Gupta, S. K., Nag, T. C, Srivastava S, Saxena, R.  (2012). Green tea prevents hyperglycemia-induced retinal oxidative stress and inflammation in streptozotocin-induced diabetic rats. Ophthalmic research, 47(2), 103–108. doi: 10.1159/000330051.</w:t>
      </w:r>
    </w:p>
    <w:p w14:paraId="5DE49FB3" w14:textId="77777777" w:rsidR="00C06C9C" w:rsidRPr="00C06C9C" w:rsidRDefault="00C06C9C" w:rsidP="00C06C9C">
      <w:pPr>
        <w:pStyle w:val="Body"/>
        <w:rPr>
          <w:rFonts w:ascii="Arial" w:hAnsi="Arial" w:cs="Arial"/>
        </w:rPr>
      </w:pPr>
      <w:r w:rsidRPr="00C06C9C">
        <w:rPr>
          <w:rFonts w:ascii="Arial" w:hAnsi="Arial" w:cs="Arial"/>
        </w:rPr>
        <w:lastRenderedPageBreak/>
        <w:t>Arnal E, Miranda M, Johnsen-Soriano S, Alvarez-Nölting R, Díaz-Llopis M, Araiz J, et al. (2009). Beneficial effect of docosahexanoic acid and lutein on retinal structural, metabolic, and functional abnormalities in diabetic rats. Current eye research, 34(11), 928-38. doi: 10.3109/02713680903205238.</w:t>
      </w:r>
    </w:p>
    <w:p w14:paraId="26CF75B6" w14:textId="77777777" w:rsidR="00C06C9C" w:rsidRPr="00C06C9C" w:rsidRDefault="00C06C9C" w:rsidP="00C06C9C">
      <w:pPr>
        <w:pStyle w:val="Body"/>
        <w:rPr>
          <w:rFonts w:ascii="Arial" w:hAnsi="Arial" w:cs="Arial"/>
        </w:rPr>
      </w:pPr>
      <w:r w:rsidRPr="00C06C9C">
        <w:rPr>
          <w:rFonts w:ascii="Arial" w:hAnsi="Arial" w:cs="Arial"/>
        </w:rPr>
        <w:t>Vidhya R. U., Anita, M., Bhuminathan S, Sadhana K. (2022). Known data on the therapeutic use of Azadiracta indica (neem) for type 2 diabetes mellitus. Bioinformation, 18(2), 82–87. doi: 10.6026/97320630018082.</w:t>
      </w:r>
    </w:p>
    <w:p w14:paraId="7FE39F3B" w14:textId="77777777" w:rsidR="00C06C9C" w:rsidRPr="00C06C9C" w:rsidRDefault="00C06C9C" w:rsidP="00C06C9C">
      <w:pPr>
        <w:pStyle w:val="Body"/>
        <w:rPr>
          <w:rFonts w:ascii="Arial" w:hAnsi="Arial" w:cs="Arial"/>
        </w:rPr>
      </w:pPr>
      <w:r w:rsidRPr="00C06C9C">
        <w:rPr>
          <w:rFonts w:ascii="Arial" w:hAnsi="Arial" w:cs="Arial"/>
        </w:rPr>
        <w:t>Frimpong, E. K., Thembane, N., Hlatshwayo, S., Ngcobo, M., Gqaleni, N.  (2024). Indigenous Medicinal Plants Used in the Management of Diabetes in Africa: 5 Years (2019-2024) in Perspective. Plants (Basel, Switzerland), 13(14), 1898. doi: 10.3390/plants13141898.</w:t>
      </w:r>
    </w:p>
    <w:p w14:paraId="5A608BA6" w14:textId="77777777" w:rsidR="00C06C9C" w:rsidRPr="00C06C9C" w:rsidRDefault="00C06C9C" w:rsidP="00C06C9C">
      <w:pPr>
        <w:pStyle w:val="Body"/>
        <w:rPr>
          <w:rFonts w:ascii="Arial" w:hAnsi="Arial" w:cs="Arial"/>
        </w:rPr>
      </w:pPr>
      <w:r w:rsidRPr="00C06C9C">
        <w:rPr>
          <w:rFonts w:ascii="Arial" w:hAnsi="Arial" w:cs="Arial"/>
        </w:rPr>
        <w:t>Christian, E. O., Onyeaghana, O. C.,  Ngozi, N. N, Olivia, O. O, Okwukwe, E. P, Ann, O. E,  et al. (2020). Evaluation of the effects of Azadirachta indica leaf on haematology, lipid profile, body weight and organ-system functions of streptozotocin-induced diabetic male rats. African Journal of Biochemistry Research, 14(3), 57-71. doi.org/10.5897/AJBR2020.1087</w:t>
      </w:r>
    </w:p>
    <w:p w14:paraId="44DA4AD4" w14:textId="77777777" w:rsidR="00C06C9C" w:rsidRPr="00C06C9C" w:rsidRDefault="00C06C9C" w:rsidP="00C06C9C">
      <w:pPr>
        <w:pStyle w:val="Body"/>
        <w:rPr>
          <w:rFonts w:ascii="Arial" w:hAnsi="Arial" w:cs="Arial"/>
        </w:rPr>
      </w:pPr>
      <w:r w:rsidRPr="00C06C9C">
        <w:rPr>
          <w:rFonts w:ascii="Arial" w:hAnsi="Arial" w:cs="Arial"/>
        </w:rPr>
        <w:t>Sarkar, S., Singh, R. P., Bhattacharya G. (2021). Exploring the role of Azadirachta indica (neem) and its active compounds in the regulation of biological pathways: an update on molecular approach. 3 Biotech, 11(4), 178. doi: 10.1007/s13205-021-02745-4.</w:t>
      </w:r>
    </w:p>
    <w:p w14:paraId="05757399" w14:textId="77777777" w:rsidR="00C06C9C" w:rsidRPr="00C06C9C" w:rsidRDefault="00C06C9C" w:rsidP="00C06C9C">
      <w:pPr>
        <w:pStyle w:val="Body"/>
        <w:rPr>
          <w:rFonts w:ascii="Arial" w:hAnsi="Arial" w:cs="Arial"/>
        </w:rPr>
      </w:pPr>
      <w:r w:rsidRPr="00C06C9C">
        <w:rPr>
          <w:rFonts w:ascii="Arial" w:hAnsi="Arial" w:cs="Arial"/>
        </w:rPr>
        <w:t>Alzohairy, M. A. (2016). Therapeutics Role of Azadirachta indica (Neem) and Their Active Constituents in Diseases Prevention and Treatment. Evidence-based complementary and alternative medicine : eCAM, 2016, 7382506. doi: 10.1155/2016/7382506.</w:t>
      </w:r>
    </w:p>
    <w:p w14:paraId="05E05A20" w14:textId="2439FA93" w:rsidR="00C06C9C" w:rsidRPr="00C06C9C" w:rsidRDefault="00C06C9C" w:rsidP="00C06C9C">
      <w:pPr>
        <w:pStyle w:val="Body"/>
        <w:rPr>
          <w:rFonts w:ascii="Arial" w:hAnsi="Arial" w:cs="Arial"/>
        </w:rPr>
      </w:pPr>
      <w:r w:rsidRPr="00C06C9C">
        <w:rPr>
          <w:rFonts w:ascii="Arial" w:hAnsi="Arial" w:cs="Arial"/>
        </w:rPr>
        <w:t>Mohammed, A., Kumar, R., Ashfaq, F., Alsayegh, A. A., Al Areefy, A. A. E. H., Khan, M. I., &amp; Rizvi, S. I. (2023). Young and mature leaves of Azadirachta indica (neem) display different antidiabetic and antioxidative effects. Egyptian Journal of Basic and Applied Sciences, 10(1), 316-328.</w:t>
      </w:r>
      <w:r w:rsidR="0037204F">
        <w:rPr>
          <w:rFonts w:ascii="Arial" w:hAnsi="Arial" w:cs="Arial"/>
        </w:rPr>
        <w:t xml:space="preserve"> </w:t>
      </w:r>
      <w:r w:rsidR="0037204F" w:rsidRPr="0037204F">
        <w:rPr>
          <w:rFonts w:ascii="Arial" w:hAnsi="Arial" w:cs="Arial"/>
        </w:rPr>
        <w:t>doi: 10.1080/2314808X.2023.2196191</w:t>
      </w:r>
    </w:p>
    <w:p w14:paraId="0AEE312E" w14:textId="77777777" w:rsidR="00C06C9C" w:rsidRPr="00C06C9C" w:rsidRDefault="00C06C9C" w:rsidP="00C06C9C">
      <w:pPr>
        <w:pStyle w:val="Body"/>
        <w:rPr>
          <w:rFonts w:ascii="Arial" w:hAnsi="Arial" w:cs="Arial"/>
        </w:rPr>
      </w:pPr>
      <w:r w:rsidRPr="00C06C9C">
        <w:rPr>
          <w:rFonts w:ascii="Arial" w:hAnsi="Arial" w:cs="Arial"/>
        </w:rPr>
        <w:t>Gupta, N. K., Srivastva, N., Bubber, P., &amp; Puri, S. (2016). The antioxidant potential of Azadirachta indica ameliorates cardioprotection following diabetic mellitus-induced microangiopathy. Pharmacognosy Magazine, 12(Suppl 3), S371. doi: 10.4103/0973-1296.185772.</w:t>
      </w:r>
    </w:p>
    <w:p w14:paraId="6EE163FC" w14:textId="77777777" w:rsidR="00C06C9C" w:rsidRPr="00C06C9C" w:rsidRDefault="00C06C9C" w:rsidP="00C06C9C">
      <w:pPr>
        <w:pStyle w:val="Body"/>
        <w:rPr>
          <w:rFonts w:ascii="Arial" w:hAnsi="Arial" w:cs="Arial"/>
        </w:rPr>
      </w:pPr>
      <w:r w:rsidRPr="00C06C9C">
        <w:rPr>
          <w:rFonts w:ascii="Arial" w:hAnsi="Arial" w:cs="Arial"/>
        </w:rPr>
        <w:t>Shu, X., Hu, Y., Huang, C., &amp; Wei, N. (2021). Nimbolide ameliorates the streptozotocin-induced diabetic retinopathy in rats through the inhibition of TLR4/NF-κB signaling pathway. Saudi Journal of Biological Sciences, 28(8), 4255-4262. doi: 10.1016/j.sjbs.2021.06.039.</w:t>
      </w:r>
    </w:p>
    <w:p w14:paraId="57C5B62D" w14:textId="7520F1A4" w:rsidR="00C06C9C" w:rsidRPr="00C06C9C" w:rsidRDefault="00C06C9C" w:rsidP="00C06C9C">
      <w:pPr>
        <w:pStyle w:val="Body"/>
        <w:rPr>
          <w:rFonts w:ascii="Arial" w:hAnsi="Arial" w:cs="Arial"/>
        </w:rPr>
      </w:pPr>
      <w:r w:rsidRPr="00C06C9C">
        <w:rPr>
          <w:rFonts w:ascii="Arial" w:hAnsi="Arial" w:cs="Arial"/>
        </w:rPr>
        <w:t>Achigbu, E. O., Agweye, C. T., Achigbu, K. I., &amp; Mbatuegwu, A. I. (2021). Diabetic retinopathy in sub-Saharan Africa: a review of magnitude and risk factors. Nigerian Journal of Ophthalmology, 29(1), 3-12.</w:t>
      </w:r>
      <w:r w:rsidR="00416C94">
        <w:rPr>
          <w:rFonts w:ascii="Arial" w:hAnsi="Arial" w:cs="Arial"/>
        </w:rPr>
        <w:t xml:space="preserve"> doi: </w:t>
      </w:r>
      <w:r w:rsidR="00416C94" w:rsidRPr="00416C94">
        <w:rPr>
          <w:rFonts w:ascii="Arial" w:hAnsi="Arial" w:cs="Arial"/>
        </w:rPr>
        <w:t>10.4103/njo.njo_49_20</w:t>
      </w:r>
    </w:p>
    <w:p w14:paraId="56EAD176" w14:textId="3EC28BAD" w:rsidR="00C06C9C" w:rsidRPr="00C06C9C" w:rsidRDefault="00C06C9C" w:rsidP="00C06C9C">
      <w:pPr>
        <w:pStyle w:val="Body"/>
        <w:rPr>
          <w:rFonts w:ascii="Arial" w:hAnsi="Arial" w:cs="Arial"/>
        </w:rPr>
      </w:pPr>
      <w:r w:rsidRPr="00C06C9C">
        <w:rPr>
          <w:rFonts w:ascii="Arial" w:hAnsi="Arial" w:cs="Arial"/>
        </w:rPr>
        <w:t>Gornall, A. G., Bardawill, C. J., David, M. M. (1949). Determination of serum proteins by means of th</w:t>
      </w:r>
      <w:r w:rsidR="00833FC0">
        <w:rPr>
          <w:rFonts w:ascii="Arial" w:hAnsi="Arial" w:cs="Arial"/>
        </w:rPr>
        <w:t>e biuret reaction.</w:t>
      </w:r>
      <w:r w:rsidR="00833FC0" w:rsidRPr="00833FC0">
        <w:t xml:space="preserve"> </w:t>
      </w:r>
      <w:r w:rsidR="00833FC0" w:rsidRPr="00833FC0">
        <w:rPr>
          <w:rFonts w:ascii="Arial" w:hAnsi="Arial" w:cs="Arial"/>
        </w:rPr>
        <w:t>Journal of Biological Chemis</w:t>
      </w:r>
      <w:r w:rsidR="00833FC0">
        <w:rPr>
          <w:rFonts w:ascii="Arial" w:hAnsi="Arial" w:cs="Arial"/>
        </w:rPr>
        <w:t>try</w:t>
      </w:r>
      <w:r w:rsidRPr="00C06C9C">
        <w:rPr>
          <w:rFonts w:ascii="Arial" w:hAnsi="Arial" w:cs="Arial"/>
        </w:rPr>
        <w:t>, 177(2), 751-766.</w:t>
      </w:r>
      <w:r w:rsidR="00416C94">
        <w:rPr>
          <w:rFonts w:ascii="Arial" w:hAnsi="Arial" w:cs="Arial"/>
        </w:rPr>
        <w:t xml:space="preserve"> doi: </w:t>
      </w:r>
      <w:r w:rsidR="00416C94" w:rsidRPr="00416C94">
        <w:rPr>
          <w:rFonts w:ascii="Arial" w:hAnsi="Arial" w:cs="Arial"/>
        </w:rPr>
        <w:t>10.1016/S0021-9258(18)57021-6</w:t>
      </w:r>
    </w:p>
    <w:p w14:paraId="0972720A" w14:textId="77777777" w:rsidR="00C06C9C" w:rsidRPr="00C06C9C" w:rsidRDefault="00C06C9C" w:rsidP="00C06C9C">
      <w:pPr>
        <w:pStyle w:val="Body"/>
        <w:rPr>
          <w:rFonts w:ascii="Arial" w:hAnsi="Arial" w:cs="Arial"/>
        </w:rPr>
      </w:pPr>
      <w:r w:rsidRPr="00C06C9C">
        <w:rPr>
          <w:rFonts w:ascii="Arial" w:hAnsi="Arial" w:cs="Arial"/>
        </w:rPr>
        <w:t>Donthula, G., &amp; Daigavane, S. (2024). Diabetes Mellitus and Neurovascular Pathology: A Comprehensive Review of Retinal and Brain Lesions. Cureus,  16(10). doi: 10.7759/cureus.70611</w:t>
      </w:r>
    </w:p>
    <w:p w14:paraId="068D98C4" w14:textId="3A1B246D" w:rsidR="00C06C9C" w:rsidRPr="00C06C9C" w:rsidRDefault="00C06C9C" w:rsidP="00C06C9C">
      <w:pPr>
        <w:pStyle w:val="Body"/>
        <w:rPr>
          <w:rFonts w:ascii="Arial" w:hAnsi="Arial" w:cs="Arial"/>
        </w:rPr>
      </w:pPr>
      <w:r w:rsidRPr="00C06C9C">
        <w:rPr>
          <w:rFonts w:ascii="Arial" w:hAnsi="Arial" w:cs="Arial"/>
        </w:rPr>
        <w:t xml:space="preserve">Mimura, T., &amp; Noma, H. (2025). Oxidative Stress in Diabetic Retinopathy: A Comprehensive Review of Mechanisms, Biomarkers, and Therapeutic Perspectives. Antioxidants, (Basel), 14(10), 1204. </w:t>
      </w:r>
      <w:r w:rsidR="00416C94" w:rsidRPr="00416C94">
        <w:rPr>
          <w:rFonts w:ascii="Arial" w:hAnsi="Arial" w:cs="Arial"/>
        </w:rPr>
        <w:t>doi: 10.3390/antiox14101204.</w:t>
      </w:r>
    </w:p>
    <w:p w14:paraId="012A5459" w14:textId="1B2B8F5A" w:rsidR="00C06C9C" w:rsidRPr="00C06C9C" w:rsidRDefault="00C06C9C" w:rsidP="00C06C9C">
      <w:pPr>
        <w:pStyle w:val="Body"/>
        <w:rPr>
          <w:rFonts w:ascii="Arial" w:hAnsi="Arial" w:cs="Arial"/>
        </w:rPr>
      </w:pPr>
      <w:r w:rsidRPr="00C06C9C">
        <w:rPr>
          <w:rFonts w:ascii="Arial" w:hAnsi="Arial" w:cs="Arial"/>
        </w:rPr>
        <w:t>Ezeigwe, O. C., Ezeonu, F. C., Okani, C. O., Onwusulu, D. N., &amp; Onuegbu, M. E. (2020). Aqueous extract of Azadirachta indica leaves favorably alters the course of streptozotocin-induced diabetes in rats: A comparative prospective cohort study. Biomedical Research and Therapy, 7(7), 3877-3889.</w:t>
      </w:r>
      <w:r w:rsidR="00416C94">
        <w:rPr>
          <w:rFonts w:ascii="Arial" w:hAnsi="Arial" w:cs="Arial"/>
        </w:rPr>
        <w:t xml:space="preserve"> doi: </w:t>
      </w:r>
      <w:r w:rsidR="00416C94" w:rsidRPr="00416C94">
        <w:rPr>
          <w:rFonts w:ascii="Arial" w:hAnsi="Arial" w:cs="Arial"/>
        </w:rPr>
        <w:t>10.15419/bmrat.v7i7.617</w:t>
      </w:r>
    </w:p>
    <w:p w14:paraId="4FF29633" w14:textId="77777777" w:rsidR="00C06C9C" w:rsidRDefault="00C06C9C" w:rsidP="00C06C9C">
      <w:pPr>
        <w:pStyle w:val="Body"/>
        <w:rPr>
          <w:rFonts w:ascii="Arial" w:hAnsi="Arial" w:cs="Arial"/>
        </w:rPr>
      </w:pPr>
      <w:r w:rsidRPr="00C06C9C">
        <w:rPr>
          <w:rFonts w:ascii="Arial" w:hAnsi="Arial" w:cs="Arial"/>
        </w:rPr>
        <w:t>Yarmohammadi, F., Mehri, S., Najafi N, Salar Amoli S, Hosseinzadeh H. (2021). The protective effect of Azadirachta indica (neem) against metabolic syndrome: A review. Iranian journal of basic medical sciences, 24(3), 280–292. doi: 10.22038/ijbms.2021.48965.11218</w:t>
      </w:r>
    </w:p>
    <w:p w14:paraId="3C380085" w14:textId="42C88A3D" w:rsidR="00C35C7F" w:rsidRDefault="00C35C7F" w:rsidP="00C06C9C">
      <w:pPr>
        <w:pStyle w:val="Body"/>
        <w:rPr>
          <w:rFonts w:ascii="Arial" w:hAnsi="Arial" w:cs="Arial"/>
        </w:rPr>
      </w:pPr>
      <w:r w:rsidRPr="00C35C7F">
        <w:rPr>
          <w:rFonts w:ascii="Arial" w:hAnsi="Arial" w:cs="Arial"/>
        </w:rPr>
        <w:t>A Abdel-Aziz, S., &amp; M Baghdadi, A. (2024). The impact of Moringa oleifera and Azadirachta indica (neem) leaves ethanolic extract on streptozotocin induced diabetes rats. مجلة الاقتصاد المنزلي, 40(2), 97-124.‎</w:t>
      </w:r>
      <w:r>
        <w:rPr>
          <w:rFonts w:ascii="Arial" w:hAnsi="Arial" w:cs="Arial"/>
        </w:rPr>
        <w:t xml:space="preserve"> doi: </w:t>
      </w:r>
      <w:r w:rsidRPr="00C35C7F">
        <w:rPr>
          <w:rFonts w:ascii="Arial" w:hAnsi="Arial" w:cs="Arial"/>
        </w:rPr>
        <w:t>10.21608/jhe.2024.385869</w:t>
      </w:r>
    </w:p>
    <w:p w14:paraId="28790164" w14:textId="77777777" w:rsidR="00C06C9C" w:rsidRPr="00C06C9C" w:rsidRDefault="00C06C9C" w:rsidP="00C06C9C">
      <w:pPr>
        <w:pStyle w:val="Body"/>
        <w:rPr>
          <w:rFonts w:ascii="Arial" w:hAnsi="Arial" w:cs="Arial"/>
        </w:rPr>
      </w:pPr>
      <w:r w:rsidRPr="00C06C9C">
        <w:rPr>
          <w:rFonts w:ascii="Arial" w:hAnsi="Arial" w:cs="Arial"/>
        </w:rPr>
        <w:lastRenderedPageBreak/>
        <w:t>Kowluru, R. A., &amp; Mishra, M.</w:t>
      </w:r>
      <w:r w:rsidR="00B122E4">
        <w:rPr>
          <w:rFonts w:ascii="Arial" w:hAnsi="Arial" w:cs="Arial"/>
        </w:rPr>
        <w:t xml:space="preserve"> (2015).</w:t>
      </w:r>
      <w:r w:rsidRPr="00C06C9C">
        <w:rPr>
          <w:rFonts w:ascii="Arial" w:hAnsi="Arial" w:cs="Arial"/>
        </w:rPr>
        <w:t xml:space="preserve"> Oxidative stress, mitochondrial damage and diabetic retinopathy. Biochimica et Biophysica Acta (BBA)-Mo</w:t>
      </w:r>
      <w:r w:rsidR="00B122E4">
        <w:rPr>
          <w:rFonts w:ascii="Arial" w:hAnsi="Arial" w:cs="Arial"/>
        </w:rPr>
        <w:t xml:space="preserve">lecular Basis of Disease, </w:t>
      </w:r>
      <w:r w:rsidRPr="00C06C9C">
        <w:rPr>
          <w:rFonts w:ascii="Arial" w:hAnsi="Arial" w:cs="Arial"/>
        </w:rPr>
        <w:t>1852(11), 2474-2483. doi: 10.1016/j.bbadis.2015.08.001.</w:t>
      </w:r>
    </w:p>
    <w:p w14:paraId="4537169F" w14:textId="77777777" w:rsidR="00C06C9C" w:rsidRPr="00C06C9C" w:rsidRDefault="00C06C9C" w:rsidP="00C06C9C">
      <w:pPr>
        <w:pStyle w:val="Body"/>
        <w:rPr>
          <w:rFonts w:ascii="Arial" w:hAnsi="Arial" w:cs="Arial"/>
        </w:rPr>
      </w:pPr>
      <w:r w:rsidRPr="00C06C9C">
        <w:rPr>
          <w:rFonts w:ascii="Arial" w:hAnsi="Arial" w:cs="Arial"/>
        </w:rPr>
        <w:t>Rossino, M. G., &amp; Casini, G.</w:t>
      </w:r>
      <w:r w:rsidR="00A02EB4">
        <w:rPr>
          <w:rFonts w:ascii="Arial" w:hAnsi="Arial" w:cs="Arial"/>
        </w:rPr>
        <w:t xml:space="preserve"> (2019).</w:t>
      </w:r>
      <w:r w:rsidRPr="00C06C9C">
        <w:rPr>
          <w:rFonts w:ascii="Arial" w:hAnsi="Arial" w:cs="Arial"/>
        </w:rPr>
        <w:t xml:space="preserve"> Nutraceuticals for the Treatment of D</w:t>
      </w:r>
      <w:r w:rsidR="00A02EB4">
        <w:rPr>
          <w:rFonts w:ascii="Arial" w:hAnsi="Arial" w:cs="Arial"/>
        </w:rPr>
        <w:t>iabetic Retinopathy. Nutrients,</w:t>
      </w:r>
      <w:r w:rsidRPr="00C06C9C">
        <w:rPr>
          <w:rFonts w:ascii="Arial" w:hAnsi="Arial" w:cs="Arial"/>
        </w:rPr>
        <w:t xml:space="preserve"> 11(4), 771. doi: 10.3390/nu11040771</w:t>
      </w:r>
    </w:p>
    <w:p w14:paraId="6D6B9B90" w14:textId="35FCD0BA" w:rsidR="00C06C9C" w:rsidRPr="00C06C9C" w:rsidRDefault="00C06C9C" w:rsidP="00C06C9C">
      <w:pPr>
        <w:pStyle w:val="Body"/>
        <w:rPr>
          <w:rFonts w:ascii="Arial" w:hAnsi="Arial" w:cs="Arial"/>
        </w:rPr>
      </w:pPr>
      <w:r w:rsidRPr="00C06C9C">
        <w:rPr>
          <w:rFonts w:ascii="Arial" w:hAnsi="Arial" w:cs="Arial"/>
        </w:rPr>
        <w:t>Pingali, U., Ali, M. A., Gundagani, S., &amp; Nutalapati, C. (2020). Evaluation of the effect of an aqueous extract of Azadirachta indica (Neem) leaves and twigs on glycemic control, endothelial dysfunction and systemic inflammation in subjects with type 2 diabetes mellitus–a randomized, double-blind, placebo-controlled clinical study. Diabetes, Metabolic Syndrome and Obesity, 4401-4412.</w:t>
      </w:r>
      <w:r w:rsidR="00416C94">
        <w:rPr>
          <w:rFonts w:ascii="Arial" w:hAnsi="Arial" w:cs="Arial"/>
        </w:rPr>
        <w:t xml:space="preserve"> doi: </w:t>
      </w:r>
      <w:r w:rsidR="00416C94" w:rsidRPr="00416C94">
        <w:rPr>
          <w:rFonts w:ascii="Arial" w:hAnsi="Arial" w:cs="Arial"/>
        </w:rPr>
        <w:t>10.2147/DMSO.S274378</w:t>
      </w:r>
    </w:p>
    <w:p w14:paraId="543BE04B" w14:textId="77777777" w:rsidR="00C06C9C" w:rsidRDefault="00C06C9C" w:rsidP="00C06C9C">
      <w:pPr>
        <w:pStyle w:val="Body"/>
        <w:rPr>
          <w:rFonts w:ascii="Arial" w:hAnsi="Arial" w:cs="Arial"/>
        </w:rPr>
      </w:pPr>
      <w:r w:rsidRPr="00C06C9C">
        <w:rPr>
          <w:rFonts w:ascii="Arial" w:hAnsi="Arial" w:cs="Arial"/>
        </w:rPr>
        <w:t>Barreiro-Sisto, U., Fernández-Fariña, S., González-Noya, A. M., Pedrido, R., &amp; Maneiro, M. (2024). Enemies or allies? Hormetic and apparent non-dose-dependent effects of natural bioactive antioxidants in the treatment of inflammation. International Journal of Molecular Sciences, 25(3), 1892. doi: 10.3390/ijms25031892.</w:t>
      </w:r>
    </w:p>
    <w:p w14:paraId="48219D12" w14:textId="72A7D998" w:rsidR="006310AF" w:rsidRPr="00C06C9C" w:rsidRDefault="006310AF" w:rsidP="00C06C9C">
      <w:pPr>
        <w:pStyle w:val="Body"/>
        <w:rPr>
          <w:rFonts w:ascii="Arial" w:hAnsi="Arial" w:cs="Arial"/>
        </w:rPr>
      </w:pPr>
      <w:r w:rsidRPr="006310AF">
        <w:rPr>
          <w:rFonts w:ascii="Arial" w:hAnsi="Arial" w:cs="Arial"/>
        </w:rPr>
        <w:t>Lin, H., Wang, L., Jiang, X., &amp; Wang, J. (2024). Glutathione dynamics in subcellular compartments and implications for drug development. Current opinion in chemical biology, 81, 102505. doi:10.1016/j.cbpa.2024.102505</w:t>
      </w:r>
    </w:p>
    <w:p w14:paraId="7D7ADA36" w14:textId="77777777" w:rsidR="00C06C9C" w:rsidRDefault="00C06C9C" w:rsidP="00C06C9C">
      <w:pPr>
        <w:pStyle w:val="Body"/>
        <w:rPr>
          <w:rFonts w:ascii="Arial" w:hAnsi="Arial" w:cs="Arial"/>
        </w:rPr>
      </w:pPr>
      <w:r w:rsidRPr="00C06C9C">
        <w:rPr>
          <w:rFonts w:ascii="Arial" w:hAnsi="Arial" w:cs="Arial"/>
        </w:rPr>
        <w:t>Moreno-Sánchez, R., Marín-Hernández, Á., Gallardo-Pérez, J. C., Vázquez, C., Rodríguez-Enríquez, S., &amp; Saavedra, E. (2018). Control of the NADPH supply and GSH recycling for oxidative stress management in hepatoma and liver mitochondria. Biochimica et Biophysica Acta (BBA)-Bioenergetics, 1859(10), 1138-1150. doi: 10.1016/j.bbabio.2018.07.008.</w:t>
      </w:r>
    </w:p>
    <w:p w14:paraId="1FCF9F89" w14:textId="6DCD5951" w:rsidR="006310AF" w:rsidRDefault="006310AF" w:rsidP="00C06C9C">
      <w:pPr>
        <w:pStyle w:val="Body"/>
        <w:rPr>
          <w:rFonts w:ascii="Arial" w:hAnsi="Arial" w:cs="Arial"/>
        </w:rPr>
      </w:pPr>
      <w:r w:rsidRPr="006310AF">
        <w:rPr>
          <w:rFonts w:ascii="Arial" w:hAnsi="Arial" w:cs="Arial"/>
        </w:rPr>
        <w:t>Sreekumar, P. G., Ferrington, D. A., &amp; Kannan, R. (2021). Glutathione Metabolism and the Novel Role of Mitochondrial GSH in Retinal Degeneration. Antioxidants, 10(5), 661. https://doi.org/10.3390/antiox10050661</w:t>
      </w:r>
    </w:p>
    <w:p w14:paraId="6D125475" w14:textId="77777777" w:rsidR="00C06C9C" w:rsidRPr="00C06C9C" w:rsidRDefault="00C06C9C" w:rsidP="00C06C9C">
      <w:pPr>
        <w:pStyle w:val="Body"/>
        <w:rPr>
          <w:rFonts w:ascii="Arial" w:hAnsi="Arial" w:cs="Arial"/>
        </w:rPr>
      </w:pPr>
      <w:r w:rsidRPr="00C06C9C">
        <w:rPr>
          <w:rFonts w:ascii="Arial" w:hAnsi="Arial" w:cs="Arial"/>
        </w:rPr>
        <w:t>Mizuno, K., Kume, T., Muto, C., Takada-Takatori, Y., Izumi, Y., Sugimoto, H., &amp; Akaike, A. (2011). Glutathione biosynthesis via activation of the nuclear factor E2–related factor 2 (Nrf2)–antioxidant-response element (ARE) pathway is essential for neuroprotective effects of sulforaphane and 6-(methylsulfinyl) hexyl isothiocyanate. Journal of pharmacological sciences, 115(3), 320-328. doi: 10.1254/jphs.10257fp</w:t>
      </w:r>
    </w:p>
    <w:p w14:paraId="733EFCAB" w14:textId="77777777" w:rsidR="00C06C9C" w:rsidRPr="00C06C9C" w:rsidRDefault="00C06C9C" w:rsidP="00C06C9C">
      <w:pPr>
        <w:pStyle w:val="Body"/>
        <w:rPr>
          <w:rFonts w:ascii="Arial" w:hAnsi="Arial" w:cs="Arial"/>
        </w:rPr>
      </w:pPr>
      <w:r w:rsidRPr="00C06C9C">
        <w:rPr>
          <w:rFonts w:ascii="Arial" w:hAnsi="Arial" w:cs="Arial"/>
        </w:rPr>
        <w:t>Skourtis, G., Krontira, A., Ntaoula, S., Ferlemi, A. V., Zeliou, K., Georgakopoulos, C., ... &amp; Pharmakakis, N. (2020). Protective antioxidant effects of saffron extract on retinas of streptozotocin-induced diabetic rats. Romanian journal of ophthalmology, 64(4), 394.  doi: 10.22336/rjo.2020.61</w:t>
      </w:r>
    </w:p>
    <w:p w14:paraId="5270292D" w14:textId="77777777" w:rsidR="00C06C9C" w:rsidRPr="00C06C9C" w:rsidRDefault="00C06C9C" w:rsidP="00C06C9C">
      <w:pPr>
        <w:pStyle w:val="Body"/>
        <w:rPr>
          <w:rFonts w:ascii="Arial" w:hAnsi="Arial" w:cs="Arial"/>
        </w:rPr>
      </w:pPr>
      <w:r w:rsidRPr="00C06C9C">
        <w:rPr>
          <w:rFonts w:ascii="Arial" w:hAnsi="Arial" w:cs="Arial"/>
        </w:rPr>
        <w:t>El-Beltagy, A. E. F. B., Saleh, A. M., Attaallah, A., &amp; Gahnem, R. A. (2021). Therapeutic role of Azadirachta indica leaves ethanolic extract against diabetic nephropathy in rats neonatally induced by streptozotocin. Ultrastructural pathology, 45(6), 391-406. doi: 10.1080/01913123.2021.1988015.</w:t>
      </w:r>
    </w:p>
    <w:p w14:paraId="33E88355" w14:textId="1B3970A8" w:rsidR="00B01FCD" w:rsidRPr="00C06C9C" w:rsidRDefault="00555EAD" w:rsidP="00C06C9C">
      <w:pPr>
        <w:pStyle w:val="Body"/>
        <w:spacing w:after="0"/>
        <w:rPr>
          <w:rFonts w:ascii="Arial" w:hAnsi="Arial" w:cs="Arial"/>
        </w:rPr>
      </w:pPr>
      <w:r w:rsidRPr="00555EAD">
        <w:rPr>
          <w:rFonts w:ascii="Arial" w:hAnsi="Arial" w:cs="Arial"/>
        </w:rPr>
        <w:t>Ezeigwe, O. C., Ezeonu, F. C., &amp; Igwilo</w:t>
      </w:r>
      <w:r w:rsidR="00B33860">
        <w:rPr>
          <w:rFonts w:ascii="Arial" w:hAnsi="Arial" w:cs="Arial"/>
        </w:rPr>
        <w:t>, I. O. (2020)</w:t>
      </w:r>
      <w:r w:rsidR="00C06C9C" w:rsidRPr="00C06C9C">
        <w:rPr>
          <w:rFonts w:ascii="Arial" w:hAnsi="Arial" w:cs="Arial"/>
        </w:rPr>
        <w:t>. Antidiabetic property and antioxidant potentials of ethanol extract of Azadirachta indica leaf in streptozotocin-induced diabetic rats. The Bioscientist Journal.</w:t>
      </w:r>
    </w:p>
    <w:sectPr w:rsidR="00B01FCD" w:rsidRPr="00C06C9C" w:rsidSect="000044CE">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04C9A" w14:textId="77777777" w:rsidR="003E4813" w:rsidRDefault="003E4813" w:rsidP="00C37E61">
      <w:r>
        <w:separator/>
      </w:r>
    </w:p>
  </w:endnote>
  <w:endnote w:type="continuationSeparator" w:id="0">
    <w:p w14:paraId="759783F9" w14:textId="77777777" w:rsidR="003E4813" w:rsidRDefault="003E481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2CD8D" w14:textId="77777777" w:rsidR="008E3AEC" w:rsidRDefault="008E3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47348" w14:textId="77777777" w:rsidR="008E3AEC" w:rsidRDefault="008E3A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78F3" w14:textId="77777777" w:rsidR="008E3AEC" w:rsidRDefault="008E3AEC">
    <w:pPr>
      <w:pStyle w:val="Footer"/>
      <w:rPr>
        <w:rFonts w:ascii="Arial" w:hAnsi="Arial" w:cs="Arial"/>
        <w:sz w:val="16"/>
      </w:rPr>
    </w:pPr>
  </w:p>
  <w:p w14:paraId="10B0E2B7" w14:textId="77777777" w:rsidR="008E3AEC" w:rsidRDefault="008E3AE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CF63130" w14:textId="77777777" w:rsidR="008E3AEC" w:rsidRDefault="008E3AEC">
    <w:pPr>
      <w:pStyle w:val="Footer"/>
      <w:rPr>
        <w:rFonts w:ascii="Arial" w:hAnsi="Arial" w:cs="Arial"/>
        <w:sz w:val="16"/>
      </w:rPr>
    </w:pPr>
  </w:p>
  <w:p w14:paraId="3BC9ECCF" w14:textId="77777777" w:rsidR="008E3AEC" w:rsidRPr="009E048A" w:rsidRDefault="008E3AE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4FD89" w14:textId="77777777" w:rsidR="008E3AEC" w:rsidRPr="00C37E61" w:rsidRDefault="008E3AE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9C646" w14:textId="77777777" w:rsidR="003E4813" w:rsidRDefault="003E4813" w:rsidP="00C37E61">
      <w:r>
        <w:separator/>
      </w:r>
    </w:p>
  </w:footnote>
  <w:footnote w:type="continuationSeparator" w:id="0">
    <w:p w14:paraId="4E2E71C7" w14:textId="77777777" w:rsidR="003E4813" w:rsidRDefault="003E481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7C363" w14:textId="1782BB35" w:rsidR="008E3AEC" w:rsidRDefault="003E4813">
    <w:pPr>
      <w:pStyle w:val="Header"/>
    </w:pPr>
    <w:r>
      <w:rPr>
        <w:noProof/>
      </w:rPr>
      <w:pict w14:anchorId="23AF4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0760" w14:textId="591DFBAA" w:rsidR="008E3AEC" w:rsidRDefault="003E4813">
    <w:pPr>
      <w:pStyle w:val="Header"/>
    </w:pPr>
    <w:r>
      <w:rPr>
        <w:noProof/>
      </w:rPr>
      <w:pict w14:anchorId="2F6F3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932DE" w14:textId="2CE98904" w:rsidR="008E3AEC" w:rsidRPr="00296529" w:rsidRDefault="003E4813" w:rsidP="00296529">
    <w:pPr>
      <w:ind w:left="2160"/>
      <w:jc w:val="center"/>
      <w:rPr>
        <w:rFonts w:ascii="Times New Roman" w:eastAsia="Calibri" w:hAnsi="Times New Roman"/>
        <w:i/>
        <w:sz w:val="18"/>
        <w:szCs w:val="22"/>
      </w:rPr>
    </w:pPr>
    <w:r>
      <w:rPr>
        <w:noProof/>
      </w:rPr>
      <w:pict w14:anchorId="42901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D316EC6" w14:textId="77777777" w:rsidR="008E3AEC" w:rsidRPr="00296529" w:rsidRDefault="008E3AE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C739325" w14:textId="77777777" w:rsidR="008E3AEC" w:rsidRPr="00296529" w:rsidRDefault="008E3AE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E0DDF7" w14:textId="77777777" w:rsidR="008E3AEC" w:rsidRPr="00296529" w:rsidRDefault="008E3AE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B01962" w14:textId="77777777" w:rsidR="008E3AEC" w:rsidRDefault="008E3AE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CA9778" w14:textId="77777777" w:rsidR="008E3AEC" w:rsidRDefault="008E3AE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A21D2BF" w14:textId="77777777" w:rsidR="008E3AEC" w:rsidRDefault="008E3AE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99A0" w14:textId="4D3E78DD" w:rsidR="008E3AEC" w:rsidRDefault="003E4813">
    <w:pPr>
      <w:pStyle w:val="Header"/>
    </w:pPr>
    <w:r>
      <w:rPr>
        <w:noProof/>
      </w:rPr>
      <w:pict w14:anchorId="4CD2C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D14F" w14:textId="3C830861" w:rsidR="008E3AEC" w:rsidRDefault="003E4813">
    <w:pPr>
      <w:pStyle w:val="Header"/>
    </w:pPr>
    <w:r>
      <w:rPr>
        <w:noProof/>
      </w:rPr>
      <w:pict w14:anchorId="71073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1C24F" w14:textId="378471FF" w:rsidR="008E3AEC" w:rsidRDefault="003E4813">
    <w:pPr>
      <w:pStyle w:val="Header"/>
    </w:pPr>
    <w:r>
      <w:rPr>
        <w:noProof/>
      </w:rPr>
      <w:pict w14:anchorId="1F270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44CE"/>
    <w:rsid w:val="00020209"/>
    <w:rsid w:val="00030174"/>
    <w:rsid w:val="0004579C"/>
    <w:rsid w:val="00077DE7"/>
    <w:rsid w:val="00091E59"/>
    <w:rsid w:val="000A47FA"/>
    <w:rsid w:val="000A65D3"/>
    <w:rsid w:val="000B1E33"/>
    <w:rsid w:val="000D689F"/>
    <w:rsid w:val="000E7B7B"/>
    <w:rsid w:val="000E7D62"/>
    <w:rsid w:val="00103357"/>
    <w:rsid w:val="00123C9F"/>
    <w:rsid w:val="00126190"/>
    <w:rsid w:val="00130F17"/>
    <w:rsid w:val="001320BF"/>
    <w:rsid w:val="0014184F"/>
    <w:rsid w:val="00143D7D"/>
    <w:rsid w:val="00163BC4"/>
    <w:rsid w:val="00167F87"/>
    <w:rsid w:val="00184FD4"/>
    <w:rsid w:val="00191062"/>
    <w:rsid w:val="00192B72"/>
    <w:rsid w:val="001A29D8"/>
    <w:rsid w:val="001A5CAA"/>
    <w:rsid w:val="001B0427"/>
    <w:rsid w:val="001D0010"/>
    <w:rsid w:val="001D3A51"/>
    <w:rsid w:val="001D45DE"/>
    <w:rsid w:val="001E10D2"/>
    <w:rsid w:val="001E25B4"/>
    <w:rsid w:val="001E44FE"/>
    <w:rsid w:val="00200595"/>
    <w:rsid w:val="00204835"/>
    <w:rsid w:val="0020771E"/>
    <w:rsid w:val="00231920"/>
    <w:rsid w:val="0023195C"/>
    <w:rsid w:val="0024282C"/>
    <w:rsid w:val="002460DC"/>
    <w:rsid w:val="00250985"/>
    <w:rsid w:val="002556F6"/>
    <w:rsid w:val="00283105"/>
    <w:rsid w:val="00284C4C"/>
    <w:rsid w:val="00287E68"/>
    <w:rsid w:val="00296529"/>
    <w:rsid w:val="002B27FB"/>
    <w:rsid w:val="002B2FD2"/>
    <w:rsid w:val="002B685A"/>
    <w:rsid w:val="002C57D2"/>
    <w:rsid w:val="002E0D56"/>
    <w:rsid w:val="002F1376"/>
    <w:rsid w:val="002F3167"/>
    <w:rsid w:val="00313BA0"/>
    <w:rsid w:val="00315186"/>
    <w:rsid w:val="00316149"/>
    <w:rsid w:val="0033343E"/>
    <w:rsid w:val="003512C2"/>
    <w:rsid w:val="00371FB6"/>
    <w:rsid w:val="0037204F"/>
    <w:rsid w:val="003763C1"/>
    <w:rsid w:val="00376BBE"/>
    <w:rsid w:val="00376FEE"/>
    <w:rsid w:val="0039224F"/>
    <w:rsid w:val="00395D5D"/>
    <w:rsid w:val="003A43A4"/>
    <w:rsid w:val="003A7E18"/>
    <w:rsid w:val="003C4C86"/>
    <w:rsid w:val="003C6258"/>
    <w:rsid w:val="003E2904"/>
    <w:rsid w:val="003E4813"/>
    <w:rsid w:val="003E5982"/>
    <w:rsid w:val="00401927"/>
    <w:rsid w:val="0041027F"/>
    <w:rsid w:val="00412475"/>
    <w:rsid w:val="00416C94"/>
    <w:rsid w:val="00421F8F"/>
    <w:rsid w:val="00423789"/>
    <w:rsid w:val="00437D06"/>
    <w:rsid w:val="00440F43"/>
    <w:rsid w:val="00441B6F"/>
    <w:rsid w:val="00446221"/>
    <w:rsid w:val="00450E62"/>
    <w:rsid w:val="004539DB"/>
    <w:rsid w:val="00461CD6"/>
    <w:rsid w:val="00471A80"/>
    <w:rsid w:val="00483E66"/>
    <w:rsid w:val="004A4AF9"/>
    <w:rsid w:val="004C75A3"/>
    <w:rsid w:val="004D305E"/>
    <w:rsid w:val="004D3C33"/>
    <w:rsid w:val="004D4277"/>
    <w:rsid w:val="004E1238"/>
    <w:rsid w:val="004F741F"/>
    <w:rsid w:val="00502516"/>
    <w:rsid w:val="00505F06"/>
    <w:rsid w:val="00506828"/>
    <w:rsid w:val="0053056E"/>
    <w:rsid w:val="00554FDA"/>
    <w:rsid w:val="00555EAD"/>
    <w:rsid w:val="005C5629"/>
    <w:rsid w:val="005C784C"/>
    <w:rsid w:val="005D17F6"/>
    <w:rsid w:val="005E5539"/>
    <w:rsid w:val="00602BF5"/>
    <w:rsid w:val="006057A0"/>
    <w:rsid w:val="00617FDD"/>
    <w:rsid w:val="006310AF"/>
    <w:rsid w:val="00633614"/>
    <w:rsid w:val="00633F68"/>
    <w:rsid w:val="00636EB2"/>
    <w:rsid w:val="006375B8"/>
    <w:rsid w:val="00642A2F"/>
    <w:rsid w:val="00644E1E"/>
    <w:rsid w:val="00646113"/>
    <w:rsid w:val="006553BD"/>
    <w:rsid w:val="0066510A"/>
    <w:rsid w:val="00673F9F"/>
    <w:rsid w:val="0067503B"/>
    <w:rsid w:val="00677060"/>
    <w:rsid w:val="0068350F"/>
    <w:rsid w:val="00686953"/>
    <w:rsid w:val="00687647"/>
    <w:rsid w:val="00687DEA"/>
    <w:rsid w:val="00687E67"/>
    <w:rsid w:val="006967F7"/>
    <w:rsid w:val="006A250C"/>
    <w:rsid w:val="006A7C33"/>
    <w:rsid w:val="006B21D3"/>
    <w:rsid w:val="006B57D0"/>
    <w:rsid w:val="006D30FF"/>
    <w:rsid w:val="006D6940"/>
    <w:rsid w:val="006F11EC"/>
    <w:rsid w:val="006F72B6"/>
    <w:rsid w:val="0070082C"/>
    <w:rsid w:val="0072784D"/>
    <w:rsid w:val="00734BFD"/>
    <w:rsid w:val="007369E6"/>
    <w:rsid w:val="00746E59"/>
    <w:rsid w:val="00754C65"/>
    <w:rsid w:val="00754C9A"/>
    <w:rsid w:val="0075599A"/>
    <w:rsid w:val="00761D52"/>
    <w:rsid w:val="0077749E"/>
    <w:rsid w:val="00777DDF"/>
    <w:rsid w:val="00790ADA"/>
    <w:rsid w:val="007A0F47"/>
    <w:rsid w:val="007B7113"/>
    <w:rsid w:val="007C5B1C"/>
    <w:rsid w:val="007D0102"/>
    <w:rsid w:val="007D2288"/>
    <w:rsid w:val="007E088F"/>
    <w:rsid w:val="007F7B32"/>
    <w:rsid w:val="00804BC2"/>
    <w:rsid w:val="0081431A"/>
    <w:rsid w:val="0083216F"/>
    <w:rsid w:val="00833FC0"/>
    <w:rsid w:val="00834BAA"/>
    <w:rsid w:val="008401DA"/>
    <w:rsid w:val="00843C84"/>
    <w:rsid w:val="008556C2"/>
    <w:rsid w:val="00860000"/>
    <w:rsid w:val="0086068D"/>
    <w:rsid w:val="00863BD3"/>
    <w:rsid w:val="008641ED"/>
    <w:rsid w:val="00866BDE"/>
    <w:rsid w:val="00866D66"/>
    <w:rsid w:val="008671C6"/>
    <w:rsid w:val="008708B5"/>
    <w:rsid w:val="00870DCB"/>
    <w:rsid w:val="00873E70"/>
    <w:rsid w:val="00875803"/>
    <w:rsid w:val="008B459E"/>
    <w:rsid w:val="008E13AE"/>
    <w:rsid w:val="008E1506"/>
    <w:rsid w:val="008E3AEC"/>
    <w:rsid w:val="008E518D"/>
    <w:rsid w:val="008E710C"/>
    <w:rsid w:val="008F5AB2"/>
    <w:rsid w:val="008F69D6"/>
    <w:rsid w:val="00902823"/>
    <w:rsid w:val="00915CA6"/>
    <w:rsid w:val="00927834"/>
    <w:rsid w:val="009330CA"/>
    <w:rsid w:val="009500A6"/>
    <w:rsid w:val="00954B2E"/>
    <w:rsid w:val="00957C18"/>
    <w:rsid w:val="009659BA"/>
    <w:rsid w:val="00972988"/>
    <w:rsid w:val="00983040"/>
    <w:rsid w:val="009859E9"/>
    <w:rsid w:val="009B3FB9"/>
    <w:rsid w:val="009C2465"/>
    <w:rsid w:val="009D35A0"/>
    <w:rsid w:val="009D7EB7"/>
    <w:rsid w:val="009D7FC7"/>
    <w:rsid w:val="009E048A"/>
    <w:rsid w:val="009E08E9"/>
    <w:rsid w:val="009E3DB9"/>
    <w:rsid w:val="009E6E35"/>
    <w:rsid w:val="009F0EDA"/>
    <w:rsid w:val="00A00AC4"/>
    <w:rsid w:val="00A02EB4"/>
    <w:rsid w:val="00A03B96"/>
    <w:rsid w:val="00A05B19"/>
    <w:rsid w:val="00A1132F"/>
    <w:rsid w:val="00A1134E"/>
    <w:rsid w:val="00A24E7E"/>
    <w:rsid w:val="00A258C3"/>
    <w:rsid w:val="00A347C0"/>
    <w:rsid w:val="00A40D62"/>
    <w:rsid w:val="00A46C62"/>
    <w:rsid w:val="00A46E61"/>
    <w:rsid w:val="00A51431"/>
    <w:rsid w:val="00A525E3"/>
    <w:rsid w:val="00A539AD"/>
    <w:rsid w:val="00A87A13"/>
    <w:rsid w:val="00A94063"/>
    <w:rsid w:val="00AA6219"/>
    <w:rsid w:val="00AA68F8"/>
    <w:rsid w:val="00AA74E0"/>
    <w:rsid w:val="00AB703F"/>
    <w:rsid w:val="00AC6BB8"/>
    <w:rsid w:val="00AE008F"/>
    <w:rsid w:val="00AE2997"/>
    <w:rsid w:val="00B01FCD"/>
    <w:rsid w:val="00B122E4"/>
    <w:rsid w:val="00B1776C"/>
    <w:rsid w:val="00B33860"/>
    <w:rsid w:val="00B447C9"/>
    <w:rsid w:val="00B52583"/>
    <w:rsid w:val="00B52896"/>
    <w:rsid w:val="00B66EA4"/>
    <w:rsid w:val="00B95236"/>
    <w:rsid w:val="00B957A6"/>
    <w:rsid w:val="00B96BD9"/>
    <w:rsid w:val="00BA1B01"/>
    <w:rsid w:val="00BA2641"/>
    <w:rsid w:val="00BA6D1A"/>
    <w:rsid w:val="00BB37AA"/>
    <w:rsid w:val="00BC53A0"/>
    <w:rsid w:val="00BD55AB"/>
    <w:rsid w:val="00BE5192"/>
    <w:rsid w:val="00BE62AD"/>
    <w:rsid w:val="00BF121F"/>
    <w:rsid w:val="00BF1F80"/>
    <w:rsid w:val="00C06C9C"/>
    <w:rsid w:val="00C15DF0"/>
    <w:rsid w:val="00C166EF"/>
    <w:rsid w:val="00C17EB0"/>
    <w:rsid w:val="00C27F5F"/>
    <w:rsid w:val="00C30A0F"/>
    <w:rsid w:val="00C35C7F"/>
    <w:rsid w:val="00C37E61"/>
    <w:rsid w:val="00C67871"/>
    <w:rsid w:val="00C70F1B"/>
    <w:rsid w:val="00C71A47"/>
    <w:rsid w:val="00C7464C"/>
    <w:rsid w:val="00C85588"/>
    <w:rsid w:val="00CD6755"/>
    <w:rsid w:val="00CD6856"/>
    <w:rsid w:val="00CD6B1B"/>
    <w:rsid w:val="00CE0089"/>
    <w:rsid w:val="00CE793C"/>
    <w:rsid w:val="00CF193C"/>
    <w:rsid w:val="00CF6B55"/>
    <w:rsid w:val="00D173F1"/>
    <w:rsid w:val="00D74CB0"/>
    <w:rsid w:val="00D8295D"/>
    <w:rsid w:val="00D91014"/>
    <w:rsid w:val="00DA3487"/>
    <w:rsid w:val="00DA3DD9"/>
    <w:rsid w:val="00DC2A65"/>
    <w:rsid w:val="00DD74EA"/>
    <w:rsid w:val="00DE15F0"/>
    <w:rsid w:val="00DE5663"/>
    <w:rsid w:val="00DE78AA"/>
    <w:rsid w:val="00E053D0"/>
    <w:rsid w:val="00E15994"/>
    <w:rsid w:val="00E3006E"/>
    <w:rsid w:val="00E3114E"/>
    <w:rsid w:val="00E31A70"/>
    <w:rsid w:val="00E35B02"/>
    <w:rsid w:val="00E66496"/>
    <w:rsid w:val="00E66B35"/>
    <w:rsid w:val="00E66E10"/>
    <w:rsid w:val="00E72850"/>
    <w:rsid w:val="00E769F6"/>
    <w:rsid w:val="00E8407C"/>
    <w:rsid w:val="00E84F3C"/>
    <w:rsid w:val="00EA012C"/>
    <w:rsid w:val="00EC6A55"/>
    <w:rsid w:val="00ED0288"/>
    <w:rsid w:val="00EE52CB"/>
    <w:rsid w:val="00EF581D"/>
    <w:rsid w:val="00EF7FD8"/>
    <w:rsid w:val="00F06F59"/>
    <w:rsid w:val="00F17988"/>
    <w:rsid w:val="00F21283"/>
    <w:rsid w:val="00F469F0"/>
    <w:rsid w:val="00F53273"/>
    <w:rsid w:val="00F53917"/>
    <w:rsid w:val="00F605B2"/>
    <w:rsid w:val="00F755E4"/>
    <w:rsid w:val="00F77D02"/>
    <w:rsid w:val="00F96441"/>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104B74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qFormat/>
    <w:rsid w:val="00316149"/>
    <w:rPr>
      <w:b/>
      <w:bCs/>
    </w:rPr>
  </w:style>
  <w:style w:type="paragraph" w:styleId="CommentSubject">
    <w:name w:val="annotation subject"/>
    <w:basedOn w:val="CommentText"/>
    <w:next w:val="CommentText"/>
    <w:link w:val="CommentSubjectChar"/>
    <w:semiHidden/>
    <w:unhideWhenUsed/>
    <w:rsid w:val="004F741F"/>
    <w:rPr>
      <w:rFonts w:ascii="Helvetica" w:hAnsi="Helvetica"/>
      <w:b/>
      <w:bCs/>
      <w:lang w:val="en-US" w:eastAsia="en-US"/>
    </w:rPr>
  </w:style>
  <w:style w:type="character" w:customStyle="1" w:styleId="CommentSubjectChar">
    <w:name w:val="Comment Subject Char"/>
    <w:basedOn w:val="CommentTextChar"/>
    <w:link w:val="CommentSubject"/>
    <w:semiHidden/>
    <w:rsid w:val="004F741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CB90D-43F1-457E-8159-01B610B9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2653</TotalTime>
  <Pages>9</Pages>
  <Words>4843</Words>
  <Characters>27607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32386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23</cp:revision>
  <cp:lastPrinted>1999-07-06T11:00:00Z</cp:lastPrinted>
  <dcterms:created xsi:type="dcterms:W3CDTF">2026-03-19T09:13:00Z</dcterms:created>
  <dcterms:modified xsi:type="dcterms:W3CDTF">2026-04-02T13:00:00Z</dcterms:modified>
</cp:coreProperties>
</file>